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:rsidR="00583544" w:rsidRPr="00793BCD" w:rsidRDefault="00583544" w:rsidP="00583544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:rsidR="00583544" w:rsidRPr="00793BCD" w:rsidRDefault="00583544" w:rsidP="00583544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:rsidR="00583544" w:rsidRPr="00793BCD" w:rsidRDefault="00583544" w:rsidP="00583544">
      <w:pPr>
        <w:rPr>
          <w:b/>
        </w:rPr>
      </w:pPr>
      <w:r w:rsidRPr="00793BCD"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97438" w:rsidRPr="00197438">
        <w:rPr>
          <w:b/>
        </w:rPr>
        <w:t>Dostawa i montaż aparatury do Laboratorium Wirtualnego ILAB dla przedsięwzięcia pn.: Centrum Zrównoważonego Rozwoju i Poszanowania Energii "Miękinia" Akademii Górniczo - Hutniczej im. St. Staszica w Krakowie - KC-zp.272-193/23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5D394A" w:rsidRDefault="005D394A" w:rsidP="005D394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  .........................................................................PLN</w:t>
      </w:r>
    </w:p>
    <w:p w:rsidR="005D394A" w:rsidRDefault="005D394A" w:rsidP="005D394A">
      <w:pPr>
        <w:widowControl w:val="0"/>
        <w:spacing w:line="264" w:lineRule="auto"/>
        <w:ind w:right="1"/>
        <w:rPr>
          <w:b/>
        </w:rPr>
      </w:pPr>
    </w:p>
    <w:p w:rsidR="005D394A" w:rsidRDefault="005D394A" w:rsidP="005D394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.........................................................................PLN</w:t>
      </w:r>
    </w:p>
    <w:p w:rsidR="005D394A" w:rsidRPr="00FB1B4F" w:rsidRDefault="005D394A" w:rsidP="005D394A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5D394A" w:rsidRPr="00FB1B4F" w:rsidRDefault="005D394A" w:rsidP="005D394A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5D394A" w:rsidRPr="00FB1B4F" w:rsidRDefault="005D394A" w:rsidP="005D394A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5D394A" w:rsidRDefault="005D394A" w:rsidP="005D394A">
      <w:pPr>
        <w:pStyle w:val="Tekstpodstawowy"/>
      </w:pPr>
      <w:r>
        <w:t>Powyższa cena zawiera podatek VAT w wysokości .......... % tj.…………………….PLN</w:t>
      </w:r>
    </w:p>
    <w:p w:rsidR="005D394A" w:rsidRPr="003969F5" w:rsidRDefault="005D394A" w:rsidP="005D394A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W tym:</w:t>
      </w:r>
    </w:p>
    <w:p w:rsidR="005D394A" w:rsidRDefault="005D394A" w:rsidP="005D394A">
      <w:pPr>
        <w:widowControl w:val="0"/>
        <w:spacing w:before="120" w:line="360" w:lineRule="auto"/>
        <w:ind w:right="1"/>
        <w:jc w:val="both"/>
      </w:pPr>
      <w:r w:rsidRPr="003969F5">
        <w:rPr>
          <w:b/>
          <w:sz w:val="22"/>
          <w:szCs w:val="22"/>
        </w:rPr>
        <w:t xml:space="preserve">Etap I: </w:t>
      </w:r>
      <w:r w:rsidRPr="005901C5">
        <w:t>Zestaw urządzeń do wizualizacji i przetwarzania danych 2D i 3D wraz z kalibracją i rozruchem urządzeń</w:t>
      </w:r>
      <w:r>
        <w:t xml:space="preserve">  oraz z</w:t>
      </w:r>
      <w:r w:rsidRPr="005901C5">
        <w:t xml:space="preserve">estaw nagłośnienia, rejestracji i transmisji audio i wideo wraz z okablowaniem, rozruchem i kalibracją </w:t>
      </w:r>
      <w:r>
        <w:t>(do 80 %  całkowitej wartości zamówienia): tj.………..…….. PLN</w:t>
      </w:r>
    </w:p>
    <w:p w:rsidR="005D394A" w:rsidRDefault="005D394A" w:rsidP="005D394A">
      <w:pPr>
        <w:widowControl w:val="0"/>
        <w:spacing w:before="120" w:line="360" w:lineRule="auto"/>
        <w:ind w:right="1"/>
        <w:jc w:val="both"/>
      </w:pPr>
      <w:r w:rsidRPr="00BC1642">
        <w:rPr>
          <w:b/>
        </w:rPr>
        <w:lastRenderedPageBreak/>
        <w:t>Etap II</w:t>
      </w:r>
      <w:r>
        <w:rPr>
          <w:b/>
        </w:rPr>
        <w:t>:</w:t>
      </w:r>
      <w:r>
        <w:t xml:space="preserve"> </w:t>
      </w:r>
      <w:r w:rsidRPr="00197438">
        <w:t xml:space="preserve">System sterowania oświetleniem, roletami/zasłonami, projektorami, ekranami, klimatyzacją/wentylacją z odzyskiem ciepła we wskazanych pomieszczeniach Laboratorium wirtualnego. </w:t>
      </w:r>
      <w:r>
        <w:t>(do 20 %  całkowitej wartości zamówienia): tj. …………… PLN</w:t>
      </w:r>
    </w:p>
    <w:p w:rsidR="005D394A" w:rsidRDefault="005D394A" w:rsidP="005D394A">
      <w:pPr>
        <w:pStyle w:val="Tekstpodstawowy"/>
        <w:rPr>
          <w:sz w:val="22"/>
          <w:szCs w:val="22"/>
          <w:u w:val="single"/>
        </w:rPr>
      </w:pPr>
    </w:p>
    <w:p w:rsidR="005D394A" w:rsidRPr="0029177F" w:rsidRDefault="005D394A" w:rsidP="005D394A">
      <w:pPr>
        <w:pStyle w:val="Tekstpodstawowy"/>
        <w:rPr>
          <w:sz w:val="22"/>
          <w:szCs w:val="22"/>
          <w:u w:val="single"/>
        </w:rPr>
      </w:pPr>
      <w:r w:rsidRPr="0029177F">
        <w:rPr>
          <w:sz w:val="22"/>
          <w:szCs w:val="22"/>
          <w:u w:val="single"/>
        </w:rPr>
        <w:t>Producent/model zaoferowan</w:t>
      </w:r>
      <w:r>
        <w:rPr>
          <w:sz w:val="22"/>
          <w:szCs w:val="22"/>
          <w:u w:val="single"/>
        </w:rPr>
        <w:t>ych</w:t>
      </w:r>
      <w:r w:rsidRPr="0029177F">
        <w:rPr>
          <w:sz w:val="22"/>
          <w:szCs w:val="22"/>
          <w:u w:val="single"/>
        </w:rPr>
        <w:t>:</w:t>
      </w:r>
    </w:p>
    <w:p w:rsidR="005D394A" w:rsidRDefault="005D394A" w:rsidP="000B7311">
      <w:pPr>
        <w:ind w:left="142" w:hanging="142"/>
      </w:pPr>
      <w:r>
        <w:t xml:space="preserve">- interaktywnych ekranów dotykowych </w:t>
      </w:r>
      <w:r w:rsidR="00EF1319">
        <w:t xml:space="preserve">wraz ze stelażem </w:t>
      </w:r>
      <w:r>
        <w:t xml:space="preserve">(punkt 1) </w:t>
      </w:r>
      <w:r w:rsidR="00287021">
        <w:t>- ……………………..…..</w:t>
      </w:r>
    </w:p>
    <w:p w:rsidR="005D394A" w:rsidRDefault="005D394A" w:rsidP="000B7311">
      <w:pPr>
        <w:ind w:left="142" w:hanging="142"/>
      </w:pPr>
      <w:r>
        <w:t>- komputerowej stacji roboczej (punktu 2.1) - ……………………………………</w:t>
      </w:r>
      <w:r w:rsidR="00287021">
        <w:t>……...</w:t>
      </w:r>
      <w:r>
        <w:t>…</w:t>
      </w:r>
      <w:r w:rsidR="00287021">
        <w:t>..</w:t>
      </w:r>
      <w:r>
        <w:t>.</w:t>
      </w:r>
    </w:p>
    <w:p w:rsidR="005D394A" w:rsidRDefault="005D394A" w:rsidP="000B7311">
      <w:pPr>
        <w:ind w:left="142" w:hanging="142"/>
      </w:pPr>
      <w:r>
        <w:t>- zestawu głośników i wzmacniacza (punkt 2.2) - ……………………………………</w:t>
      </w:r>
      <w:r w:rsidR="00287021">
        <w:t>……......</w:t>
      </w:r>
      <w:r>
        <w:t>.</w:t>
      </w:r>
    </w:p>
    <w:p w:rsidR="005D394A" w:rsidRDefault="005D394A" w:rsidP="000B7311">
      <w:pPr>
        <w:ind w:left="142" w:hanging="142"/>
      </w:pPr>
      <w:r>
        <w:t>- system</w:t>
      </w:r>
      <w:r w:rsidR="00EF1319">
        <w:t>u</w:t>
      </w:r>
      <w:r>
        <w:t xml:space="preserve"> kamer wideokonferencyjnych rejestrujących audio i wideo (punkt 2.3)</w:t>
      </w:r>
      <w:r w:rsidR="00EF1319">
        <w:t xml:space="preserve"> </w:t>
      </w:r>
      <w:r>
        <w:t>…</w:t>
      </w:r>
      <w:r w:rsidR="00287021">
        <w:t>……...…..</w:t>
      </w:r>
    </w:p>
    <w:p w:rsidR="00EF1319" w:rsidRDefault="00EF1319" w:rsidP="000B7311">
      <w:pPr>
        <w:ind w:left="142" w:hanging="142"/>
      </w:pPr>
      <w:r w:rsidRPr="00EF1319">
        <w:t xml:space="preserve">- </w:t>
      </w:r>
      <w:r w:rsidRPr="000B7311">
        <w:t>wieloportow</w:t>
      </w:r>
      <w:r>
        <w:t>ego</w:t>
      </w:r>
      <w:r w:rsidRPr="000B7311">
        <w:t xml:space="preserve"> </w:t>
      </w:r>
      <w:proofErr w:type="spellStart"/>
      <w:r w:rsidRPr="000B7311">
        <w:t>switch</w:t>
      </w:r>
      <w:r>
        <w:t>a</w:t>
      </w:r>
      <w:proofErr w:type="spellEnd"/>
      <w:r w:rsidRPr="000B7311">
        <w:t xml:space="preserve"> do sieci komputerowej</w:t>
      </w:r>
      <w:r>
        <w:t xml:space="preserve"> (punk 2.4)</w:t>
      </w:r>
      <w:r w:rsidR="00287021">
        <w:t xml:space="preserve"> - …………………………..….…</w:t>
      </w:r>
    </w:p>
    <w:p w:rsidR="00EF1319" w:rsidRPr="00EF1319" w:rsidRDefault="00EF1319" w:rsidP="000B7311">
      <w:pPr>
        <w:ind w:left="142" w:hanging="142"/>
      </w:pPr>
      <w:r>
        <w:t>- r</w:t>
      </w:r>
      <w:r w:rsidRPr="005901C5">
        <w:t>outer</w:t>
      </w:r>
      <w:r>
        <w:t>a</w:t>
      </w:r>
      <w:r w:rsidRPr="005901C5">
        <w:t xml:space="preserve"> bezprzewodow</w:t>
      </w:r>
      <w:r>
        <w:t>ego (punkt 2.5)</w:t>
      </w:r>
      <w:r w:rsidR="00287021">
        <w:t xml:space="preserve"> - ………………………………………………..……..</w:t>
      </w:r>
    </w:p>
    <w:p w:rsidR="005D394A" w:rsidRDefault="005D394A" w:rsidP="000B7311">
      <w:pPr>
        <w:ind w:left="142" w:hanging="142"/>
      </w:pPr>
      <w:r>
        <w:t>- </w:t>
      </w:r>
      <w:proofErr w:type="spellStart"/>
      <w:r w:rsidR="00EF1319">
        <w:t>h</w:t>
      </w:r>
      <w:r>
        <w:t>eadset</w:t>
      </w:r>
      <w:r w:rsidR="00EF1319">
        <w:t>u</w:t>
      </w:r>
      <w:proofErr w:type="spellEnd"/>
      <w:r>
        <w:t xml:space="preserve"> VR z </w:t>
      </w:r>
      <w:proofErr w:type="spellStart"/>
      <w:r>
        <w:t>trackowaniem</w:t>
      </w:r>
      <w:proofErr w:type="spellEnd"/>
      <w:r>
        <w:t xml:space="preserve"> laserowym (punkt 3.1) - …………………</w:t>
      </w:r>
      <w:r w:rsidR="00287021">
        <w:t>……………</w:t>
      </w:r>
      <w:r>
        <w:t>……</w:t>
      </w:r>
      <w:r w:rsidR="00287021">
        <w:t>.</w:t>
      </w:r>
      <w:r>
        <w:t>…</w:t>
      </w:r>
    </w:p>
    <w:p w:rsidR="005D394A" w:rsidRDefault="005D394A" w:rsidP="000B7311">
      <w:pPr>
        <w:ind w:left="142" w:hanging="142"/>
      </w:pPr>
      <w:r>
        <w:t>- </w:t>
      </w:r>
      <w:r w:rsidR="00EF1319">
        <w:t>a</w:t>
      </w:r>
      <w:r>
        <w:t>utonomiczn</w:t>
      </w:r>
      <w:r w:rsidR="00EF1319">
        <w:t>ych</w:t>
      </w:r>
      <w:r>
        <w:t xml:space="preserve"> okular</w:t>
      </w:r>
      <w:r w:rsidR="00EF1319">
        <w:t>ów</w:t>
      </w:r>
      <w:r>
        <w:t xml:space="preserve"> VR (punkt 3.2)- ………………………………</w:t>
      </w:r>
      <w:r w:rsidR="00287021">
        <w:t>………….</w:t>
      </w:r>
      <w:r>
        <w:t>……….</w:t>
      </w:r>
    </w:p>
    <w:p w:rsidR="00EF1319" w:rsidRDefault="00EF1319" w:rsidP="000B7311">
      <w:pPr>
        <w:ind w:left="142" w:hanging="142"/>
        <w:jc w:val="both"/>
      </w:pPr>
      <w:r>
        <w:t>-</w:t>
      </w:r>
      <w:r w:rsidR="003956D7">
        <w:t xml:space="preserve"> i</w:t>
      </w:r>
      <w:r w:rsidRPr="005901C5">
        <w:t>nfrastruktur</w:t>
      </w:r>
      <w:r>
        <w:t>y</w:t>
      </w:r>
      <w:r w:rsidRPr="005901C5">
        <w:t xml:space="preserve"> informatyczn</w:t>
      </w:r>
      <w:r>
        <w:t>ej</w:t>
      </w:r>
      <w:r w:rsidRPr="005901C5">
        <w:t xml:space="preserve"> – zestaw</w:t>
      </w:r>
      <w:r>
        <w:t>u</w:t>
      </w:r>
      <w:r w:rsidRPr="005901C5">
        <w:t xml:space="preserve"> komputerow</w:t>
      </w:r>
      <w:r>
        <w:t>ego</w:t>
      </w:r>
      <w:r w:rsidRPr="005901C5">
        <w:t xml:space="preserve"> z ergonomicznymi urządzeniami </w:t>
      </w:r>
      <w:r>
        <w:t xml:space="preserve">  </w:t>
      </w:r>
      <w:r w:rsidRPr="005901C5">
        <w:t xml:space="preserve">peryferyjnymi </w:t>
      </w:r>
      <w:r>
        <w:t>(punkt 3.3)</w:t>
      </w:r>
      <w:r w:rsidR="00287021">
        <w:t xml:space="preserve"> - …………………………………………………………………...</w:t>
      </w:r>
      <w:r>
        <w:t xml:space="preserve"> </w:t>
      </w:r>
    </w:p>
    <w:p w:rsidR="005D394A" w:rsidRDefault="005D394A" w:rsidP="000B7311">
      <w:pPr>
        <w:ind w:left="142" w:hanging="142"/>
      </w:pPr>
      <w:r>
        <w:t>- </w:t>
      </w:r>
      <w:r w:rsidR="00EF1319">
        <w:t>p</w:t>
      </w:r>
      <w:r>
        <w:t>rzenośna jednostk</w:t>
      </w:r>
      <w:r w:rsidR="00EF1319">
        <w:t>i</w:t>
      </w:r>
      <w:r>
        <w:t xml:space="preserve"> VR z ergonomicznymi urządzeniami peryferyjnymi  (punkt 3.4)</w:t>
      </w:r>
      <w:r w:rsidR="00287021">
        <w:t xml:space="preserve"> </w:t>
      </w:r>
      <w:r>
        <w:t xml:space="preserve">- </w:t>
      </w:r>
      <w:r w:rsidR="00287021">
        <w:t>.</w:t>
      </w:r>
      <w:r>
        <w:t>……</w:t>
      </w:r>
    </w:p>
    <w:p w:rsidR="003956D7" w:rsidRDefault="003956D7" w:rsidP="00101813">
      <w:pPr>
        <w:widowControl w:val="0"/>
        <w:spacing w:before="120" w:line="360" w:lineRule="auto"/>
        <w:ind w:right="1"/>
        <w:jc w:val="both"/>
        <w:rPr>
          <w:sz w:val="22"/>
          <w:szCs w:val="22"/>
          <w:u w:val="single"/>
        </w:rPr>
      </w:pPr>
    </w:p>
    <w:p w:rsidR="003956D7" w:rsidRPr="000B7311" w:rsidRDefault="003956D7" w:rsidP="00101813">
      <w:pPr>
        <w:widowControl w:val="0"/>
        <w:spacing w:before="120" w:line="360" w:lineRule="auto"/>
        <w:ind w:right="1"/>
        <w:jc w:val="both"/>
        <w:rPr>
          <w:b/>
          <w:sz w:val="22"/>
          <w:szCs w:val="22"/>
          <w:u w:val="single"/>
        </w:rPr>
      </w:pPr>
      <w:r w:rsidRPr="000B7311">
        <w:rPr>
          <w:b/>
          <w:sz w:val="22"/>
          <w:szCs w:val="22"/>
          <w:u w:val="single"/>
        </w:rPr>
        <w:t>Uwaga: Należy dostarczyć specyfikację techniczką zaoferowanych komponentów</w:t>
      </w:r>
    </w:p>
    <w:p w:rsidR="003956D7" w:rsidRDefault="003956D7" w:rsidP="00101813">
      <w:pPr>
        <w:widowControl w:val="0"/>
        <w:spacing w:before="120" w:line="360" w:lineRule="auto"/>
        <w:ind w:right="1"/>
        <w:jc w:val="both"/>
        <w:rPr>
          <w:sz w:val="22"/>
          <w:szCs w:val="22"/>
          <w:u w:val="single"/>
        </w:rPr>
      </w:pPr>
    </w:p>
    <w:p w:rsidR="005D394A" w:rsidRDefault="005D394A" w:rsidP="00101813">
      <w:pPr>
        <w:widowControl w:val="0"/>
        <w:spacing w:before="120" w:line="360" w:lineRule="auto"/>
        <w:ind w:right="1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Cena netto</w:t>
      </w:r>
    </w:p>
    <w:p w:rsidR="00A226D2" w:rsidRDefault="00DE1A4A" w:rsidP="00A226D2">
      <w:pPr>
        <w:pStyle w:val="Tekstpodstawowy"/>
      </w:pPr>
      <w:r>
        <w:t xml:space="preserve">- </w:t>
      </w:r>
      <w:r w:rsidR="00A226D2">
        <w:t>Interaktywne ekrany dotykowe</w:t>
      </w:r>
      <w:r w:rsidR="005D394A">
        <w:t xml:space="preserve"> -</w:t>
      </w:r>
      <w:r w:rsidR="00A226D2">
        <w:t xml:space="preserve"> cena netto ………………… PLN</w:t>
      </w:r>
    </w:p>
    <w:p w:rsidR="00DE1A4A" w:rsidRDefault="00A226D2" w:rsidP="00DE1A4A">
      <w:pPr>
        <w:pStyle w:val="Tekstpodstawowy"/>
      </w:pPr>
      <w:r>
        <w:rPr>
          <w:sz w:val="22"/>
          <w:szCs w:val="22"/>
        </w:rPr>
        <w:t xml:space="preserve">- </w:t>
      </w:r>
      <w:r w:rsidR="006C0BFA" w:rsidRPr="00197438">
        <w:rPr>
          <w:sz w:val="22"/>
          <w:szCs w:val="22"/>
        </w:rPr>
        <w:t>Komputerowa stacja robocza</w:t>
      </w:r>
      <w:r w:rsidR="006C0BFA">
        <w:t xml:space="preserve"> </w:t>
      </w:r>
      <w:bookmarkStart w:id="0" w:name="_Hlk131587008"/>
      <w:r w:rsidR="005D394A">
        <w:t>-</w:t>
      </w:r>
      <w:r w:rsidR="006C0BFA">
        <w:t xml:space="preserve"> cena netto ………………… PLN</w:t>
      </w:r>
    </w:p>
    <w:bookmarkEnd w:id="0"/>
    <w:p w:rsidR="006C0BFA" w:rsidRDefault="00DE1A4A" w:rsidP="006C0BFA">
      <w:pPr>
        <w:pStyle w:val="Tekstpodstawowy"/>
      </w:pPr>
      <w:r>
        <w:t xml:space="preserve">- </w:t>
      </w:r>
      <w:r w:rsidR="006C0BFA" w:rsidRPr="005901C5">
        <w:t xml:space="preserve">Wieloportowy </w:t>
      </w:r>
      <w:proofErr w:type="spellStart"/>
      <w:r w:rsidR="006C0BFA" w:rsidRPr="005901C5">
        <w:t>switch</w:t>
      </w:r>
      <w:proofErr w:type="spellEnd"/>
      <w:r w:rsidR="006C0BFA" w:rsidRPr="005901C5">
        <w:t xml:space="preserve"> do sieci komputerowej</w:t>
      </w:r>
      <w:r w:rsidR="005D394A">
        <w:t xml:space="preserve"> -</w:t>
      </w:r>
      <w:r w:rsidR="006C0BFA">
        <w:t xml:space="preserve"> cena netto ………………… PLN</w:t>
      </w:r>
    </w:p>
    <w:p w:rsidR="006C0BFA" w:rsidRDefault="00DE1A4A" w:rsidP="006C0BFA">
      <w:pPr>
        <w:pStyle w:val="Tekstpodstawowy"/>
      </w:pPr>
      <w:r>
        <w:t xml:space="preserve">- </w:t>
      </w:r>
      <w:r w:rsidR="006C0BFA" w:rsidRPr="005901C5">
        <w:t>Router bezprzewodowy</w:t>
      </w:r>
      <w:r w:rsidR="006C0BFA">
        <w:t xml:space="preserve"> </w:t>
      </w:r>
      <w:r w:rsidR="005D394A">
        <w:t>-</w:t>
      </w:r>
      <w:r w:rsidR="006C0BFA">
        <w:t xml:space="preserve"> cena netto ………………… PLN</w:t>
      </w:r>
    </w:p>
    <w:p w:rsidR="00BC1642" w:rsidRDefault="00BC1642" w:rsidP="008D2AB8">
      <w:pPr>
        <w:pStyle w:val="Tekstpodstawowy"/>
      </w:pPr>
    </w:p>
    <w:p w:rsidR="00DF2A04" w:rsidRDefault="008D2AB8" w:rsidP="00DF2A0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583544" w:rsidRPr="00DF2A04">
        <w:t xml:space="preserve">do </w:t>
      </w:r>
      <w:r w:rsidR="000B7311">
        <w:t>45</w:t>
      </w:r>
      <w:bookmarkStart w:id="1" w:name="_GoBack"/>
      <w:bookmarkEnd w:id="1"/>
      <w:r w:rsidR="00BC1642">
        <w:t xml:space="preserve"> </w:t>
      </w:r>
      <w:r w:rsidR="00DF2A04" w:rsidRPr="00DF2A04">
        <w:t xml:space="preserve">dni od </w:t>
      </w:r>
      <w:r w:rsidR="00583544" w:rsidRPr="00DF2A04">
        <w:t>daty podpisania umowy</w:t>
      </w:r>
      <w:r w:rsidR="004E04E5">
        <w:t>.</w:t>
      </w:r>
      <w:r w:rsidR="00DF2A04"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DF2A04">
        <w:t xml:space="preserve">….. miesięcy </w:t>
      </w:r>
      <w:r w:rsidR="00DF2A04" w:rsidRPr="00DF2A04">
        <w:rPr>
          <w:highlight w:val="yellow"/>
        </w:rPr>
        <w:t>(kryterium oceny ofert)</w:t>
      </w:r>
    </w:p>
    <w:p w:rsidR="00A1478A" w:rsidRDefault="00A1478A" w:rsidP="005A251F">
      <w:pPr>
        <w:tabs>
          <w:tab w:val="left" w:pos="426"/>
        </w:tabs>
        <w:spacing w:after="120"/>
        <w:jc w:val="both"/>
        <w:rPr>
          <w:sz w:val="22"/>
          <w:highlight w:val="yellow"/>
        </w:rPr>
      </w:pPr>
    </w:p>
    <w:p w:rsidR="00A1478A" w:rsidRPr="00A1478A" w:rsidRDefault="005A251F" w:rsidP="00A1478A">
      <w:pPr>
        <w:pStyle w:val="Akapitzlist"/>
        <w:ind w:left="0"/>
        <w:rPr>
          <w:sz w:val="24"/>
          <w:szCs w:val="24"/>
          <w:lang w:val="pl-PL"/>
        </w:rPr>
      </w:pPr>
      <w:r w:rsidRPr="00A1478A">
        <w:rPr>
          <w:sz w:val="22"/>
          <w:lang w:val="pl-PL"/>
        </w:rPr>
        <w:t>Oświadczamy, że zgodnie z ustawą z dnia 6 marca 2018 r. Prawo przedsiębiorców, należymy do małych lub średnich przedsiębiorców:</w:t>
      </w:r>
      <w:r w:rsidRPr="00A1478A">
        <w:rPr>
          <w:b/>
          <w:sz w:val="22"/>
          <w:lang w:val="pl-PL"/>
        </w:rPr>
        <w:t xml:space="preserve"> TAK/NIE</w:t>
      </w:r>
      <w:r w:rsidR="00A1478A" w:rsidRPr="00A1478A">
        <w:rPr>
          <w:b/>
          <w:sz w:val="22"/>
          <w:lang w:val="pl-PL"/>
        </w:rPr>
        <w:t xml:space="preserve"> </w:t>
      </w:r>
      <w:r w:rsidR="00A1478A" w:rsidRPr="00A1478A">
        <w:rPr>
          <w:sz w:val="24"/>
          <w:szCs w:val="24"/>
          <w:lang w:val="pl-PL"/>
        </w:rPr>
        <w:t>(niewłaściwe skreślić)</w:t>
      </w:r>
    </w:p>
    <w:p w:rsidR="005A251F" w:rsidRPr="00A1478A" w:rsidRDefault="005A251F" w:rsidP="005A251F">
      <w:pPr>
        <w:tabs>
          <w:tab w:val="left" w:pos="426"/>
        </w:tabs>
        <w:spacing w:after="120"/>
        <w:jc w:val="both"/>
        <w:rPr>
          <w:b/>
          <w:sz w:val="22"/>
        </w:rPr>
      </w:pPr>
    </w:p>
    <w:p w:rsidR="005A251F" w:rsidRPr="00793BCD" w:rsidRDefault="005A251F" w:rsidP="005A251F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t xml:space="preserve">Termin płatności: </w:t>
      </w:r>
      <w:r w:rsidRPr="00793BCD">
        <w:rPr>
          <w:sz w:val="22"/>
          <w:szCs w:val="22"/>
        </w:rPr>
        <w:t xml:space="preserve">przelewem w terminie </w:t>
      </w:r>
      <w:r w:rsidRPr="0029177F">
        <w:rPr>
          <w:sz w:val="22"/>
          <w:szCs w:val="22"/>
        </w:rPr>
        <w:t>do 21 dni</w:t>
      </w:r>
      <w:r w:rsidRPr="00793BCD">
        <w:rPr>
          <w:sz w:val="22"/>
          <w:szCs w:val="22"/>
        </w:rPr>
        <w:t xml:space="preserve"> od daty otrzymania faktur</w:t>
      </w:r>
      <w:r w:rsidR="00BC1642">
        <w:rPr>
          <w:sz w:val="22"/>
          <w:szCs w:val="22"/>
        </w:rPr>
        <w:t xml:space="preserve"> na podstawie cząstkowych protokołów odbioru,</w:t>
      </w:r>
      <w:r w:rsidRPr="00793BCD">
        <w:rPr>
          <w:sz w:val="22"/>
          <w:szCs w:val="22"/>
        </w:rPr>
        <w:t xml:space="preserve"> na rachunek Wykonawcy zawarty na dzień zlecenia przelewu w wykazie podmiotów, o których mowa w art. 96b ust. 1) Ustawy o podatku od towarów i usług.</w:t>
      </w:r>
    </w:p>
    <w:p w:rsidR="005A251F" w:rsidRPr="00793BCD" w:rsidRDefault="005A251F" w:rsidP="005A251F">
      <w:pPr>
        <w:rPr>
          <w:sz w:val="18"/>
          <w:szCs w:val="18"/>
        </w:rPr>
      </w:pPr>
    </w:p>
    <w:p w:rsidR="005A251F" w:rsidRPr="00793BCD" w:rsidRDefault="005A251F" w:rsidP="005A251F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:rsidR="005A251F" w:rsidRPr="00793BCD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793BCD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r w:rsidR="004E04E5">
        <w:rPr>
          <w:color w:val="000000"/>
          <w:sz w:val="22"/>
          <w:szCs w:val="22"/>
          <w:lang w:eastAsia="ar-SA"/>
        </w:rPr>
        <w:t>sprzęt komputerowy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5A251F" w:rsidRPr="008F4546" w:rsidRDefault="005A251F" w:rsidP="0029177F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A251F" w:rsidRPr="00793BCD" w:rsidRDefault="005A251F" w:rsidP="005A251F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A251F" w:rsidRPr="00793BCD" w:rsidRDefault="005A251F" w:rsidP="005A251F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A251F" w:rsidRPr="00793BCD" w:rsidRDefault="005A251F" w:rsidP="005A251F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A251F" w:rsidRPr="00793BCD" w:rsidTr="007406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5A251F" w:rsidRPr="00793BCD" w:rsidTr="007406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A251F" w:rsidRPr="00793BCD" w:rsidTr="0074060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:rsidR="005A251F" w:rsidRPr="00793BCD" w:rsidRDefault="005A251F" w:rsidP="005A251F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:rsidR="005A251F" w:rsidRPr="00793BCD" w:rsidRDefault="005A251F" w:rsidP="005A25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:rsidR="005A251F" w:rsidRPr="00793BCD" w:rsidRDefault="005A251F" w:rsidP="005A25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:rsidR="005A251F" w:rsidRPr="00793BCD" w:rsidRDefault="005A251F" w:rsidP="005A251F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:rsidR="005A251F" w:rsidRPr="00793BCD" w:rsidRDefault="005A251F" w:rsidP="005A25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:rsidR="005A251F" w:rsidRPr="00793BCD" w:rsidRDefault="005A251F" w:rsidP="005A25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:rsidR="005A251F" w:rsidRPr="00793BCD" w:rsidRDefault="005A251F" w:rsidP="005A251F">
      <w:pPr>
        <w:jc w:val="both"/>
        <w:rPr>
          <w:b/>
          <w:color w:val="FF0000"/>
          <w:sz w:val="22"/>
          <w:szCs w:val="22"/>
        </w:rPr>
      </w:pPr>
    </w:p>
    <w:p w:rsidR="005A251F" w:rsidRPr="00793BCD" w:rsidRDefault="005A251F" w:rsidP="005A251F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5A251F" w:rsidRDefault="005A251F" w:rsidP="005A25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108" w:rsidRDefault="005B6108">
      <w:r>
        <w:separator/>
      </w:r>
    </w:p>
  </w:endnote>
  <w:endnote w:type="continuationSeparator" w:id="0">
    <w:p w:rsidR="005B6108" w:rsidRDefault="005B6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AB1A55" w:rsidP="00AB1A55">
    <w:pPr>
      <w:pStyle w:val="Stopka"/>
      <w:tabs>
        <w:tab w:val="clear" w:pos="4536"/>
        <w:tab w:val="clear" w:pos="9072"/>
      </w:tabs>
      <w:ind w:right="360"/>
    </w:pPr>
    <w:r w:rsidRPr="00AB1A55">
      <w:t>*</w:t>
    </w:r>
    <w:r>
      <w:t xml:space="preserve"> niewłaściwe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108" w:rsidRDefault="005B6108">
      <w:r>
        <w:separator/>
      </w:r>
    </w:p>
  </w:footnote>
  <w:footnote w:type="continuationSeparator" w:id="0">
    <w:p w:rsidR="005B6108" w:rsidRDefault="005B6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BC1642" w:rsidRDefault="00BC1642" w:rsidP="00BC1642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ECC4E8C" wp14:editId="5EEE4BF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761355" cy="530225"/>
          <wp:effectExtent l="0" t="0" r="0" b="0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6195B"/>
    <w:multiLevelType w:val="hybridMultilevel"/>
    <w:tmpl w:val="D84EA9BA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89B4668"/>
    <w:multiLevelType w:val="hybridMultilevel"/>
    <w:tmpl w:val="A17A39B8"/>
    <w:lvl w:ilvl="0" w:tplc="7C821CFA">
      <w:start w:val="33"/>
      <w:numFmt w:val="decimal"/>
      <w:lvlText w:val="%1."/>
      <w:lvlJc w:val="left"/>
      <w:pPr>
        <w:tabs>
          <w:tab w:val="num" w:pos="737"/>
        </w:tabs>
        <w:ind w:left="737" w:hanging="737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CEC57E">
      <w:start w:val="59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06AB5"/>
    <w:multiLevelType w:val="multilevel"/>
    <w:tmpl w:val="F3AA6536"/>
    <w:lvl w:ilvl="0">
      <w:start w:val="58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2A4C95"/>
    <w:multiLevelType w:val="hybridMultilevel"/>
    <w:tmpl w:val="04F0D81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9B61EA"/>
    <w:multiLevelType w:val="hybridMultilevel"/>
    <w:tmpl w:val="2280D33C"/>
    <w:lvl w:ilvl="0" w:tplc="61928C1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AC0FC1"/>
    <w:multiLevelType w:val="hybridMultilevel"/>
    <w:tmpl w:val="B7886350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E85EC4"/>
    <w:multiLevelType w:val="hybridMultilevel"/>
    <w:tmpl w:val="D1E271C4"/>
    <w:lvl w:ilvl="0" w:tplc="0F2E989A">
      <w:start w:val="1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4"/>
  </w:num>
  <w:num w:numId="8">
    <w:abstractNumId w:val="2"/>
  </w:num>
  <w:num w:numId="9">
    <w:abstractNumId w:val="0"/>
  </w:num>
  <w:num w:numId="10">
    <w:abstractNumId w:val="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e95a3eea-f7d9-47a2-bb78-836f86eeac48"/>
  </w:docVars>
  <w:rsids>
    <w:rsidRoot w:val="008225AC"/>
    <w:rsid w:val="00012286"/>
    <w:rsid w:val="00071CCC"/>
    <w:rsid w:val="000B7311"/>
    <w:rsid w:val="000B731D"/>
    <w:rsid w:val="000C7E89"/>
    <w:rsid w:val="000D6134"/>
    <w:rsid w:val="000E09C7"/>
    <w:rsid w:val="000F6589"/>
    <w:rsid w:val="00101813"/>
    <w:rsid w:val="00106636"/>
    <w:rsid w:val="00116EC6"/>
    <w:rsid w:val="001801DD"/>
    <w:rsid w:val="00197438"/>
    <w:rsid w:val="001B5F67"/>
    <w:rsid w:val="001D4612"/>
    <w:rsid w:val="00207E98"/>
    <w:rsid w:val="002723B0"/>
    <w:rsid w:val="00287021"/>
    <w:rsid w:val="0029177F"/>
    <w:rsid w:val="002E3AE4"/>
    <w:rsid w:val="002F63AE"/>
    <w:rsid w:val="00315A4A"/>
    <w:rsid w:val="003956D7"/>
    <w:rsid w:val="004247A7"/>
    <w:rsid w:val="004B7300"/>
    <w:rsid w:val="004C6753"/>
    <w:rsid w:val="004E04E5"/>
    <w:rsid w:val="005631E5"/>
    <w:rsid w:val="00583544"/>
    <w:rsid w:val="00595C87"/>
    <w:rsid w:val="005A251F"/>
    <w:rsid w:val="005B6108"/>
    <w:rsid w:val="005D2C65"/>
    <w:rsid w:val="005D394A"/>
    <w:rsid w:val="005E6D94"/>
    <w:rsid w:val="0063384F"/>
    <w:rsid w:val="00643C6F"/>
    <w:rsid w:val="00645C0F"/>
    <w:rsid w:val="00646202"/>
    <w:rsid w:val="0065290F"/>
    <w:rsid w:val="006815F6"/>
    <w:rsid w:val="006C0539"/>
    <w:rsid w:val="006C0BFA"/>
    <w:rsid w:val="006C2E86"/>
    <w:rsid w:val="006D13AC"/>
    <w:rsid w:val="006D5DF7"/>
    <w:rsid w:val="00706616"/>
    <w:rsid w:val="00740B95"/>
    <w:rsid w:val="007748F0"/>
    <w:rsid w:val="007A4321"/>
    <w:rsid w:val="007C6F85"/>
    <w:rsid w:val="007E131F"/>
    <w:rsid w:val="008225AC"/>
    <w:rsid w:val="00833933"/>
    <w:rsid w:val="008512CB"/>
    <w:rsid w:val="00853083"/>
    <w:rsid w:val="008B2F0C"/>
    <w:rsid w:val="008B4928"/>
    <w:rsid w:val="008D2AB8"/>
    <w:rsid w:val="008F1C66"/>
    <w:rsid w:val="00900B85"/>
    <w:rsid w:val="00964689"/>
    <w:rsid w:val="00970FE4"/>
    <w:rsid w:val="00A0022B"/>
    <w:rsid w:val="00A002E3"/>
    <w:rsid w:val="00A1478A"/>
    <w:rsid w:val="00A226D2"/>
    <w:rsid w:val="00A26293"/>
    <w:rsid w:val="00A346FE"/>
    <w:rsid w:val="00A47B4D"/>
    <w:rsid w:val="00A83018"/>
    <w:rsid w:val="00AA4C53"/>
    <w:rsid w:val="00AB1A55"/>
    <w:rsid w:val="00B27071"/>
    <w:rsid w:val="00B733F0"/>
    <w:rsid w:val="00B774DC"/>
    <w:rsid w:val="00BC1642"/>
    <w:rsid w:val="00C30705"/>
    <w:rsid w:val="00C45B54"/>
    <w:rsid w:val="00C5643B"/>
    <w:rsid w:val="00C969A6"/>
    <w:rsid w:val="00CA680D"/>
    <w:rsid w:val="00CA7D36"/>
    <w:rsid w:val="00CB75AA"/>
    <w:rsid w:val="00D24208"/>
    <w:rsid w:val="00D60C38"/>
    <w:rsid w:val="00D66893"/>
    <w:rsid w:val="00D90ACB"/>
    <w:rsid w:val="00DC1500"/>
    <w:rsid w:val="00DE1A4A"/>
    <w:rsid w:val="00DF2A04"/>
    <w:rsid w:val="00E01EC4"/>
    <w:rsid w:val="00E20B4C"/>
    <w:rsid w:val="00E44371"/>
    <w:rsid w:val="00E949B0"/>
    <w:rsid w:val="00EF1319"/>
    <w:rsid w:val="00F00591"/>
    <w:rsid w:val="00F51688"/>
    <w:rsid w:val="00F53146"/>
    <w:rsid w:val="00F91018"/>
    <w:rsid w:val="00FA0F30"/>
    <w:rsid w:val="00FA51A4"/>
    <w:rsid w:val="00FB6BC2"/>
    <w:rsid w:val="00FD5C78"/>
    <w:rsid w:val="00FE545C"/>
    <w:rsid w:val="00F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23807"/>
  <w15:chartTrackingRefBased/>
  <w15:docId w15:val="{FC198B9D-FFA1-4F27-902B-0FFE5336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743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1"/>
    <w:qFormat/>
    <w:rsid w:val="001B5F67"/>
    <w:pPr>
      <w:ind w:left="720"/>
      <w:contextualSpacing/>
    </w:pPr>
    <w:rPr>
      <w:sz w:val="20"/>
      <w:szCs w:val="20"/>
      <w:lang w:val="en-GB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1B5F67"/>
    <w:rPr>
      <w:lang w:val="en-GB"/>
    </w:rPr>
  </w:style>
  <w:style w:type="character" w:styleId="Uwydatnienie">
    <w:name w:val="Emphasis"/>
    <w:uiPriority w:val="20"/>
    <w:qFormat/>
    <w:rsid w:val="001B5F67"/>
    <w:rPr>
      <w:i/>
      <w:iCs/>
    </w:rPr>
  </w:style>
  <w:style w:type="table" w:styleId="Tabela-Siatka">
    <w:name w:val="Table Grid"/>
    <w:basedOn w:val="Standardowy"/>
    <w:uiPriority w:val="59"/>
    <w:rsid w:val="00DF2A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17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77F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743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FAD46-B365-47A4-9C55-DBE3E0194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1012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2023-06-07T12:20:00Z</dcterms:created>
  <dcterms:modified xsi:type="dcterms:W3CDTF">2023-06-07T12:26:00Z</dcterms:modified>
</cp:coreProperties>
</file>