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003357" w:rsidRDefault="0052497B" w:rsidP="00003357">
      <w:pPr>
        <w:spacing w:after="240"/>
        <w:jc w:val="right"/>
        <w:rPr>
          <w:sz w:val="24"/>
          <w:szCs w:val="24"/>
        </w:rPr>
      </w:pPr>
      <w:bookmarkStart w:id="0" w:name="_Hlk52197885"/>
      <w:r w:rsidRPr="00003357">
        <w:rPr>
          <w:sz w:val="24"/>
          <w:szCs w:val="24"/>
        </w:rPr>
        <w:t>Kraków</w:t>
      </w:r>
      <w:r w:rsidR="00D665F5" w:rsidRPr="00003357">
        <w:rPr>
          <w:sz w:val="24"/>
          <w:szCs w:val="24"/>
        </w:rPr>
        <w:t xml:space="preserve"> dnia: </w:t>
      </w:r>
      <w:r w:rsidRPr="00003357">
        <w:rPr>
          <w:sz w:val="24"/>
          <w:szCs w:val="24"/>
        </w:rPr>
        <w:t>2023-06-07</w:t>
      </w:r>
    </w:p>
    <w:p w:rsidR="0052497B" w:rsidRPr="00003357" w:rsidRDefault="0052497B" w:rsidP="00577BC6">
      <w:pPr>
        <w:spacing w:after="40"/>
        <w:rPr>
          <w:b/>
          <w:bCs/>
          <w:sz w:val="24"/>
          <w:szCs w:val="24"/>
        </w:rPr>
      </w:pPr>
      <w:r w:rsidRPr="00003357">
        <w:rPr>
          <w:b/>
          <w:bCs/>
          <w:sz w:val="24"/>
          <w:szCs w:val="24"/>
        </w:rPr>
        <w:t>Szpital Miejski Specjalistyczn</w:t>
      </w:r>
      <w:r w:rsidR="00003357">
        <w:rPr>
          <w:b/>
          <w:bCs/>
          <w:sz w:val="24"/>
          <w:szCs w:val="24"/>
        </w:rPr>
        <w:t>y</w:t>
      </w:r>
    </w:p>
    <w:p w:rsidR="0052497B" w:rsidRPr="00003357" w:rsidRDefault="0052497B" w:rsidP="00577BC6">
      <w:pPr>
        <w:spacing w:after="40"/>
        <w:rPr>
          <w:b/>
          <w:bCs/>
          <w:sz w:val="24"/>
          <w:szCs w:val="24"/>
        </w:rPr>
      </w:pPr>
      <w:r w:rsidRPr="00003357">
        <w:rPr>
          <w:b/>
          <w:bCs/>
          <w:sz w:val="24"/>
          <w:szCs w:val="24"/>
        </w:rPr>
        <w:t>im. Gabriela Narutowicza w Krakowie</w:t>
      </w:r>
    </w:p>
    <w:p w:rsidR="00D665F5" w:rsidRPr="00003357" w:rsidRDefault="0052497B" w:rsidP="00D665F5">
      <w:pPr>
        <w:rPr>
          <w:sz w:val="24"/>
          <w:szCs w:val="24"/>
        </w:rPr>
      </w:pPr>
      <w:r w:rsidRPr="00003357">
        <w:rPr>
          <w:sz w:val="24"/>
          <w:szCs w:val="24"/>
        </w:rPr>
        <w:t>ul. Prądnicka</w:t>
      </w:r>
      <w:r w:rsidR="00D665F5" w:rsidRPr="00003357">
        <w:rPr>
          <w:sz w:val="24"/>
          <w:szCs w:val="24"/>
        </w:rPr>
        <w:t xml:space="preserve"> </w:t>
      </w:r>
      <w:r w:rsidRPr="00003357">
        <w:rPr>
          <w:sz w:val="24"/>
          <w:szCs w:val="24"/>
        </w:rPr>
        <w:t>35-37</w:t>
      </w:r>
    </w:p>
    <w:p w:rsidR="00D665F5" w:rsidRPr="009A3CD8" w:rsidRDefault="0052497B" w:rsidP="009A3CD8">
      <w:pPr>
        <w:rPr>
          <w:sz w:val="24"/>
          <w:szCs w:val="24"/>
        </w:rPr>
      </w:pPr>
      <w:r w:rsidRPr="00003357">
        <w:rPr>
          <w:sz w:val="24"/>
          <w:szCs w:val="24"/>
        </w:rPr>
        <w:t>31-202</w:t>
      </w:r>
      <w:r w:rsidR="00D665F5" w:rsidRPr="00003357">
        <w:rPr>
          <w:sz w:val="24"/>
          <w:szCs w:val="24"/>
        </w:rPr>
        <w:t xml:space="preserve"> </w:t>
      </w:r>
      <w:r w:rsidRPr="00003357">
        <w:rPr>
          <w:sz w:val="24"/>
          <w:szCs w:val="24"/>
        </w:rPr>
        <w:t>Kraków</w:t>
      </w:r>
    </w:p>
    <w:p w:rsidR="00D665F5" w:rsidRPr="0000335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9A3CD8" w:rsidRDefault="00D665F5" w:rsidP="009A3CD8">
      <w:pPr>
        <w:pStyle w:val="Nagwek"/>
        <w:tabs>
          <w:tab w:val="clear" w:pos="4536"/>
        </w:tabs>
        <w:rPr>
          <w:sz w:val="24"/>
          <w:szCs w:val="24"/>
        </w:rPr>
      </w:pPr>
      <w:r w:rsidRPr="00003357">
        <w:rPr>
          <w:sz w:val="24"/>
          <w:szCs w:val="24"/>
        </w:rPr>
        <w:t>Znak sprawy:</w:t>
      </w:r>
      <w:r w:rsidRPr="00003357">
        <w:rPr>
          <w:b/>
          <w:sz w:val="24"/>
          <w:szCs w:val="24"/>
        </w:rPr>
        <w:t xml:space="preserve"> </w:t>
      </w:r>
      <w:r w:rsidR="0052497B" w:rsidRPr="00003357">
        <w:rPr>
          <w:b/>
          <w:sz w:val="24"/>
          <w:szCs w:val="24"/>
        </w:rPr>
        <w:t>ZP/20/2023</w:t>
      </w:r>
      <w:r w:rsidR="00A80738" w:rsidRPr="00003357">
        <w:rPr>
          <w:sz w:val="24"/>
          <w:szCs w:val="24"/>
        </w:rPr>
        <w:tab/>
        <w:t xml:space="preserve"> </w:t>
      </w:r>
    </w:p>
    <w:p w:rsidR="00A80738" w:rsidRPr="0000335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033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03357">
        <w:rPr>
          <w:b/>
          <w:spacing w:val="20"/>
          <w:sz w:val="28"/>
        </w:rPr>
        <w:t>INFORMACJA Z OTWARCIA OFERT</w:t>
      </w:r>
    </w:p>
    <w:p w:rsidR="00A80738" w:rsidRPr="000033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00335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03357">
        <w:rPr>
          <w:bCs/>
          <w:sz w:val="24"/>
          <w:szCs w:val="24"/>
        </w:rPr>
        <w:t xml:space="preserve">Dotyczy </w:t>
      </w:r>
      <w:r w:rsidRPr="00003357">
        <w:rPr>
          <w:sz w:val="24"/>
          <w:szCs w:val="24"/>
        </w:rPr>
        <w:t xml:space="preserve">postępowania o udzielenie zamówienia publicznego prowadzonego w trybie </w:t>
      </w:r>
      <w:r w:rsidR="0052497B" w:rsidRPr="00003357">
        <w:rPr>
          <w:sz w:val="24"/>
          <w:szCs w:val="24"/>
        </w:rPr>
        <w:t>przetarg</w:t>
      </w:r>
      <w:r w:rsidR="00003357">
        <w:rPr>
          <w:sz w:val="24"/>
          <w:szCs w:val="24"/>
        </w:rPr>
        <w:t>u</w:t>
      </w:r>
      <w:r w:rsidR="0052497B" w:rsidRPr="00003357">
        <w:rPr>
          <w:sz w:val="24"/>
          <w:szCs w:val="24"/>
        </w:rPr>
        <w:t xml:space="preserve"> nieograniczon</w:t>
      </w:r>
      <w:r w:rsidR="00003357">
        <w:rPr>
          <w:sz w:val="24"/>
          <w:szCs w:val="24"/>
        </w:rPr>
        <w:t>ego</w:t>
      </w:r>
      <w:r w:rsidRPr="00003357">
        <w:rPr>
          <w:sz w:val="24"/>
          <w:szCs w:val="24"/>
        </w:rPr>
        <w:t xml:space="preserve"> na:</w:t>
      </w:r>
    </w:p>
    <w:p w:rsidR="00A80738" w:rsidRPr="00003357" w:rsidRDefault="0052497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03357">
        <w:rPr>
          <w:b/>
          <w:szCs w:val="24"/>
        </w:rPr>
        <w:t>Zakup i dostawa leków stosowanych w chemioterapii i w programach lekowych</w:t>
      </w:r>
    </w:p>
    <w:p w:rsidR="00D665F5" w:rsidRPr="0000335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03357">
        <w:rPr>
          <w:sz w:val="24"/>
          <w:szCs w:val="24"/>
        </w:rPr>
        <w:t>Zamawiający, działając na podstawie art. 22</w:t>
      </w:r>
      <w:r w:rsidR="00FC7F5E" w:rsidRPr="00003357">
        <w:rPr>
          <w:sz w:val="24"/>
          <w:szCs w:val="24"/>
        </w:rPr>
        <w:t>2</w:t>
      </w:r>
      <w:r w:rsidRPr="00003357">
        <w:rPr>
          <w:sz w:val="24"/>
          <w:szCs w:val="24"/>
        </w:rPr>
        <w:t xml:space="preserve"> ust. 5 </w:t>
      </w:r>
      <w:r w:rsidRPr="00003357">
        <w:rPr>
          <w:bCs/>
          <w:sz w:val="24"/>
          <w:szCs w:val="24"/>
        </w:rPr>
        <w:t>ustawy z dnia 11 września 2019 r. Prawo zamówień publicznych</w:t>
      </w:r>
      <w:r w:rsidRPr="00003357">
        <w:rPr>
          <w:sz w:val="24"/>
          <w:szCs w:val="24"/>
        </w:rPr>
        <w:t xml:space="preserve"> </w:t>
      </w:r>
      <w:r w:rsidR="0052497B" w:rsidRPr="00003357">
        <w:rPr>
          <w:sz w:val="24"/>
          <w:szCs w:val="24"/>
        </w:rPr>
        <w:t>(</w:t>
      </w:r>
      <w:proofErr w:type="spellStart"/>
      <w:r w:rsidR="0052497B" w:rsidRPr="00003357">
        <w:rPr>
          <w:sz w:val="24"/>
          <w:szCs w:val="24"/>
        </w:rPr>
        <w:t>t.j</w:t>
      </w:r>
      <w:proofErr w:type="spellEnd"/>
      <w:r w:rsidR="0052497B" w:rsidRPr="00003357">
        <w:rPr>
          <w:sz w:val="24"/>
          <w:szCs w:val="24"/>
        </w:rPr>
        <w:t>. Dz. U. z 2022r. poz. 1710)</w:t>
      </w:r>
      <w:r w:rsidR="00490DC0" w:rsidRPr="00003357">
        <w:rPr>
          <w:sz w:val="24"/>
          <w:szCs w:val="24"/>
        </w:rPr>
        <w:t xml:space="preserve"> </w:t>
      </w:r>
      <w:r w:rsidRPr="00003357">
        <w:rPr>
          <w:sz w:val="24"/>
          <w:szCs w:val="24"/>
        </w:rPr>
        <w:t>udostępnia</w:t>
      </w:r>
      <w:r w:rsidR="00F95C33" w:rsidRPr="00003357">
        <w:rPr>
          <w:sz w:val="24"/>
          <w:szCs w:val="24"/>
        </w:rPr>
        <w:t xml:space="preserve"> </w:t>
      </w:r>
      <w:r w:rsidR="004C7E9B" w:rsidRPr="00003357">
        <w:rPr>
          <w:sz w:val="24"/>
          <w:szCs w:val="24"/>
        </w:rPr>
        <w:t>informacj</w:t>
      </w:r>
      <w:r w:rsidR="00577BC6" w:rsidRPr="00003357">
        <w:rPr>
          <w:sz w:val="24"/>
          <w:szCs w:val="24"/>
        </w:rPr>
        <w:t>ę</w:t>
      </w:r>
      <w:r w:rsidR="00035488" w:rsidRPr="00003357">
        <w:rPr>
          <w:sz w:val="24"/>
          <w:szCs w:val="24"/>
        </w:rPr>
        <w:t xml:space="preserve"> z otwarcia ofert</w:t>
      </w:r>
      <w:r w:rsidR="00577BC6" w:rsidRPr="00003357">
        <w:rPr>
          <w:sz w:val="24"/>
          <w:szCs w:val="24"/>
        </w:rPr>
        <w:t>.</w:t>
      </w:r>
    </w:p>
    <w:p w:rsidR="00A80738" w:rsidRPr="0000335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03357">
        <w:rPr>
          <w:sz w:val="24"/>
          <w:szCs w:val="24"/>
        </w:rPr>
        <w:t>Podczas otwarcia ofert, mającego miejsce</w:t>
      </w:r>
      <w:r w:rsidR="00FF4AB1" w:rsidRPr="00003357">
        <w:rPr>
          <w:sz w:val="24"/>
          <w:szCs w:val="24"/>
        </w:rPr>
        <w:t xml:space="preserve"> w dniu </w:t>
      </w:r>
      <w:r w:rsidR="0052497B" w:rsidRPr="00003357">
        <w:rPr>
          <w:sz w:val="24"/>
          <w:szCs w:val="24"/>
        </w:rPr>
        <w:t>07/06/2023</w:t>
      </w:r>
      <w:r w:rsidR="00FF4AB1" w:rsidRPr="00003357">
        <w:rPr>
          <w:sz w:val="24"/>
          <w:szCs w:val="24"/>
        </w:rPr>
        <w:t xml:space="preserve"> o godz. </w:t>
      </w:r>
      <w:r w:rsidR="0052497B" w:rsidRPr="00003357">
        <w:rPr>
          <w:sz w:val="24"/>
          <w:szCs w:val="24"/>
        </w:rPr>
        <w:t>12:00</w:t>
      </w:r>
      <w:r w:rsidRPr="00003357">
        <w:rPr>
          <w:sz w:val="24"/>
          <w:szCs w:val="24"/>
        </w:rPr>
        <w:t>, otwarte zostały oferty następujących wykonawców: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3402"/>
      </w:tblGrid>
      <w:tr w:rsidR="006B27ED" w:rsidRPr="00003357" w:rsidTr="00003357">
        <w:tc>
          <w:tcPr>
            <w:tcW w:w="993" w:type="dxa"/>
            <w:shd w:val="clear" w:color="auto" w:fill="auto"/>
            <w:vAlign w:val="center"/>
          </w:tcPr>
          <w:p w:rsidR="006B27ED" w:rsidRPr="00003357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003357">
              <w:rPr>
                <w:b/>
                <w:bCs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03357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003357">
              <w:rPr>
                <w:b/>
                <w:bCs/>
              </w:rPr>
              <w:t>Nr</w:t>
            </w:r>
            <w:r w:rsidR="00C82837" w:rsidRPr="00003357">
              <w:rPr>
                <w:b/>
                <w:bCs/>
              </w:rPr>
              <w:t xml:space="preserve"> </w:t>
            </w:r>
            <w:r w:rsidRPr="00003357">
              <w:rPr>
                <w:b/>
                <w:bCs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003357" w:rsidRDefault="006B27ED" w:rsidP="00BB547B">
            <w:pPr>
              <w:spacing w:before="120" w:after="120"/>
              <w:jc w:val="center"/>
              <w:rPr>
                <w:b/>
                <w:bCs/>
              </w:rPr>
            </w:pPr>
            <w:r w:rsidRPr="00003357">
              <w:rPr>
                <w:b/>
                <w:bCs/>
              </w:rPr>
              <w:t>Nazwa i adres wykonawcy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B27ED" w:rsidRPr="00003357" w:rsidRDefault="00003357" w:rsidP="00C82837">
            <w:pPr>
              <w:spacing w:before="120" w:after="120"/>
              <w:jc w:val="center"/>
              <w:rPr>
                <w:b/>
                <w:bCs/>
              </w:rPr>
            </w:pPr>
            <w:r w:rsidRPr="00003357">
              <w:rPr>
                <w:b/>
                <w:bCs/>
              </w:rPr>
              <w:t xml:space="preserve">Wartość pakietu brutto 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33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>Sanofi-</w:t>
            </w:r>
            <w:proofErr w:type="spellStart"/>
            <w:r w:rsidRPr="00003357">
              <w:t>Aventis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Bonifraterska</w:t>
            </w:r>
            <w:r w:rsidR="0052497B" w:rsidRPr="00003357">
              <w:t xml:space="preserve"> </w:t>
            </w:r>
            <w:r w:rsidR="0052497B" w:rsidRPr="00003357">
              <w:t>17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00-203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24 614.24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003357" w:rsidP="00427E5D">
            <w:pPr>
              <w:spacing w:before="80"/>
            </w:pPr>
            <w:r w:rsidRPr="00003357">
              <w:t xml:space="preserve">Genesis Pharm </w:t>
            </w:r>
            <w:r w:rsidR="0052497B" w:rsidRPr="00003357">
              <w:t>Sp. z o. o. Sp. K.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Obywatelska</w:t>
            </w:r>
            <w:r w:rsidR="0052497B" w:rsidRPr="00003357">
              <w:t xml:space="preserve"> </w:t>
            </w:r>
            <w:r w:rsidR="0052497B" w:rsidRPr="00003357">
              <w:t>128/152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94-104</w:t>
            </w:r>
            <w:r w:rsidRPr="00003357">
              <w:t xml:space="preserve"> </w:t>
            </w:r>
            <w:r w:rsidRPr="00003357">
              <w:t>Łódź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6 480.00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22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>Roche Polska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Domaniewska</w:t>
            </w:r>
            <w:r w:rsidR="0052497B" w:rsidRPr="00003357">
              <w:t xml:space="preserve"> </w:t>
            </w:r>
            <w:r w:rsidR="0052497B" w:rsidRPr="00003357">
              <w:t>28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02-672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120 522.02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25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>Roche Polska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Domaniewska</w:t>
            </w:r>
            <w:r w:rsidR="0052497B" w:rsidRPr="00003357">
              <w:t xml:space="preserve"> </w:t>
            </w:r>
            <w:r w:rsidR="0052497B" w:rsidRPr="00003357">
              <w:t>28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02-672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321 593.93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29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>Roche Polska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Domaniewska</w:t>
            </w:r>
            <w:r w:rsidR="0052497B" w:rsidRPr="00003357">
              <w:t xml:space="preserve"> </w:t>
            </w:r>
            <w:r w:rsidR="0052497B" w:rsidRPr="00003357">
              <w:t>28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02-672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49 975.00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30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Astellas</w:t>
            </w:r>
            <w:proofErr w:type="spellEnd"/>
            <w:r w:rsidRPr="00003357">
              <w:t xml:space="preserve"> Pharma Sp. z o. 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Żwirki i Wigury</w:t>
            </w:r>
            <w:r w:rsidR="0052497B" w:rsidRPr="00003357">
              <w:t xml:space="preserve"> </w:t>
            </w:r>
            <w:r w:rsidR="0052497B" w:rsidRPr="00003357">
              <w:t>16 C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02-092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2 869 117.98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Fresenius</w:t>
            </w:r>
            <w:proofErr w:type="spellEnd"/>
            <w:r w:rsidRPr="00003357">
              <w:t xml:space="preserve"> </w:t>
            </w:r>
            <w:proofErr w:type="spellStart"/>
            <w:r w:rsidRPr="00003357">
              <w:t>Kabi</w:t>
            </w:r>
            <w:proofErr w:type="spellEnd"/>
            <w:r w:rsidRPr="00003357">
              <w:t xml:space="preserve"> Polska Sp.  z o.o.</w:t>
            </w:r>
          </w:p>
          <w:p w:rsidR="0052497B" w:rsidRPr="00003357" w:rsidRDefault="0052497B" w:rsidP="00427E5D">
            <w:r w:rsidRPr="00003357">
              <w:t>Al. Jerozolimskie</w:t>
            </w:r>
            <w:r w:rsidRPr="00003357">
              <w:t xml:space="preserve"> </w:t>
            </w:r>
            <w:r w:rsidRPr="00003357">
              <w:t>134</w:t>
            </w:r>
            <w:r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02-305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13 880.16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18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Fresenius</w:t>
            </w:r>
            <w:proofErr w:type="spellEnd"/>
            <w:r w:rsidRPr="00003357">
              <w:t xml:space="preserve"> </w:t>
            </w:r>
            <w:proofErr w:type="spellStart"/>
            <w:r w:rsidRPr="00003357">
              <w:t>Kabi</w:t>
            </w:r>
            <w:proofErr w:type="spellEnd"/>
            <w:r w:rsidRPr="00003357">
              <w:t xml:space="preserve"> Polska Sp.  z o.o.</w:t>
            </w:r>
          </w:p>
          <w:p w:rsidR="0052497B" w:rsidRPr="00003357" w:rsidRDefault="0052497B" w:rsidP="00427E5D">
            <w:r w:rsidRPr="00003357">
              <w:t>Al. Jerozolimskie</w:t>
            </w:r>
            <w:r w:rsidRPr="00003357">
              <w:t xml:space="preserve"> </w:t>
            </w:r>
            <w:r w:rsidRPr="00003357">
              <w:t>134</w:t>
            </w:r>
            <w:r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02-305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8 685.14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34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Fresenius</w:t>
            </w:r>
            <w:proofErr w:type="spellEnd"/>
            <w:r w:rsidRPr="00003357">
              <w:t xml:space="preserve"> </w:t>
            </w:r>
            <w:proofErr w:type="spellStart"/>
            <w:r w:rsidRPr="00003357">
              <w:t>Kabi</w:t>
            </w:r>
            <w:proofErr w:type="spellEnd"/>
            <w:r w:rsidRPr="00003357">
              <w:t xml:space="preserve"> Polska Sp.  z o.o.</w:t>
            </w:r>
          </w:p>
          <w:p w:rsidR="0052497B" w:rsidRPr="00003357" w:rsidRDefault="0052497B" w:rsidP="00427E5D">
            <w:r w:rsidRPr="00003357">
              <w:t>Al. Jerozolimskie</w:t>
            </w:r>
            <w:r w:rsidRPr="00003357">
              <w:t xml:space="preserve"> </w:t>
            </w:r>
            <w:r w:rsidRPr="00003357">
              <w:t>134</w:t>
            </w:r>
            <w:r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02-305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10 384.20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26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>GSK Services S</w:t>
            </w:r>
            <w:r w:rsidR="00003357">
              <w:t>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Grunwaldzka</w:t>
            </w:r>
            <w:r w:rsidR="0052497B" w:rsidRPr="00003357">
              <w:t xml:space="preserve"> </w:t>
            </w:r>
            <w:r w:rsidR="0052497B" w:rsidRPr="00003357">
              <w:t>189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60-322</w:t>
            </w:r>
            <w:r w:rsidRPr="00003357">
              <w:t xml:space="preserve"> </w:t>
            </w:r>
            <w:r w:rsidRPr="00003357">
              <w:t>Poznań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99 790.19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8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>Farmacol Logistyka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Szopienicka</w:t>
            </w:r>
            <w:r w:rsidR="0052497B" w:rsidRPr="00003357">
              <w:t xml:space="preserve"> </w:t>
            </w:r>
            <w:r w:rsidR="0052497B" w:rsidRPr="00003357">
              <w:t>77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40-431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6 377.18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20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>Farmacol Logistyka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Szopienicka</w:t>
            </w:r>
            <w:r w:rsidR="0052497B" w:rsidRPr="00003357">
              <w:t xml:space="preserve"> </w:t>
            </w:r>
            <w:r w:rsidR="0052497B" w:rsidRPr="00003357">
              <w:t>77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40-431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53 924.62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21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>Farmacol Logistyka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Szopienicka</w:t>
            </w:r>
            <w:r w:rsidR="0052497B" w:rsidRPr="00003357">
              <w:t xml:space="preserve"> </w:t>
            </w:r>
            <w:r w:rsidR="0052497B" w:rsidRPr="00003357">
              <w:t>77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40-431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156 768.07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24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>Farmacol Logistyka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Szopienicka</w:t>
            </w:r>
            <w:r w:rsidR="0052497B" w:rsidRPr="00003357">
              <w:t xml:space="preserve"> </w:t>
            </w:r>
            <w:r w:rsidR="0052497B" w:rsidRPr="00003357">
              <w:t>77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40-431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11 338.70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21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>PROFARM PS SP. Z O.O.</w:t>
            </w:r>
          </w:p>
          <w:p w:rsidR="0052497B" w:rsidRPr="00003357" w:rsidRDefault="0052497B" w:rsidP="00427E5D">
            <w:r w:rsidRPr="00003357">
              <w:t>ul. Słoneczna</w:t>
            </w:r>
            <w:r w:rsidRPr="00003357">
              <w:t xml:space="preserve"> </w:t>
            </w:r>
            <w:r w:rsidRPr="00003357">
              <w:t>96</w:t>
            </w:r>
            <w:r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05-500</w:t>
            </w:r>
            <w:r w:rsidRPr="00003357">
              <w:t xml:space="preserve"> </w:t>
            </w:r>
            <w:r w:rsidRPr="00003357">
              <w:t>Stara Iwiczna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164 380.74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28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Amgen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Puławska</w:t>
            </w:r>
            <w:r w:rsidR="0052497B" w:rsidRPr="00003357">
              <w:t xml:space="preserve"> </w:t>
            </w:r>
            <w:r w:rsidR="0052497B" w:rsidRPr="00003357">
              <w:t>145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02-715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126 657.11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8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6 667.92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11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6 645.24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12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3 155.76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13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7 685.50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12 539.77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16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6 921.94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18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10 937.65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19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31 404.24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21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450 175.32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23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132 039.16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24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12 080.02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31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Urtica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Krzemieniecka</w:t>
            </w:r>
            <w:r w:rsidR="0052497B" w:rsidRPr="00003357">
              <w:t xml:space="preserve"> </w:t>
            </w:r>
            <w:r w:rsidR="0052497B" w:rsidRPr="00003357">
              <w:t>120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54-640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52 800.08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Asclepios</w:t>
            </w:r>
            <w:proofErr w:type="spellEnd"/>
            <w:r w:rsidRPr="00003357">
              <w:t xml:space="preserve"> S.A.</w:t>
            </w:r>
          </w:p>
          <w:p w:rsidR="0052497B" w:rsidRPr="00003357" w:rsidRDefault="00003357" w:rsidP="00427E5D">
            <w:r>
              <w:t xml:space="preserve">ul. </w:t>
            </w:r>
            <w:proofErr w:type="spellStart"/>
            <w:r w:rsidR="0052497B" w:rsidRPr="00003357">
              <w:t>Hubska</w:t>
            </w:r>
            <w:proofErr w:type="spellEnd"/>
            <w:r w:rsidR="0052497B" w:rsidRPr="00003357">
              <w:t xml:space="preserve"> </w:t>
            </w:r>
            <w:r w:rsidR="0052497B" w:rsidRPr="00003357">
              <w:t>44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50-502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17 864.39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Asclepios</w:t>
            </w:r>
            <w:proofErr w:type="spellEnd"/>
            <w:r w:rsidRPr="00003357">
              <w:t xml:space="preserve"> S.A.</w:t>
            </w:r>
          </w:p>
          <w:p w:rsidR="0052497B" w:rsidRPr="00003357" w:rsidRDefault="00003357" w:rsidP="00427E5D">
            <w:r>
              <w:t xml:space="preserve">ul. </w:t>
            </w:r>
            <w:proofErr w:type="spellStart"/>
            <w:r w:rsidR="0052497B" w:rsidRPr="00003357">
              <w:t>Hubska</w:t>
            </w:r>
            <w:proofErr w:type="spellEnd"/>
            <w:r w:rsidR="0052497B" w:rsidRPr="00003357">
              <w:t xml:space="preserve"> </w:t>
            </w:r>
            <w:r w:rsidR="0052497B" w:rsidRPr="00003357">
              <w:t>44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50-502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4 082.40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Asclepios</w:t>
            </w:r>
            <w:proofErr w:type="spellEnd"/>
            <w:r w:rsidRPr="00003357">
              <w:t xml:space="preserve"> S.A.</w:t>
            </w:r>
          </w:p>
          <w:p w:rsidR="0052497B" w:rsidRPr="00003357" w:rsidRDefault="00003357" w:rsidP="00427E5D">
            <w:r>
              <w:t xml:space="preserve">ul. </w:t>
            </w:r>
            <w:proofErr w:type="spellStart"/>
            <w:r w:rsidR="0052497B" w:rsidRPr="00003357">
              <w:t>Hubska</w:t>
            </w:r>
            <w:proofErr w:type="spellEnd"/>
            <w:r w:rsidR="0052497B" w:rsidRPr="00003357">
              <w:t xml:space="preserve"> </w:t>
            </w:r>
            <w:r w:rsidR="0052497B" w:rsidRPr="00003357">
              <w:t>44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50-502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2 559.60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8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Asclepios</w:t>
            </w:r>
            <w:proofErr w:type="spellEnd"/>
            <w:r w:rsidRPr="00003357">
              <w:t xml:space="preserve"> S.A.</w:t>
            </w:r>
          </w:p>
          <w:p w:rsidR="0052497B" w:rsidRPr="00003357" w:rsidRDefault="00003357" w:rsidP="00427E5D">
            <w:r>
              <w:t xml:space="preserve">ul. </w:t>
            </w:r>
            <w:proofErr w:type="spellStart"/>
            <w:r w:rsidR="0052497B" w:rsidRPr="00003357">
              <w:t>Hubska</w:t>
            </w:r>
            <w:proofErr w:type="spellEnd"/>
            <w:r w:rsidR="0052497B" w:rsidRPr="00003357">
              <w:t xml:space="preserve"> </w:t>
            </w:r>
            <w:r w:rsidR="0052497B" w:rsidRPr="00003357">
              <w:t>44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50-502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6 794.93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Asclepios</w:t>
            </w:r>
            <w:proofErr w:type="spellEnd"/>
            <w:r w:rsidRPr="00003357">
              <w:t xml:space="preserve"> S.A.</w:t>
            </w:r>
          </w:p>
          <w:p w:rsidR="0052497B" w:rsidRPr="00003357" w:rsidRDefault="00003357" w:rsidP="00427E5D">
            <w:r>
              <w:t xml:space="preserve">ul. </w:t>
            </w:r>
            <w:proofErr w:type="spellStart"/>
            <w:r w:rsidR="0052497B" w:rsidRPr="00003357">
              <w:t>Hubska</w:t>
            </w:r>
            <w:proofErr w:type="spellEnd"/>
            <w:r w:rsidR="0052497B" w:rsidRPr="00003357">
              <w:t xml:space="preserve"> </w:t>
            </w:r>
            <w:r w:rsidR="0052497B" w:rsidRPr="00003357">
              <w:t>44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50-502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13 300.41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16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Asclepios</w:t>
            </w:r>
            <w:proofErr w:type="spellEnd"/>
            <w:r w:rsidRPr="00003357">
              <w:t xml:space="preserve"> S.A.</w:t>
            </w:r>
          </w:p>
          <w:p w:rsidR="0052497B" w:rsidRPr="00003357" w:rsidRDefault="00003357" w:rsidP="00427E5D">
            <w:r>
              <w:t xml:space="preserve">ul. </w:t>
            </w:r>
            <w:proofErr w:type="spellStart"/>
            <w:r w:rsidR="0052497B" w:rsidRPr="00003357">
              <w:t>Hubska</w:t>
            </w:r>
            <w:proofErr w:type="spellEnd"/>
            <w:r w:rsidR="0052497B" w:rsidRPr="00003357">
              <w:t xml:space="preserve"> </w:t>
            </w:r>
            <w:r w:rsidR="0052497B" w:rsidRPr="00003357">
              <w:t>44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50-502</w:t>
            </w:r>
            <w:r w:rsidRPr="00003357">
              <w:t xml:space="preserve"> </w:t>
            </w:r>
            <w:r w:rsidRPr="00003357">
              <w:t>Wrocław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7 709.26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24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003357" w:rsidP="00427E5D">
            <w:pPr>
              <w:spacing w:before="80"/>
            </w:pPr>
            <w:proofErr w:type="spellStart"/>
            <w:r w:rsidRPr="00003357">
              <w:t>Optifarma</w:t>
            </w:r>
            <w:proofErr w:type="spellEnd"/>
            <w:r w:rsidRPr="00003357">
              <w:t xml:space="preserve"> </w:t>
            </w:r>
            <w:r>
              <w:t xml:space="preserve">Sp. z o.o. Sp.k. 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Sokołowska</w:t>
            </w:r>
            <w:r w:rsidR="0052497B" w:rsidRPr="00003357">
              <w:t xml:space="preserve"> </w:t>
            </w:r>
            <w:r w:rsidR="0052497B" w:rsidRPr="00003357">
              <w:t>14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05-806</w:t>
            </w:r>
            <w:r w:rsidRPr="00003357">
              <w:t xml:space="preserve"> </w:t>
            </w:r>
            <w:r w:rsidRPr="00003357">
              <w:t>Sokołów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13 882.75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27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 xml:space="preserve">AstraZeneca </w:t>
            </w:r>
            <w:proofErr w:type="spellStart"/>
            <w:r w:rsidRPr="00003357">
              <w:t>Kft</w:t>
            </w:r>
            <w:proofErr w:type="spellEnd"/>
            <w:r w:rsidRPr="00003357">
              <w:t>.</w:t>
            </w:r>
          </w:p>
          <w:p w:rsidR="0052497B" w:rsidRPr="00003357" w:rsidRDefault="0052497B" w:rsidP="00427E5D">
            <w:r w:rsidRPr="00003357">
              <w:t xml:space="preserve">1117 </w:t>
            </w:r>
            <w:proofErr w:type="spellStart"/>
            <w:r w:rsidRPr="00003357">
              <w:t>Budapest</w:t>
            </w:r>
            <w:proofErr w:type="spellEnd"/>
            <w:r w:rsidRPr="00003357">
              <w:t xml:space="preserve">, </w:t>
            </w:r>
            <w:proofErr w:type="spellStart"/>
            <w:r w:rsidRPr="00003357">
              <w:t>Alíz</w:t>
            </w:r>
            <w:proofErr w:type="spellEnd"/>
            <w:r w:rsidRPr="00003357">
              <w:t xml:space="preserve"> </w:t>
            </w:r>
            <w:proofErr w:type="spellStart"/>
            <w:r w:rsidRPr="00003357">
              <w:t>utca</w:t>
            </w:r>
            <w:proofErr w:type="spellEnd"/>
            <w:r w:rsidRPr="00003357">
              <w:t xml:space="preserve"> 4. B. </w:t>
            </w:r>
            <w:proofErr w:type="spellStart"/>
            <w:r w:rsidRPr="00003357">
              <w:t>ép</w:t>
            </w:r>
            <w:proofErr w:type="spellEnd"/>
            <w:r w:rsidRPr="00003357">
              <w:t>.</w:t>
            </w:r>
            <w:r w:rsidRPr="00003357">
              <w:t xml:space="preserve">  </w:t>
            </w:r>
          </w:p>
          <w:p w:rsidR="0052497B" w:rsidRPr="00003357" w:rsidRDefault="0052497B" w:rsidP="00427E5D">
            <w:pPr>
              <w:spacing w:after="80"/>
              <w:jc w:val="both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91 269.76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32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r w:rsidRPr="00003357">
              <w:t xml:space="preserve">AstraZeneca </w:t>
            </w:r>
            <w:proofErr w:type="spellStart"/>
            <w:r w:rsidRPr="00003357">
              <w:t>Kft</w:t>
            </w:r>
            <w:proofErr w:type="spellEnd"/>
            <w:r w:rsidRPr="00003357">
              <w:t>.</w:t>
            </w:r>
          </w:p>
          <w:p w:rsidR="0052497B" w:rsidRPr="00003357" w:rsidRDefault="0052497B" w:rsidP="00003357">
            <w:r w:rsidRPr="00003357">
              <w:t xml:space="preserve">1117 </w:t>
            </w:r>
            <w:proofErr w:type="spellStart"/>
            <w:r w:rsidRPr="00003357">
              <w:t>Budapest</w:t>
            </w:r>
            <w:proofErr w:type="spellEnd"/>
            <w:r w:rsidRPr="00003357">
              <w:t xml:space="preserve">, </w:t>
            </w:r>
            <w:proofErr w:type="spellStart"/>
            <w:r w:rsidRPr="00003357">
              <w:t>Alíz</w:t>
            </w:r>
            <w:proofErr w:type="spellEnd"/>
            <w:r w:rsidRPr="00003357">
              <w:t xml:space="preserve"> </w:t>
            </w:r>
            <w:proofErr w:type="spellStart"/>
            <w:r w:rsidRPr="00003357">
              <w:t>utca</w:t>
            </w:r>
            <w:proofErr w:type="spellEnd"/>
            <w:r w:rsidRPr="00003357">
              <w:t xml:space="preserve"> 4. B. </w:t>
            </w:r>
            <w:proofErr w:type="spellStart"/>
            <w:r w:rsidRPr="00003357">
              <w:t>ép</w:t>
            </w:r>
            <w:proofErr w:type="spellEnd"/>
            <w:r w:rsidRPr="00003357">
              <w:t>.</w:t>
            </w:r>
            <w:r w:rsidRPr="00003357">
              <w:t xml:space="preserve">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57 290.37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4 859.68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4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1 360.37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6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3 039.01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9A3CD8" w:rsidRDefault="009A3CD8" w:rsidP="00427E5D">
            <w:pPr>
              <w:spacing w:before="80" w:after="80"/>
              <w:jc w:val="center"/>
            </w:pPr>
          </w:p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CD8" w:rsidRDefault="009A3CD8" w:rsidP="00427E5D">
            <w:pPr>
              <w:spacing w:before="80" w:after="80"/>
              <w:jc w:val="center"/>
            </w:pPr>
          </w:p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lastRenderedPageBreak/>
              <w:t>7</w:t>
            </w:r>
          </w:p>
        </w:tc>
        <w:tc>
          <w:tcPr>
            <w:tcW w:w="4394" w:type="dxa"/>
            <w:shd w:val="clear" w:color="auto" w:fill="auto"/>
          </w:tcPr>
          <w:p w:rsidR="009A3CD8" w:rsidRDefault="009A3CD8" w:rsidP="00427E5D">
            <w:pPr>
              <w:spacing w:before="80"/>
            </w:pPr>
          </w:p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lastRenderedPageBreak/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A3CD8" w:rsidRDefault="009A3CD8" w:rsidP="00427E5D">
            <w:pPr>
              <w:spacing w:before="80" w:after="80"/>
              <w:jc w:val="center"/>
            </w:pPr>
          </w:p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lastRenderedPageBreak/>
              <w:t>918.54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8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 xml:space="preserve"> </w:t>
            </w:r>
            <w:r w:rsidR="00003357">
              <w:t>6 540,48</w:t>
            </w:r>
            <w:r w:rsidRPr="00003357">
              <w:t xml:space="preserve">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32 146.63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11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7 246.26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12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3 696.62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13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8 266.86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13 777.88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16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8 034.39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18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11 096.19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21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165 992.33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24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Salus</w:t>
            </w:r>
            <w:proofErr w:type="spellEnd"/>
            <w:r w:rsidRPr="00003357">
              <w:t xml:space="preserve"> International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Pułaskiego</w:t>
            </w:r>
            <w:r w:rsidR="0052497B" w:rsidRPr="00003357">
              <w:t xml:space="preserve"> </w:t>
            </w:r>
            <w:r w:rsidR="0052497B" w:rsidRPr="00003357">
              <w:t>9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40-273</w:t>
            </w:r>
            <w:r w:rsidRPr="00003357">
              <w:t xml:space="preserve"> </w:t>
            </w:r>
            <w:r w:rsidRPr="00003357">
              <w:t>Katowice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16 359.41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7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Bialmed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Kazimierzowska</w:t>
            </w:r>
            <w:r w:rsidR="0052497B" w:rsidRPr="00003357">
              <w:t xml:space="preserve"> </w:t>
            </w:r>
            <w:r w:rsidR="0052497B" w:rsidRPr="00003357">
              <w:t>46/48/35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02-546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848.34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8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Bialmed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Kazimierzowska</w:t>
            </w:r>
            <w:r w:rsidR="0052497B" w:rsidRPr="00003357">
              <w:t xml:space="preserve"> </w:t>
            </w:r>
            <w:r w:rsidR="0052497B" w:rsidRPr="00003357">
              <w:t>46/48/35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02-546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6 667.92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9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Bialmed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Kazimierzowska</w:t>
            </w:r>
            <w:r w:rsidR="0052497B" w:rsidRPr="00003357">
              <w:t xml:space="preserve"> </w:t>
            </w:r>
            <w:r w:rsidR="0052497B" w:rsidRPr="00003357">
              <w:t>46/48/35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02-546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5 896.80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12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Bialmed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Kazimierzowska</w:t>
            </w:r>
            <w:r w:rsidR="0052497B" w:rsidRPr="00003357">
              <w:t xml:space="preserve"> </w:t>
            </w:r>
            <w:r w:rsidR="0052497B" w:rsidRPr="00003357">
              <w:t>46/48/35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02-546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3 315.82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Bialmed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Kazimierzowska</w:t>
            </w:r>
            <w:r w:rsidR="0052497B" w:rsidRPr="00003357">
              <w:t xml:space="preserve"> </w:t>
            </w:r>
            <w:r w:rsidR="0052497B" w:rsidRPr="00003357">
              <w:t>46/48/35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02-546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14 027.58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19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Bialmed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Kazimierzowska</w:t>
            </w:r>
            <w:r w:rsidR="0052497B" w:rsidRPr="00003357">
              <w:t xml:space="preserve"> </w:t>
            </w:r>
            <w:r w:rsidR="0052497B" w:rsidRPr="00003357">
              <w:t>46/48/35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02-546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32 691.86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21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Bialmed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Kazimierzowska</w:t>
            </w:r>
            <w:r w:rsidR="0052497B" w:rsidRPr="00003357">
              <w:t xml:space="preserve"> </w:t>
            </w:r>
            <w:r w:rsidR="0052497B" w:rsidRPr="00003357">
              <w:t>46/48/35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02-546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161 876.70 zł</w:t>
            </w:r>
          </w:p>
        </w:tc>
      </w:tr>
      <w:tr w:rsidR="0052497B" w:rsidRPr="00003357" w:rsidTr="00003357">
        <w:tc>
          <w:tcPr>
            <w:tcW w:w="993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34</w:t>
            </w:r>
          </w:p>
        </w:tc>
        <w:tc>
          <w:tcPr>
            <w:tcW w:w="4394" w:type="dxa"/>
            <w:shd w:val="clear" w:color="auto" w:fill="auto"/>
          </w:tcPr>
          <w:p w:rsidR="0052497B" w:rsidRPr="00003357" w:rsidRDefault="0052497B" w:rsidP="00427E5D">
            <w:pPr>
              <w:spacing w:before="80"/>
            </w:pPr>
            <w:proofErr w:type="spellStart"/>
            <w:r w:rsidRPr="00003357">
              <w:t>Bialmed</w:t>
            </w:r>
            <w:proofErr w:type="spellEnd"/>
            <w:r w:rsidRPr="00003357">
              <w:t xml:space="preserve"> Sp. z o.o.</w:t>
            </w:r>
          </w:p>
          <w:p w:rsidR="0052497B" w:rsidRPr="00003357" w:rsidRDefault="00003357" w:rsidP="00427E5D">
            <w:r>
              <w:t xml:space="preserve">ul. </w:t>
            </w:r>
            <w:r w:rsidR="0052497B" w:rsidRPr="00003357">
              <w:t>Kazimierzowska</w:t>
            </w:r>
            <w:r w:rsidR="0052497B" w:rsidRPr="00003357">
              <w:t xml:space="preserve"> </w:t>
            </w:r>
            <w:r w:rsidR="0052497B" w:rsidRPr="00003357">
              <w:t>46/48/35</w:t>
            </w:r>
            <w:r w:rsidR="0052497B" w:rsidRPr="00003357">
              <w:t xml:space="preserve"> </w:t>
            </w:r>
          </w:p>
          <w:p w:rsidR="0052497B" w:rsidRPr="00003357" w:rsidRDefault="0052497B" w:rsidP="00427E5D">
            <w:pPr>
              <w:spacing w:after="80"/>
              <w:jc w:val="both"/>
            </w:pPr>
            <w:r w:rsidRPr="00003357">
              <w:t>02-546</w:t>
            </w:r>
            <w:r w:rsidRPr="00003357">
              <w:t xml:space="preserve"> </w:t>
            </w:r>
            <w:r w:rsidRPr="00003357">
              <w:t>Warszawa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97B" w:rsidRPr="00003357" w:rsidRDefault="0052497B" w:rsidP="00427E5D">
            <w:pPr>
              <w:spacing w:before="80" w:after="80"/>
              <w:jc w:val="center"/>
            </w:pPr>
            <w:r w:rsidRPr="00003357">
              <w:t>10 160.64 zł</w:t>
            </w:r>
          </w:p>
        </w:tc>
      </w:tr>
      <w:bookmarkEnd w:id="0"/>
    </w:tbl>
    <w:p w:rsidR="00C236D3" w:rsidRPr="00003357" w:rsidRDefault="00C236D3" w:rsidP="00173B20">
      <w:pPr>
        <w:jc w:val="right"/>
        <w:rPr>
          <w:sz w:val="22"/>
          <w:szCs w:val="22"/>
        </w:rPr>
      </w:pPr>
    </w:p>
    <w:sectPr w:rsidR="00C236D3" w:rsidRPr="000033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6734B" w:rsidRDefault="0046734B">
      <w:r>
        <w:separator/>
      </w:r>
    </w:p>
  </w:endnote>
  <w:endnote w:type="continuationSeparator" w:id="0">
    <w:p w:rsidR="0046734B" w:rsidRDefault="00467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6734B" w:rsidRDefault="0046734B">
      <w:r>
        <w:separator/>
      </w:r>
    </w:p>
  </w:footnote>
  <w:footnote w:type="continuationSeparator" w:id="0">
    <w:p w:rsidR="0046734B" w:rsidRDefault="00467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497B" w:rsidRDefault="005249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497B" w:rsidRDefault="005249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497B" w:rsidRDefault="005249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34B"/>
    <w:rsid w:val="0000335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734B"/>
    <w:rsid w:val="00490DC0"/>
    <w:rsid w:val="00493F8C"/>
    <w:rsid w:val="004C7E9B"/>
    <w:rsid w:val="0052497B"/>
    <w:rsid w:val="005614F2"/>
    <w:rsid w:val="00577BC6"/>
    <w:rsid w:val="0069085C"/>
    <w:rsid w:val="006B27ED"/>
    <w:rsid w:val="00843263"/>
    <w:rsid w:val="00861E75"/>
    <w:rsid w:val="009A3CD8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0BE579"/>
  <w15:chartTrackingRefBased/>
  <w15:docId w15:val="{2C17FC94-8A34-49BC-B6B5-873D28D05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5</Pages>
  <Words>956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dcterms:created xsi:type="dcterms:W3CDTF">2023-06-07T10:55:00Z</dcterms:created>
  <dcterms:modified xsi:type="dcterms:W3CDTF">2023-06-07T11:08:00Z</dcterms:modified>
</cp:coreProperties>
</file>