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7C3D0FB4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054478" w:rsidRPr="00054478">
        <w:rPr>
          <w:b/>
        </w:rPr>
        <w:t xml:space="preserve"> </w:t>
      </w:r>
      <w:r w:rsidR="009D5C57" w:rsidRPr="009C6611">
        <w:rPr>
          <w:b/>
        </w:rPr>
        <w:t xml:space="preserve">materiałów i elementów wraz z wykonaniem niestandardowych niezbędnych części dla rozbudowy prototypowej instalacji badawczej skraplaczy </w:t>
      </w:r>
      <w:proofErr w:type="spellStart"/>
      <w:r w:rsidR="009D5C57" w:rsidRPr="009C6611">
        <w:rPr>
          <w:b/>
        </w:rPr>
        <w:t>strumienicowych</w:t>
      </w:r>
      <w:proofErr w:type="spellEnd"/>
      <w:r w:rsidR="009D5C57" w:rsidRPr="009C6611">
        <w:rPr>
          <w:b/>
        </w:rPr>
        <w:t xml:space="preserve"> - KC-</w:t>
      </w:r>
      <w:proofErr w:type="spellStart"/>
      <w:r w:rsidR="009D5C57" w:rsidRPr="009C6611">
        <w:rPr>
          <w:b/>
        </w:rPr>
        <w:t>zp</w:t>
      </w:r>
      <w:proofErr w:type="spellEnd"/>
      <w:r w:rsidR="009D5C57" w:rsidRPr="009C6611">
        <w:rPr>
          <w:b/>
        </w:rPr>
        <w:t>. 272-</w:t>
      </w:r>
      <w:r w:rsidR="00CC62A3">
        <w:rPr>
          <w:b/>
        </w:rPr>
        <w:t>327</w:t>
      </w:r>
      <w:r w:rsidR="009D5C57" w:rsidRPr="009C6611">
        <w:rPr>
          <w:b/>
        </w:rPr>
        <w:t>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EF477" w14:textId="0B151083" w:rsidR="00B54743" w:rsidRDefault="00B54743" w:rsidP="00B54743">
    <w:pPr>
      <w:pStyle w:val="Nagwek"/>
    </w:pPr>
    <w:r>
      <w:rPr>
        <w:noProof/>
        <w:lang w:eastAsia="pl-PL"/>
      </w:rPr>
      <w:drawing>
        <wp:inline distT="0" distB="0" distL="0" distR="0" wp14:anchorId="0F9A19E3" wp14:editId="46F7DC86">
          <wp:extent cx="5760720" cy="904875"/>
          <wp:effectExtent l="0" t="0" r="0" b="9525"/>
          <wp:docPr id="2092743379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743379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47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C96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9D5C57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54743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C62A3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2023-06-07T06:58:00Z</cp:lastPrinted>
  <dcterms:created xsi:type="dcterms:W3CDTF">2023-06-07T06:58:00Z</dcterms:created>
  <dcterms:modified xsi:type="dcterms:W3CDTF">2023-06-07T06:58:00Z</dcterms:modified>
</cp:coreProperties>
</file>