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455" w14:textId="473D5DA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D15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791A85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9F4B63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FEA82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B7FA984" w14:textId="02E6BA89" w:rsidR="008F3D36" w:rsidRPr="00E7617C" w:rsidRDefault="008F3D36" w:rsidP="00E7617C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B96E9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7FDE6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82C8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074C85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DB110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C7198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D2BB8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64DD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59C54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6962004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B248FC" w14:textId="095F1F8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7617C" w:rsidRPr="00E7617C">
        <w:rPr>
          <w:rFonts w:asciiTheme="minorHAnsi" w:eastAsia="Times New Roman" w:hAnsiTheme="minorHAnsi" w:cstheme="minorHAnsi"/>
          <w:b/>
          <w:lang w:eastAsia="pl-PL"/>
        </w:rPr>
        <w:t xml:space="preserve">kontynuacja rocznej subskrypcji dla ogólnouczelnianej licencji na specjalistyczne oprogramowanie NI Academic Volume License LABVIEW </w:t>
      </w:r>
      <w:r w:rsidR="00CE77F1">
        <w:rPr>
          <w:rFonts w:asciiTheme="minorHAnsi" w:eastAsia="Times New Roman" w:hAnsiTheme="minorHAnsi" w:cstheme="minorHAnsi"/>
          <w:b/>
          <w:lang w:eastAsia="pl-PL"/>
        </w:rPr>
        <w:t xml:space="preserve">lub równoważne </w:t>
      </w:r>
      <w:r w:rsidR="00E7617C" w:rsidRPr="00E7617C">
        <w:rPr>
          <w:rFonts w:asciiTheme="minorHAnsi" w:eastAsia="Times New Roman" w:hAnsiTheme="minorHAnsi" w:cstheme="minorHAnsi"/>
          <w:b/>
          <w:lang w:eastAsia="pl-PL"/>
        </w:rPr>
        <w:t>w tym 125 licencji Multisim, LabVIEW 225 Teaching i 25 Research</w:t>
      </w:r>
      <w:r w:rsidRPr="00E7617C">
        <w:rPr>
          <w:rFonts w:asciiTheme="minorHAnsi" w:eastAsia="Times New Roman" w:hAnsiTheme="minorHAnsi" w:cstheme="minorHAnsi"/>
          <w:lang w:eastAsia="pl-PL"/>
        </w:rPr>
        <w:t>,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A6E28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E4D66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A5B861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34334D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F2D8C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6310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73BA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2D9AE9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40CAA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F5FF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4AD9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A36C93" w14:textId="183F8F51" w:rsidR="005103B9" w:rsidRPr="000D152E" w:rsidRDefault="008F3D36" w:rsidP="000D152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D152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83DED" w14:textId="77777777" w:rsidR="001D6A15" w:rsidRDefault="001D6A15" w:rsidP="0038231F">
      <w:pPr>
        <w:spacing w:after="0" w:line="240" w:lineRule="auto"/>
      </w:pPr>
      <w:r>
        <w:separator/>
      </w:r>
    </w:p>
  </w:endnote>
  <w:endnote w:type="continuationSeparator" w:id="0">
    <w:p w14:paraId="7E1EADB1" w14:textId="77777777" w:rsidR="001D6A15" w:rsidRDefault="001D6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20F59" w14:textId="77777777" w:rsidR="0018649C" w:rsidRDefault="00186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92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E743E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43E21" w14:textId="77777777" w:rsidR="0018649C" w:rsidRDefault="00186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38A3E" w14:textId="77777777" w:rsidR="001D6A15" w:rsidRDefault="001D6A15" w:rsidP="0038231F">
      <w:pPr>
        <w:spacing w:after="0" w:line="240" w:lineRule="auto"/>
      </w:pPr>
      <w:r>
        <w:separator/>
      </w:r>
    </w:p>
  </w:footnote>
  <w:footnote w:type="continuationSeparator" w:id="0">
    <w:p w14:paraId="212D05E8" w14:textId="77777777" w:rsidR="001D6A15" w:rsidRDefault="001D6A15" w:rsidP="0038231F">
      <w:pPr>
        <w:spacing w:after="0" w:line="240" w:lineRule="auto"/>
      </w:pPr>
      <w:r>
        <w:continuationSeparator/>
      </w:r>
    </w:p>
  </w:footnote>
  <w:footnote w:id="1">
    <w:p w14:paraId="2EA2F21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C2E365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8865" w14:textId="77777777" w:rsidR="0018649C" w:rsidRDefault="00186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9A9F" w14:textId="77777777" w:rsidR="0018649C" w:rsidRDefault="00186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2D95" w14:textId="77777777" w:rsidR="0018649C" w:rsidRDefault="00186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096674">
    <w:abstractNumId w:val="7"/>
  </w:num>
  <w:num w:numId="2" w16cid:durableId="85268237">
    <w:abstractNumId w:val="0"/>
  </w:num>
  <w:num w:numId="3" w16cid:durableId="2075930753">
    <w:abstractNumId w:val="6"/>
  </w:num>
  <w:num w:numId="4" w16cid:durableId="2021007575">
    <w:abstractNumId w:val="9"/>
  </w:num>
  <w:num w:numId="5" w16cid:durableId="349142232">
    <w:abstractNumId w:val="8"/>
  </w:num>
  <w:num w:numId="6" w16cid:durableId="772626632">
    <w:abstractNumId w:val="5"/>
  </w:num>
  <w:num w:numId="7" w16cid:durableId="1155606743">
    <w:abstractNumId w:val="1"/>
  </w:num>
  <w:num w:numId="8" w16cid:durableId="210968710">
    <w:abstractNumId w:val="3"/>
  </w:num>
  <w:num w:numId="9" w16cid:durableId="2070106274">
    <w:abstractNumId w:val="2"/>
  </w:num>
  <w:num w:numId="10" w16cid:durableId="456486691">
    <w:abstractNumId w:val="4"/>
  </w:num>
  <w:num w:numId="11" w16cid:durableId="1424187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A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52E"/>
    <w:rsid w:val="000D6F17"/>
    <w:rsid w:val="000D73C4"/>
    <w:rsid w:val="000E4D37"/>
    <w:rsid w:val="0018649C"/>
    <w:rsid w:val="001902D2"/>
    <w:rsid w:val="001C6945"/>
    <w:rsid w:val="001D6A1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E77F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17C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9FAFC"/>
  <w15:chartTrackingRefBased/>
  <w15:docId w15:val="{B6DBBE20-12C4-4548-95CE-92BB48D0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5</cp:revision>
  <cp:lastPrinted>2016-07-26T10:32:00Z</cp:lastPrinted>
  <dcterms:created xsi:type="dcterms:W3CDTF">2023-05-08T07:14:00Z</dcterms:created>
  <dcterms:modified xsi:type="dcterms:W3CDTF">2023-06-05T10:37:00Z</dcterms:modified>
</cp:coreProperties>
</file>