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C9B17" w14:textId="77777777" w:rsidR="00DF7DF5" w:rsidRPr="009475A8" w:rsidRDefault="00DF7DF5" w:rsidP="00DF7DF5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DF69E7F" w14:textId="77777777" w:rsidR="00DF7DF5" w:rsidRPr="0063626E" w:rsidRDefault="00DF7DF5" w:rsidP="00DF7DF5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92B1925" w14:textId="77777777" w:rsidR="00DF7DF5" w:rsidRPr="0063626E" w:rsidRDefault="00DF7DF5" w:rsidP="00DF7DF5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5708453" w14:textId="77777777" w:rsidR="00DF7DF5" w:rsidRPr="0063626E" w:rsidRDefault="00DF7DF5" w:rsidP="00DF7DF5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8911C80" w14:textId="77777777" w:rsidR="00DF7DF5" w:rsidRPr="0063626E" w:rsidRDefault="00DF7DF5" w:rsidP="00DF7DF5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1FF24C2" w14:textId="77777777" w:rsidR="00DF7DF5" w:rsidRPr="0063626E" w:rsidRDefault="00DF7DF5" w:rsidP="00DF7DF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431DA2E" w14:textId="77777777" w:rsidR="00DF7DF5" w:rsidRPr="0063626E" w:rsidRDefault="00DF7DF5" w:rsidP="00DF7DF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78BD6EE" w14:textId="77777777" w:rsidR="00DF7DF5" w:rsidRPr="0063626E" w:rsidRDefault="00DF7DF5" w:rsidP="00DF7DF5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AC10F20" w14:textId="77777777" w:rsidR="00DF7DF5" w:rsidRPr="0063626E" w:rsidRDefault="00DF7DF5" w:rsidP="00DF7DF5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7B6E0DF9" w14:textId="77777777" w:rsidR="00DF7DF5" w:rsidRPr="0063626E" w:rsidRDefault="00DF7DF5" w:rsidP="00DF7DF5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81AF102" w14:textId="77777777" w:rsidR="00DF7DF5" w:rsidRPr="0063626E" w:rsidRDefault="00DF7DF5" w:rsidP="00DF7DF5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C9CB4C4" w14:textId="77777777" w:rsidR="00DF7DF5" w:rsidRPr="0063626E" w:rsidRDefault="00DF7DF5" w:rsidP="00DF7DF5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2CF9148" w14:textId="77777777" w:rsidR="00DF7DF5" w:rsidRPr="00432E10" w:rsidRDefault="00DF7DF5" w:rsidP="00DF7DF5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00534F8" w14:textId="77777777" w:rsidR="00DF7DF5" w:rsidRPr="00432E10" w:rsidRDefault="00DF7DF5" w:rsidP="00DF7DF5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2CE08AD" w14:textId="77777777" w:rsidR="00DF7DF5" w:rsidRPr="00432E10" w:rsidRDefault="00DF7DF5" w:rsidP="00DF7DF5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52FB4FA" w14:textId="77777777" w:rsidR="00DF7DF5" w:rsidRPr="00432E10" w:rsidRDefault="00DF7DF5" w:rsidP="00DF7DF5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23EDCBF" w14:textId="097F59A7" w:rsidR="00DF7DF5" w:rsidRPr="00432E10" w:rsidRDefault="00DF7DF5" w:rsidP="00DF7DF5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1C0D4D">
        <w:rPr>
          <w:rFonts w:eastAsia="Times New Roman" w:cs="Calibri"/>
          <w:b/>
          <w:lang w:eastAsia="pl-PL"/>
        </w:rPr>
        <w:t xml:space="preserve">Dostawa </w:t>
      </w:r>
      <w:r>
        <w:rPr>
          <w:rFonts w:eastAsia="Times New Roman" w:cs="Calibri"/>
          <w:b/>
          <w:lang w:eastAsia="pl-PL"/>
        </w:rPr>
        <w:t>materiałów eksploatacyjnych do drukarek 3D na potrzeby WIMiR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znak sprawy: </w:t>
      </w:r>
      <w:r w:rsidRPr="00770AF8">
        <w:rPr>
          <w:rFonts w:eastAsia="Times New Roman" w:cs="Calibri"/>
          <w:b/>
          <w:bCs/>
          <w:lang w:eastAsia="pl-PL"/>
        </w:rPr>
        <w:t>KC-zp.272-</w:t>
      </w:r>
      <w:r>
        <w:rPr>
          <w:rFonts w:eastAsia="Times New Roman" w:cs="Calibri"/>
          <w:b/>
          <w:bCs/>
          <w:lang w:eastAsia="pl-PL"/>
        </w:rPr>
        <w:t>299</w:t>
      </w:r>
      <w:r w:rsidRPr="00770AF8">
        <w:rPr>
          <w:rFonts w:eastAsia="Times New Roman" w:cs="Calibri"/>
          <w:b/>
          <w:bCs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0A76408" w14:textId="77777777" w:rsidR="00DF7DF5" w:rsidRPr="00432E10" w:rsidRDefault="00DF7DF5" w:rsidP="00DF7DF5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0B535D0" w14:textId="77777777" w:rsidR="00DF7DF5" w:rsidRPr="00432E10" w:rsidRDefault="00DF7DF5" w:rsidP="00DF7DF5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32DE3B2A" w14:textId="77777777" w:rsidR="00DF7DF5" w:rsidRPr="00432E10" w:rsidRDefault="00DF7DF5" w:rsidP="00DF7DF5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12908DFE" w14:textId="77777777" w:rsidR="00DF7DF5" w:rsidRPr="00432E10" w:rsidRDefault="00DF7DF5" w:rsidP="00DF7DF5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EA40F4B" w14:textId="77777777" w:rsidR="00DF7DF5" w:rsidRPr="00432E10" w:rsidRDefault="00DF7DF5" w:rsidP="00DF7DF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6EB936B" w14:textId="77777777" w:rsidR="00DF7DF5" w:rsidRPr="00432E10" w:rsidRDefault="00DF7DF5" w:rsidP="00DF7DF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831F87" w14:textId="77777777" w:rsidR="00DF7DF5" w:rsidRPr="00432E10" w:rsidRDefault="00DF7DF5" w:rsidP="00DF7DF5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F5D459A" w14:textId="77777777" w:rsidR="00DF7DF5" w:rsidRPr="00432E10" w:rsidRDefault="00DF7DF5" w:rsidP="00DF7DF5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843EA53" w14:textId="77777777" w:rsidR="00DF7DF5" w:rsidRPr="00432E10" w:rsidRDefault="00DF7DF5" w:rsidP="00DF7DF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08179FF" w14:textId="77777777" w:rsidR="00DF7DF5" w:rsidRPr="00432E10" w:rsidRDefault="00DF7DF5" w:rsidP="00DF7DF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232119D" w14:textId="77777777" w:rsidR="00DF7DF5" w:rsidRPr="00432E10" w:rsidRDefault="00DF7DF5" w:rsidP="00DF7DF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8C7344F" w14:textId="01B93733" w:rsidR="005103B9" w:rsidRPr="00DF7DF5" w:rsidRDefault="00DF7DF5" w:rsidP="00DF7DF5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DF7DF5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1AB42" w14:textId="77777777" w:rsidR="00422304" w:rsidRDefault="00422304" w:rsidP="0038231F">
      <w:pPr>
        <w:spacing w:after="0" w:line="240" w:lineRule="auto"/>
      </w:pPr>
      <w:r>
        <w:separator/>
      </w:r>
    </w:p>
  </w:endnote>
  <w:endnote w:type="continuationSeparator" w:id="0">
    <w:p w14:paraId="75A6C0BD" w14:textId="77777777" w:rsidR="00422304" w:rsidRDefault="004223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1F224" w14:textId="77777777" w:rsidR="00A47C71" w:rsidRDefault="00A47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97A3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EB2CE2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6AC3A" w14:textId="77777777" w:rsidR="00A47C71" w:rsidRDefault="00A47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FC021" w14:textId="77777777" w:rsidR="00422304" w:rsidRDefault="00422304" w:rsidP="0038231F">
      <w:pPr>
        <w:spacing w:after="0" w:line="240" w:lineRule="auto"/>
      </w:pPr>
      <w:r>
        <w:separator/>
      </w:r>
    </w:p>
  </w:footnote>
  <w:footnote w:type="continuationSeparator" w:id="0">
    <w:p w14:paraId="4F9755E4" w14:textId="77777777" w:rsidR="00422304" w:rsidRDefault="00422304" w:rsidP="0038231F">
      <w:pPr>
        <w:spacing w:after="0" w:line="240" w:lineRule="auto"/>
      </w:pPr>
      <w:r>
        <w:continuationSeparator/>
      </w:r>
    </w:p>
  </w:footnote>
  <w:footnote w:id="1">
    <w:p w14:paraId="1DBAEDF4" w14:textId="77777777" w:rsidR="00DF7DF5" w:rsidRDefault="00DF7DF5" w:rsidP="00DF7DF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274767D5" w14:textId="77777777" w:rsidR="00DF7DF5" w:rsidRDefault="00DF7DF5" w:rsidP="00DF7DF5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FC6B4" w14:textId="77777777" w:rsidR="00A47C71" w:rsidRDefault="00A47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1F7F0" w14:textId="77777777" w:rsidR="00A47C71" w:rsidRDefault="00A47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3885C" w14:textId="77777777" w:rsidR="00A47C71" w:rsidRDefault="00A47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8773896">
    <w:abstractNumId w:val="7"/>
  </w:num>
  <w:num w:numId="2" w16cid:durableId="1724793922">
    <w:abstractNumId w:val="0"/>
  </w:num>
  <w:num w:numId="3" w16cid:durableId="1238900302">
    <w:abstractNumId w:val="6"/>
  </w:num>
  <w:num w:numId="4" w16cid:durableId="1323507752">
    <w:abstractNumId w:val="9"/>
  </w:num>
  <w:num w:numId="5" w16cid:durableId="1514803471">
    <w:abstractNumId w:val="8"/>
  </w:num>
  <w:num w:numId="6" w16cid:durableId="414671279">
    <w:abstractNumId w:val="5"/>
  </w:num>
  <w:num w:numId="7" w16cid:durableId="932709551">
    <w:abstractNumId w:val="1"/>
  </w:num>
  <w:num w:numId="8" w16cid:durableId="1405104339">
    <w:abstractNumId w:val="3"/>
  </w:num>
  <w:num w:numId="9" w16cid:durableId="1347949431">
    <w:abstractNumId w:val="2"/>
  </w:num>
  <w:num w:numId="10" w16cid:durableId="1562522798">
    <w:abstractNumId w:val="4"/>
  </w:num>
  <w:num w:numId="11" w16cid:durableId="8950916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30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304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C71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7DF5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144679"/>
  <w15:chartTrackingRefBased/>
  <w15:docId w15:val="{5802BE97-8971-443D-BCFD-433A819FA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7DF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2023-05-19T09:52:00Z</dcterms:created>
  <dcterms:modified xsi:type="dcterms:W3CDTF">2023-05-19T09:54:00Z</dcterms:modified>
</cp:coreProperties>
</file>