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C29CA" w14:textId="4BE6715A" w:rsidR="00FE545C" w:rsidRPr="003378D9" w:rsidRDefault="003378D9" w:rsidP="003378D9">
      <w:pPr>
        <w:pStyle w:val="Nagwek3"/>
        <w:jc w:val="center"/>
        <w:rPr>
          <w:rFonts w:ascii="Times New Roman" w:hAnsi="Times New Roman"/>
          <w:bCs w:val="0"/>
          <w:sz w:val="20"/>
          <w:szCs w:val="20"/>
        </w:rPr>
      </w:pPr>
      <w:r w:rsidRPr="003378D9">
        <w:rPr>
          <w:rFonts w:ascii="Times New Roman" w:hAnsi="Times New Roman"/>
          <w:bCs w:val="0"/>
          <w:sz w:val="22"/>
          <w:szCs w:val="22"/>
        </w:rPr>
        <w:t>FORMULARZ OFERTY</w:t>
      </w:r>
    </w:p>
    <w:p w14:paraId="280F95C1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78F0DE1C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B85BF93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6513375A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2D3F6671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449C25B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4CB21DEF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683343D8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1BEB680" w14:textId="77777777" w:rsidR="003378D9" w:rsidRPr="00273C76" w:rsidRDefault="003378D9" w:rsidP="003378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5C6BF7BB" w14:textId="77777777" w:rsidR="003378D9" w:rsidRPr="0022732C" w:rsidRDefault="003378D9" w:rsidP="003378D9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50BB9B8" w14:textId="77777777" w:rsidR="003378D9" w:rsidRDefault="003378D9" w:rsidP="003378D9">
      <w:pPr>
        <w:spacing w:line="360" w:lineRule="auto"/>
      </w:pPr>
      <w:r>
        <w:t>Do: Nazwa i siedziba Zamawiającego:</w:t>
      </w:r>
    </w:p>
    <w:p w14:paraId="1DE09A31" w14:textId="77777777" w:rsidR="003378D9" w:rsidRPr="006F3579" w:rsidRDefault="003378D9" w:rsidP="003378D9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4C88152E" w14:textId="77777777" w:rsidR="003378D9" w:rsidRPr="006F3579" w:rsidRDefault="003378D9" w:rsidP="003378D9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1BA15536" w14:textId="77777777" w:rsidR="003378D9" w:rsidRDefault="003378D9" w:rsidP="003378D9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14:paraId="174EC7BF" w14:textId="77777777" w:rsidR="003378D9" w:rsidRDefault="003378D9" w:rsidP="003378D9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14:paraId="445196AB" w14:textId="77777777" w:rsidR="003378D9" w:rsidRDefault="003378D9" w:rsidP="003378D9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14:paraId="090E0560" w14:textId="77777777" w:rsidR="003378D9" w:rsidRDefault="003378D9" w:rsidP="003378D9">
      <w:pPr>
        <w:ind w:firstLine="3969"/>
        <w:rPr>
          <w:b/>
        </w:rPr>
      </w:pPr>
    </w:p>
    <w:p w14:paraId="79F0F2E3" w14:textId="735528AC" w:rsidR="003378D9" w:rsidRDefault="003378D9" w:rsidP="003378D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13AE" w:rsidRPr="00E513AE">
        <w:rPr>
          <w:b/>
        </w:rPr>
        <w:t xml:space="preserve">dostawa do siedziby Kupującego komputera stacjonarnego - jednostki centralnej dla </w:t>
      </w:r>
      <w:proofErr w:type="spellStart"/>
      <w:r w:rsidR="00E513AE" w:rsidRPr="00E513AE">
        <w:rPr>
          <w:b/>
        </w:rPr>
        <w:t>WGGiOŚ</w:t>
      </w:r>
      <w:proofErr w:type="spellEnd"/>
      <w:r w:rsidR="00E513AE" w:rsidRPr="00E513AE">
        <w:rPr>
          <w:b/>
        </w:rPr>
        <w:t xml:space="preserve"> - KC-zp.272-318/23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2BA2E574" w14:textId="77777777" w:rsidR="003378D9" w:rsidRDefault="003378D9" w:rsidP="003378D9">
      <w:pPr>
        <w:widowControl w:val="0"/>
        <w:ind w:right="1"/>
        <w:jc w:val="both"/>
      </w:pPr>
    </w:p>
    <w:p w14:paraId="234957B4" w14:textId="77777777" w:rsidR="003378D9" w:rsidRPr="00FB26A4" w:rsidRDefault="003378D9" w:rsidP="003378D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netto: ......................................................................... PLN</w:t>
      </w:r>
    </w:p>
    <w:p w14:paraId="4FB64F95" w14:textId="77777777" w:rsidR="003378D9" w:rsidRPr="00FB26A4" w:rsidRDefault="003378D9" w:rsidP="003378D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017F401" w14:textId="77777777" w:rsidR="003378D9" w:rsidRPr="00FB26A4" w:rsidRDefault="003378D9" w:rsidP="003378D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brutto: ......................................................................... PLN</w:t>
      </w:r>
    </w:p>
    <w:p w14:paraId="51F87AEB" w14:textId="77777777" w:rsidR="003378D9" w:rsidRPr="00FB26A4" w:rsidRDefault="003378D9" w:rsidP="003378D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49057D2" w14:textId="77777777" w:rsidR="003378D9" w:rsidRPr="00FB26A4" w:rsidRDefault="003378D9" w:rsidP="003378D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B26A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085F3F2" w14:textId="77777777" w:rsidR="003378D9" w:rsidRPr="00FB26A4" w:rsidRDefault="003378D9" w:rsidP="003378D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EC70E4" w14:textId="77777777" w:rsidR="003378D9" w:rsidRPr="00FB26A4" w:rsidRDefault="003378D9" w:rsidP="003378D9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14:paraId="0D73B121" w14:textId="215289A4" w:rsidR="00AC05A0" w:rsidRDefault="003378D9" w:rsidP="003378D9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Producent/model zaoferowanego</w:t>
      </w:r>
      <w:r w:rsidR="007245E7">
        <w:rPr>
          <w:b/>
          <w:sz w:val="22"/>
          <w:szCs w:val="22"/>
        </w:rPr>
        <w:t>:</w:t>
      </w:r>
    </w:p>
    <w:p w14:paraId="52B3BCE9" w14:textId="6B550279" w:rsidR="003378D9" w:rsidRDefault="003378D9" w:rsidP="003931B9">
      <w:pPr>
        <w:widowControl w:val="0"/>
        <w:numPr>
          <w:ilvl w:val="0"/>
          <w:numId w:val="6"/>
        </w:num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komputera stacjonarnego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...</w:t>
      </w:r>
      <w:r w:rsidR="00AC05A0">
        <w:rPr>
          <w:sz w:val="22"/>
          <w:szCs w:val="22"/>
        </w:rPr>
        <w:t>.................................................</w:t>
      </w:r>
    </w:p>
    <w:p w14:paraId="17C50531" w14:textId="751B0083" w:rsidR="00AC05A0" w:rsidRPr="00AC05A0" w:rsidRDefault="00AC05A0" w:rsidP="003931B9">
      <w:pPr>
        <w:widowControl w:val="0"/>
        <w:numPr>
          <w:ilvl w:val="0"/>
          <w:numId w:val="6"/>
        </w:numPr>
        <w:spacing w:line="360" w:lineRule="auto"/>
        <w:rPr>
          <w:b/>
          <w:bCs/>
          <w:sz w:val="22"/>
          <w:szCs w:val="22"/>
        </w:rPr>
      </w:pPr>
      <w:r w:rsidRPr="00AC05A0">
        <w:rPr>
          <w:b/>
          <w:bCs/>
          <w:sz w:val="22"/>
          <w:szCs w:val="22"/>
        </w:rPr>
        <w:t xml:space="preserve">procesora: </w:t>
      </w:r>
      <w:r w:rsidRPr="00AC05A0">
        <w:rPr>
          <w:sz w:val="22"/>
          <w:szCs w:val="22"/>
        </w:rPr>
        <w:t>………………………………………………………………………………………</w:t>
      </w:r>
    </w:p>
    <w:p w14:paraId="54630791" w14:textId="77777777" w:rsidR="003378D9" w:rsidRPr="00FB26A4" w:rsidRDefault="003378D9" w:rsidP="003378D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  <w:r w:rsidRPr="008F3EBA">
        <w:rPr>
          <w:b/>
          <w:bCs/>
          <w:sz w:val="22"/>
          <w:szCs w:val="22"/>
          <w:highlight w:val="yellow"/>
        </w:rPr>
        <w:t>(kryterium oceny ofert)</w:t>
      </w:r>
    </w:p>
    <w:p w14:paraId="7626261B" w14:textId="305024A1" w:rsidR="003378D9" w:rsidRPr="00FB26A4" w:rsidRDefault="003378D9" w:rsidP="003378D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</w:t>
      </w:r>
      <w:r w:rsidRPr="00FB26A4">
        <w:rPr>
          <w:b/>
          <w:sz w:val="22"/>
          <w:szCs w:val="22"/>
        </w:rPr>
        <w:t>wynosi:</w:t>
      </w:r>
      <w:r w:rsidRPr="00FB26A4">
        <w:rPr>
          <w:sz w:val="22"/>
          <w:szCs w:val="22"/>
        </w:rPr>
        <w:t xml:space="preserve"> ………… </w:t>
      </w:r>
      <w:r>
        <w:rPr>
          <w:b/>
          <w:bCs/>
          <w:sz w:val="22"/>
          <w:szCs w:val="22"/>
        </w:rPr>
        <w:t>miesięcy (gwarancja typu on-</w:t>
      </w:r>
      <w:proofErr w:type="spellStart"/>
      <w:r>
        <w:rPr>
          <w:b/>
          <w:bCs/>
          <w:sz w:val="22"/>
          <w:szCs w:val="22"/>
        </w:rPr>
        <w:t>site</w:t>
      </w:r>
      <w:proofErr w:type="spellEnd"/>
      <w:r>
        <w:rPr>
          <w:b/>
          <w:bCs/>
          <w:sz w:val="22"/>
          <w:szCs w:val="22"/>
        </w:rPr>
        <w:t xml:space="preserve"> – naprawa w miejscu użytkowania sprzętu)</w:t>
      </w:r>
    </w:p>
    <w:p w14:paraId="3090D13F" w14:textId="77777777" w:rsidR="003378D9" w:rsidRPr="00FB26A4" w:rsidRDefault="003378D9" w:rsidP="003378D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14:paraId="3EB8260B" w14:textId="77777777" w:rsidR="003378D9" w:rsidRPr="002701D2" w:rsidRDefault="003378D9" w:rsidP="003378D9">
      <w:pPr>
        <w:tabs>
          <w:tab w:val="left" w:pos="426"/>
        </w:tabs>
        <w:spacing w:after="120"/>
        <w:jc w:val="both"/>
        <w:rPr>
          <w:sz w:val="22"/>
        </w:rPr>
      </w:pPr>
      <w:r w:rsidRPr="00FB26A4">
        <w:rPr>
          <w:b/>
          <w:sz w:val="22"/>
          <w:szCs w:val="22"/>
        </w:rPr>
        <w:lastRenderedPageBreak/>
        <w:t xml:space="preserve">Termin płatności: </w:t>
      </w:r>
      <w:r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>
        <w:rPr>
          <w:sz w:val="22"/>
        </w:rPr>
        <w:t xml:space="preserve"> </w:t>
      </w:r>
      <w:r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Pr="00082E2B">
        <w:rPr>
          <w:sz w:val="22"/>
        </w:rPr>
        <w:br/>
        <w:t>o podatku od towarów i usług.</w:t>
      </w:r>
    </w:p>
    <w:p w14:paraId="39984AC4" w14:textId="1B75110A" w:rsidR="003378D9" w:rsidRDefault="003378D9" w:rsidP="003378D9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 stacjonarny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FB26A4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27901B8" w14:textId="77777777" w:rsidR="003378D9" w:rsidRPr="0025751A" w:rsidRDefault="003378D9" w:rsidP="003378D9">
      <w:pPr>
        <w:jc w:val="both"/>
        <w:rPr>
          <w:i/>
          <w:iCs/>
          <w:sz w:val="22"/>
          <w:szCs w:val="22"/>
        </w:rPr>
      </w:pPr>
    </w:p>
    <w:p w14:paraId="1743B262" w14:textId="77777777" w:rsidR="003378D9" w:rsidRDefault="003378D9" w:rsidP="003378D9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1B1F1878" w14:textId="62242406" w:rsidR="003378D9" w:rsidRPr="00730EFE" w:rsidRDefault="003378D9" w:rsidP="003378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12FA7648" w14:textId="77777777" w:rsidR="003378D9" w:rsidRPr="001D671E" w:rsidRDefault="003378D9" w:rsidP="003378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D9874F6" w14:textId="77777777" w:rsidR="003378D9" w:rsidRDefault="003378D9" w:rsidP="003378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BBBD0" w14:textId="77777777" w:rsidR="003378D9" w:rsidRDefault="003378D9" w:rsidP="003378D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F0E81D" w14:textId="77777777" w:rsidR="003378D9" w:rsidRDefault="003378D9" w:rsidP="003378D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057A4D" w14:textId="77777777" w:rsidR="003378D9" w:rsidRPr="001D671E" w:rsidRDefault="003378D9" w:rsidP="003378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78D9" w:rsidRPr="00FE545C" w14:paraId="4C295CD8" w14:textId="77777777" w:rsidTr="00A40C1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1A6AD" w14:textId="77777777" w:rsidR="003378D9" w:rsidRPr="00FE545C" w:rsidRDefault="003378D9" w:rsidP="00A40C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4185B" w14:textId="77777777" w:rsidR="003378D9" w:rsidRPr="00FE545C" w:rsidRDefault="003378D9" w:rsidP="00A40C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B74F46" w14:textId="77777777" w:rsidR="003378D9" w:rsidRPr="00FE545C" w:rsidRDefault="003378D9" w:rsidP="00A40C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8FFC7" w14:textId="77777777" w:rsidR="003378D9" w:rsidRPr="00FE545C" w:rsidRDefault="003378D9" w:rsidP="00A40C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378D9" w:rsidRPr="00FE545C" w14:paraId="55B72C63" w14:textId="77777777" w:rsidTr="00A40C1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A581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93A4E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E8027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378D9" w:rsidRPr="00FE545C" w14:paraId="50299779" w14:textId="77777777" w:rsidTr="00A40C1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EB218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344A4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D4694" w14:textId="77777777" w:rsidR="003378D9" w:rsidRPr="00FE545C" w:rsidRDefault="003378D9" w:rsidP="00A40C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A4D299" w14:textId="77777777" w:rsidR="003378D9" w:rsidRDefault="003378D9" w:rsidP="003378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C302906" w14:textId="77777777" w:rsidR="003378D9" w:rsidRPr="00D638CC" w:rsidRDefault="003378D9" w:rsidP="003378D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EA2A52B" w14:textId="77777777" w:rsidR="003378D9" w:rsidRPr="002F276A" w:rsidRDefault="003378D9" w:rsidP="003378D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0A7423C" w14:textId="77777777" w:rsidR="003378D9" w:rsidRPr="002F276A" w:rsidRDefault="003378D9" w:rsidP="00337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BA4A295" w14:textId="77777777" w:rsidR="003378D9" w:rsidRPr="002F276A" w:rsidRDefault="003378D9" w:rsidP="00337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FDFD1A" w14:textId="77777777" w:rsidR="003378D9" w:rsidRPr="002F276A" w:rsidRDefault="003378D9" w:rsidP="00337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BE3C505" w14:textId="77777777" w:rsidR="003378D9" w:rsidRPr="002F276A" w:rsidRDefault="003378D9" w:rsidP="00337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C0A28A2" w14:textId="77777777" w:rsidR="003378D9" w:rsidRDefault="003378D9" w:rsidP="003378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C5A432" w14:textId="77777777" w:rsidR="003378D9" w:rsidRDefault="003378D9" w:rsidP="003378D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38E7BC" w14:textId="77777777" w:rsidR="003378D9" w:rsidRDefault="003378D9" w:rsidP="003378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31EDB67" w14:textId="77777777" w:rsidR="003378D9" w:rsidRDefault="003378D9" w:rsidP="00337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D402E5" w14:textId="77777777" w:rsidR="003378D9" w:rsidRDefault="003378D9" w:rsidP="00337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D7FC410" w14:textId="77777777" w:rsidR="003378D9" w:rsidRPr="0025751A" w:rsidRDefault="003378D9" w:rsidP="003378D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84C08D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C6D72" w14:textId="77777777" w:rsidR="00675773" w:rsidRDefault="00675773">
      <w:r>
        <w:separator/>
      </w:r>
    </w:p>
  </w:endnote>
  <w:endnote w:type="continuationSeparator" w:id="0">
    <w:p w14:paraId="672143F5" w14:textId="77777777" w:rsidR="00675773" w:rsidRDefault="0067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ADA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0E032" w14:textId="77777777" w:rsidR="00675773" w:rsidRDefault="00675773">
      <w:r>
        <w:separator/>
      </w:r>
    </w:p>
  </w:footnote>
  <w:footnote w:type="continuationSeparator" w:id="0">
    <w:p w14:paraId="3D9AAEDF" w14:textId="77777777" w:rsidR="00675773" w:rsidRDefault="0067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4F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3CC4635" w14:textId="0B175317" w:rsidR="003378D9" w:rsidRPr="00111F69" w:rsidRDefault="003378D9">
    <w:pPr>
      <w:pStyle w:val="Nagwek"/>
      <w:rPr>
        <w:sz w:val="22"/>
      </w:rPr>
    </w:pPr>
    <w:r>
      <w:rPr>
        <w:sz w:val="22"/>
      </w:rPr>
      <w:tab/>
    </w:r>
    <w:r>
      <w:rPr>
        <w:sz w:val="22"/>
      </w:rPr>
      <w:tab/>
    </w:r>
    <w:r w:rsidRPr="00111F69">
      <w:rPr>
        <w:sz w:val="22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C55344"/>
    <w:multiLevelType w:val="hybridMultilevel"/>
    <w:tmpl w:val="182EE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6169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1937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7602355">
    <w:abstractNumId w:val="0"/>
  </w:num>
  <w:num w:numId="4" w16cid:durableId="849366859">
    <w:abstractNumId w:val="2"/>
  </w:num>
  <w:num w:numId="5" w16cid:durableId="1990478998">
    <w:abstractNumId w:val="1"/>
  </w:num>
  <w:num w:numId="6" w16cid:durableId="1334717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773"/>
    <w:rsid w:val="00012286"/>
    <w:rsid w:val="000704FC"/>
    <w:rsid w:val="00071CCC"/>
    <w:rsid w:val="000B731D"/>
    <w:rsid w:val="000D6134"/>
    <w:rsid w:val="000E09C7"/>
    <w:rsid w:val="000E3F4A"/>
    <w:rsid w:val="000F6589"/>
    <w:rsid w:val="00106636"/>
    <w:rsid w:val="00111F69"/>
    <w:rsid w:val="00116EC6"/>
    <w:rsid w:val="001801DD"/>
    <w:rsid w:val="001D4612"/>
    <w:rsid w:val="00207E98"/>
    <w:rsid w:val="002723B0"/>
    <w:rsid w:val="00315A4A"/>
    <w:rsid w:val="003378D9"/>
    <w:rsid w:val="003931B9"/>
    <w:rsid w:val="00487A7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5773"/>
    <w:rsid w:val="006815F6"/>
    <w:rsid w:val="007245E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05A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13A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71979"/>
  <w15:chartTrackingRefBased/>
  <w15:docId w15:val="{CAEB9A71-93C7-4D1E-BF44-992D2C0E4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573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2023-05-29T07:41:00Z</dcterms:created>
  <dcterms:modified xsi:type="dcterms:W3CDTF">2023-05-29T07:41:00Z</dcterms:modified>
</cp:coreProperties>
</file>