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4F4A3E" w:rsidRDefault="0051690A" w:rsidP="004F4A3E">
      <w:pPr>
        <w:spacing w:after="240"/>
        <w:jc w:val="right"/>
        <w:rPr>
          <w:sz w:val="24"/>
          <w:szCs w:val="24"/>
        </w:rPr>
      </w:pPr>
      <w:bookmarkStart w:id="0" w:name="_Hlk52197885"/>
      <w:r w:rsidRPr="004F4A3E">
        <w:rPr>
          <w:sz w:val="24"/>
          <w:szCs w:val="24"/>
        </w:rPr>
        <w:t>Kraków</w:t>
      </w:r>
      <w:r w:rsidR="00D665F5" w:rsidRPr="004F4A3E">
        <w:rPr>
          <w:sz w:val="24"/>
          <w:szCs w:val="24"/>
        </w:rPr>
        <w:t xml:space="preserve"> dnia: </w:t>
      </w:r>
      <w:r w:rsidRPr="004F4A3E">
        <w:rPr>
          <w:sz w:val="24"/>
          <w:szCs w:val="24"/>
        </w:rPr>
        <w:t>2023-06-02</w:t>
      </w:r>
    </w:p>
    <w:p w:rsidR="00D665F5" w:rsidRPr="004F4A3E" w:rsidRDefault="0051690A" w:rsidP="00577BC6">
      <w:pPr>
        <w:spacing w:after="40"/>
        <w:rPr>
          <w:b/>
          <w:bCs/>
          <w:sz w:val="24"/>
          <w:szCs w:val="24"/>
        </w:rPr>
      </w:pPr>
      <w:r w:rsidRPr="004F4A3E">
        <w:rPr>
          <w:b/>
          <w:bCs/>
          <w:sz w:val="24"/>
          <w:szCs w:val="24"/>
        </w:rPr>
        <w:t>AWF Kraków</w:t>
      </w:r>
    </w:p>
    <w:p w:rsidR="00D665F5" w:rsidRPr="004F4A3E" w:rsidRDefault="0051690A" w:rsidP="00D665F5">
      <w:pPr>
        <w:rPr>
          <w:sz w:val="24"/>
          <w:szCs w:val="24"/>
        </w:rPr>
      </w:pPr>
      <w:proofErr w:type="gramStart"/>
      <w:r w:rsidRPr="004F4A3E">
        <w:rPr>
          <w:sz w:val="24"/>
          <w:szCs w:val="24"/>
        </w:rPr>
        <w:t>al</w:t>
      </w:r>
      <w:proofErr w:type="gramEnd"/>
      <w:r w:rsidRPr="004F4A3E">
        <w:rPr>
          <w:sz w:val="24"/>
          <w:szCs w:val="24"/>
        </w:rPr>
        <w:t>. Jana Pawła II</w:t>
      </w:r>
      <w:r w:rsidR="00D665F5" w:rsidRPr="004F4A3E">
        <w:rPr>
          <w:sz w:val="24"/>
          <w:szCs w:val="24"/>
        </w:rPr>
        <w:t xml:space="preserve"> </w:t>
      </w:r>
      <w:r w:rsidRPr="004F4A3E">
        <w:rPr>
          <w:sz w:val="24"/>
          <w:szCs w:val="24"/>
        </w:rPr>
        <w:t>78</w:t>
      </w:r>
    </w:p>
    <w:p w:rsidR="00D665F5" w:rsidRPr="004F4A3E" w:rsidRDefault="0051690A" w:rsidP="00D665F5">
      <w:pPr>
        <w:rPr>
          <w:sz w:val="24"/>
          <w:szCs w:val="24"/>
        </w:rPr>
      </w:pPr>
      <w:r w:rsidRPr="004F4A3E">
        <w:rPr>
          <w:sz w:val="24"/>
          <w:szCs w:val="24"/>
        </w:rPr>
        <w:t>31-571</w:t>
      </w:r>
      <w:r w:rsidR="00D665F5" w:rsidRPr="004F4A3E">
        <w:rPr>
          <w:sz w:val="24"/>
          <w:szCs w:val="24"/>
        </w:rPr>
        <w:t xml:space="preserve"> </w:t>
      </w:r>
      <w:r w:rsidRPr="004F4A3E">
        <w:rPr>
          <w:sz w:val="24"/>
          <w:szCs w:val="24"/>
        </w:rPr>
        <w:t>Kraków</w:t>
      </w:r>
    </w:p>
    <w:p w:rsidR="00D665F5" w:rsidRPr="004F4A3E" w:rsidRDefault="00D665F5" w:rsidP="00D665F5">
      <w:pPr>
        <w:jc w:val="both"/>
        <w:rPr>
          <w:bCs/>
          <w:sz w:val="24"/>
          <w:szCs w:val="24"/>
        </w:rPr>
      </w:pPr>
      <w:r w:rsidRPr="004F4A3E">
        <w:rPr>
          <w:bCs/>
          <w:sz w:val="24"/>
          <w:szCs w:val="24"/>
        </w:rPr>
        <w:t>……………………………………</w:t>
      </w:r>
    </w:p>
    <w:p w:rsidR="00D665F5" w:rsidRPr="004F4A3E" w:rsidRDefault="00D665F5" w:rsidP="004F4A3E">
      <w:pPr>
        <w:jc w:val="both"/>
        <w:rPr>
          <w:bCs/>
          <w:sz w:val="24"/>
          <w:szCs w:val="24"/>
        </w:rPr>
      </w:pPr>
      <w:r w:rsidRPr="004F4A3E">
        <w:rPr>
          <w:bCs/>
          <w:sz w:val="24"/>
          <w:szCs w:val="24"/>
        </w:rPr>
        <w:t>[nazwa zamawiającego, adres]</w:t>
      </w:r>
    </w:p>
    <w:p w:rsidR="00D665F5" w:rsidRPr="004F4A3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4F4A3E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4F4A3E">
        <w:rPr>
          <w:sz w:val="24"/>
          <w:szCs w:val="24"/>
        </w:rPr>
        <w:t>Znak sprawy:</w:t>
      </w:r>
      <w:r w:rsidRPr="004F4A3E">
        <w:rPr>
          <w:b/>
          <w:sz w:val="24"/>
          <w:szCs w:val="24"/>
        </w:rPr>
        <w:t xml:space="preserve"> </w:t>
      </w:r>
      <w:r w:rsidR="0051690A" w:rsidRPr="004F4A3E">
        <w:rPr>
          <w:b/>
          <w:sz w:val="24"/>
          <w:szCs w:val="24"/>
        </w:rPr>
        <w:t>K-2.381/10/2023</w:t>
      </w:r>
      <w:r w:rsidR="00A80738" w:rsidRPr="004F4A3E">
        <w:rPr>
          <w:sz w:val="24"/>
          <w:szCs w:val="24"/>
        </w:rPr>
        <w:tab/>
        <w:t xml:space="preserve"> </w:t>
      </w:r>
    </w:p>
    <w:p w:rsidR="00A80738" w:rsidRPr="004F4A3E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4F4A3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4F4A3E">
        <w:rPr>
          <w:b/>
          <w:spacing w:val="20"/>
          <w:sz w:val="24"/>
          <w:szCs w:val="24"/>
        </w:rPr>
        <w:t>INFORMACJA Z OTWARCIA OFERT</w:t>
      </w:r>
    </w:p>
    <w:p w:rsidR="00A80738" w:rsidRPr="004F4A3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:rsidR="00C659E2" w:rsidRPr="004F4A3E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4F4A3E">
        <w:rPr>
          <w:bCs/>
          <w:sz w:val="24"/>
          <w:szCs w:val="24"/>
        </w:rPr>
        <w:t xml:space="preserve">Dotyczy </w:t>
      </w:r>
      <w:r w:rsidRPr="004F4A3E">
        <w:rPr>
          <w:sz w:val="24"/>
          <w:szCs w:val="24"/>
        </w:rPr>
        <w:t xml:space="preserve">postępowania o udzielenie zamówienia publicznego prowadzonego w trybie </w:t>
      </w:r>
      <w:r w:rsidR="0051690A" w:rsidRPr="004F4A3E">
        <w:rPr>
          <w:sz w:val="24"/>
          <w:szCs w:val="24"/>
        </w:rPr>
        <w:t>przetarg nieograniczony</w:t>
      </w:r>
      <w:r w:rsidRPr="004F4A3E">
        <w:rPr>
          <w:sz w:val="24"/>
          <w:szCs w:val="24"/>
        </w:rPr>
        <w:t xml:space="preserve"> na:</w:t>
      </w:r>
    </w:p>
    <w:p w:rsidR="00A80738" w:rsidRPr="004F4A3E" w:rsidRDefault="0051690A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4F4A3E">
        <w:rPr>
          <w:b/>
          <w:szCs w:val="24"/>
        </w:rPr>
        <w:t>Sprzątanie obiektów Akademii Wychowania Fizycznego w Krakowie</w:t>
      </w:r>
    </w:p>
    <w:p w:rsidR="00D665F5" w:rsidRPr="004F4A3E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4F4A3E">
        <w:rPr>
          <w:sz w:val="24"/>
          <w:szCs w:val="24"/>
        </w:rPr>
        <w:t>Zamawiający, działając na podstawie art. 22</w:t>
      </w:r>
      <w:r w:rsidR="00FC7F5E" w:rsidRPr="004F4A3E">
        <w:rPr>
          <w:sz w:val="24"/>
          <w:szCs w:val="24"/>
        </w:rPr>
        <w:t>2</w:t>
      </w:r>
      <w:r w:rsidRPr="004F4A3E">
        <w:rPr>
          <w:sz w:val="24"/>
          <w:szCs w:val="24"/>
        </w:rPr>
        <w:t xml:space="preserve"> ust. 5 </w:t>
      </w:r>
      <w:r w:rsidRPr="004F4A3E">
        <w:rPr>
          <w:bCs/>
          <w:sz w:val="24"/>
          <w:szCs w:val="24"/>
        </w:rPr>
        <w:t>ustawy z dnia 11 września 2019 r. Prawo zamówień publicznych</w:t>
      </w:r>
      <w:r w:rsidRPr="004F4A3E">
        <w:rPr>
          <w:sz w:val="24"/>
          <w:szCs w:val="24"/>
        </w:rPr>
        <w:t xml:space="preserve"> </w:t>
      </w:r>
      <w:r w:rsidR="0051690A" w:rsidRPr="004F4A3E">
        <w:rPr>
          <w:sz w:val="24"/>
          <w:szCs w:val="24"/>
        </w:rPr>
        <w:t>(</w:t>
      </w:r>
      <w:proofErr w:type="spellStart"/>
      <w:r w:rsidR="0051690A" w:rsidRPr="004F4A3E">
        <w:rPr>
          <w:sz w:val="24"/>
          <w:szCs w:val="24"/>
        </w:rPr>
        <w:t>t.j</w:t>
      </w:r>
      <w:proofErr w:type="spellEnd"/>
      <w:r w:rsidR="0051690A" w:rsidRPr="004F4A3E">
        <w:rPr>
          <w:sz w:val="24"/>
          <w:szCs w:val="24"/>
        </w:rPr>
        <w:t xml:space="preserve">. Dz. U. </w:t>
      </w:r>
      <w:proofErr w:type="gramStart"/>
      <w:r w:rsidR="0051690A" w:rsidRPr="004F4A3E">
        <w:rPr>
          <w:sz w:val="24"/>
          <w:szCs w:val="24"/>
        </w:rPr>
        <w:t>z</w:t>
      </w:r>
      <w:proofErr w:type="gramEnd"/>
      <w:r w:rsidR="0051690A" w:rsidRPr="004F4A3E">
        <w:rPr>
          <w:sz w:val="24"/>
          <w:szCs w:val="24"/>
        </w:rPr>
        <w:t xml:space="preserve"> 2022r. poz. 1710)</w:t>
      </w:r>
      <w:r w:rsidR="00490DC0" w:rsidRPr="004F4A3E">
        <w:rPr>
          <w:sz w:val="24"/>
          <w:szCs w:val="24"/>
        </w:rPr>
        <w:t xml:space="preserve"> </w:t>
      </w:r>
      <w:r w:rsidRPr="004F4A3E">
        <w:rPr>
          <w:sz w:val="24"/>
          <w:szCs w:val="24"/>
        </w:rPr>
        <w:t>udostępnia</w:t>
      </w:r>
      <w:r w:rsidR="00F95C33" w:rsidRPr="004F4A3E">
        <w:rPr>
          <w:sz w:val="24"/>
          <w:szCs w:val="24"/>
        </w:rPr>
        <w:t xml:space="preserve"> </w:t>
      </w:r>
      <w:r w:rsidR="004C7E9B" w:rsidRPr="004F4A3E">
        <w:rPr>
          <w:sz w:val="24"/>
          <w:szCs w:val="24"/>
        </w:rPr>
        <w:t>informacj</w:t>
      </w:r>
      <w:r w:rsidR="00577BC6" w:rsidRPr="004F4A3E">
        <w:rPr>
          <w:sz w:val="24"/>
          <w:szCs w:val="24"/>
        </w:rPr>
        <w:t>ę</w:t>
      </w:r>
      <w:r w:rsidR="00035488" w:rsidRPr="004F4A3E">
        <w:rPr>
          <w:sz w:val="24"/>
          <w:szCs w:val="24"/>
        </w:rPr>
        <w:t xml:space="preserve"> z otwarcia ofert</w:t>
      </w:r>
      <w:r w:rsidR="00577BC6" w:rsidRPr="004F4A3E">
        <w:rPr>
          <w:sz w:val="24"/>
          <w:szCs w:val="24"/>
        </w:rPr>
        <w:t>.</w:t>
      </w:r>
    </w:p>
    <w:p w:rsidR="00A80738" w:rsidRPr="004F4A3E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4F4A3E">
        <w:rPr>
          <w:sz w:val="24"/>
          <w:szCs w:val="24"/>
        </w:rPr>
        <w:t>Podczas otwarcia ofert, mającego miejsce</w:t>
      </w:r>
      <w:r w:rsidR="00FF4AB1" w:rsidRPr="004F4A3E">
        <w:rPr>
          <w:sz w:val="24"/>
          <w:szCs w:val="24"/>
        </w:rPr>
        <w:t xml:space="preserve"> w dniu </w:t>
      </w:r>
      <w:r w:rsidR="0051690A" w:rsidRPr="004F4A3E">
        <w:rPr>
          <w:sz w:val="24"/>
          <w:szCs w:val="24"/>
        </w:rPr>
        <w:t>02/06/2023</w:t>
      </w:r>
      <w:r w:rsidR="00FF4AB1" w:rsidRPr="004F4A3E">
        <w:rPr>
          <w:sz w:val="24"/>
          <w:szCs w:val="24"/>
        </w:rPr>
        <w:t xml:space="preserve"> o godz</w:t>
      </w:r>
      <w:proofErr w:type="gramStart"/>
      <w:r w:rsidR="00FF4AB1" w:rsidRPr="004F4A3E">
        <w:rPr>
          <w:sz w:val="24"/>
          <w:szCs w:val="24"/>
        </w:rPr>
        <w:t xml:space="preserve">. </w:t>
      </w:r>
      <w:r w:rsidR="0051690A" w:rsidRPr="004F4A3E">
        <w:rPr>
          <w:sz w:val="24"/>
          <w:szCs w:val="24"/>
        </w:rPr>
        <w:t>10:30</w:t>
      </w:r>
      <w:r w:rsidRPr="004F4A3E">
        <w:rPr>
          <w:sz w:val="24"/>
          <w:szCs w:val="24"/>
        </w:rPr>
        <w:t>, otwarte</w:t>
      </w:r>
      <w:proofErr w:type="gramEnd"/>
      <w:r w:rsidRPr="004F4A3E">
        <w:rPr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961"/>
        <w:gridCol w:w="1984"/>
      </w:tblGrid>
      <w:tr w:rsidR="006B27ED" w:rsidRPr="004F4A3E" w:rsidTr="00CE2371">
        <w:tc>
          <w:tcPr>
            <w:tcW w:w="993" w:type="dxa"/>
            <w:shd w:val="clear" w:color="auto" w:fill="auto"/>
            <w:vAlign w:val="center"/>
          </w:tcPr>
          <w:p w:rsidR="006B27ED" w:rsidRPr="004F4A3E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4F4A3E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Nr</w:t>
            </w:r>
            <w:r w:rsidR="00C82837" w:rsidRPr="004F4A3E">
              <w:rPr>
                <w:sz w:val="24"/>
                <w:szCs w:val="24"/>
              </w:rPr>
              <w:t xml:space="preserve"> </w:t>
            </w:r>
            <w:r w:rsidRPr="004F4A3E">
              <w:rPr>
                <w:sz w:val="24"/>
                <w:szCs w:val="24"/>
              </w:rPr>
              <w:t>zadania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6B27ED" w:rsidRPr="004F4A3E" w:rsidRDefault="006B27ED" w:rsidP="00BB547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Nazwa i adres wykonawcy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B27ED" w:rsidRPr="004F4A3E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Cena oferty</w:t>
            </w:r>
          </w:p>
        </w:tc>
      </w:tr>
      <w:tr w:rsidR="0051690A" w:rsidRPr="004F4A3E" w:rsidTr="00CE2371">
        <w:tc>
          <w:tcPr>
            <w:tcW w:w="993" w:type="dxa"/>
            <w:shd w:val="clear" w:color="auto" w:fill="auto"/>
            <w:vAlign w:val="center"/>
          </w:tcPr>
          <w:p w:rsidR="0051690A" w:rsidRPr="004F4A3E" w:rsidRDefault="0051690A" w:rsidP="006B43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690A" w:rsidRPr="004F4A3E" w:rsidRDefault="0051690A" w:rsidP="006B43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51690A" w:rsidRPr="004F4A3E" w:rsidRDefault="00CE2371" w:rsidP="006B43D1">
            <w:pPr>
              <w:spacing w:before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PROMOS SP.</w:t>
            </w:r>
            <w:r w:rsidR="0051690A" w:rsidRPr="004F4A3E">
              <w:rPr>
                <w:sz w:val="24"/>
                <w:szCs w:val="24"/>
              </w:rPr>
              <w:t xml:space="preserve"> Z O</w:t>
            </w:r>
            <w:r>
              <w:rPr>
                <w:sz w:val="24"/>
                <w:szCs w:val="24"/>
              </w:rPr>
              <w:t xml:space="preserve">.O. </w:t>
            </w:r>
          </w:p>
          <w:p w:rsidR="0051690A" w:rsidRPr="004F4A3E" w:rsidRDefault="0051690A" w:rsidP="006B43D1">
            <w:pPr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 xml:space="preserve">KOCMYRZOWSKA 13A </w:t>
            </w:r>
          </w:p>
          <w:p w:rsidR="0051690A" w:rsidRPr="004F4A3E" w:rsidRDefault="0051690A" w:rsidP="006B43D1">
            <w:pPr>
              <w:spacing w:after="80"/>
              <w:jc w:val="both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31-750 KRAKÓW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1690A" w:rsidRPr="004F4A3E" w:rsidRDefault="0051690A" w:rsidP="006B43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 xml:space="preserve">1 100 937.33 </w:t>
            </w:r>
            <w:proofErr w:type="gramStart"/>
            <w:r w:rsidRPr="004F4A3E">
              <w:rPr>
                <w:sz w:val="24"/>
                <w:szCs w:val="24"/>
              </w:rPr>
              <w:t>zł</w:t>
            </w:r>
            <w:proofErr w:type="gramEnd"/>
          </w:p>
        </w:tc>
      </w:tr>
      <w:tr w:rsidR="0051690A" w:rsidRPr="004F4A3E" w:rsidTr="00CE2371">
        <w:tc>
          <w:tcPr>
            <w:tcW w:w="993" w:type="dxa"/>
            <w:shd w:val="clear" w:color="auto" w:fill="auto"/>
            <w:vAlign w:val="center"/>
          </w:tcPr>
          <w:p w:rsidR="0051690A" w:rsidRPr="004F4A3E" w:rsidRDefault="0051690A" w:rsidP="006B43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690A" w:rsidRPr="004F4A3E" w:rsidRDefault="0051690A" w:rsidP="006B43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51690A" w:rsidRPr="004F4A3E" w:rsidRDefault="00CE2371" w:rsidP="006B43D1">
            <w:pPr>
              <w:spacing w:before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PROMOS SP.</w:t>
            </w:r>
            <w:r w:rsidR="0051690A" w:rsidRPr="004F4A3E">
              <w:rPr>
                <w:sz w:val="24"/>
                <w:szCs w:val="24"/>
              </w:rPr>
              <w:t xml:space="preserve"> Z O</w:t>
            </w:r>
            <w:r>
              <w:rPr>
                <w:sz w:val="24"/>
                <w:szCs w:val="24"/>
              </w:rPr>
              <w:t xml:space="preserve">.O. </w:t>
            </w:r>
          </w:p>
          <w:p w:rsidR="0051690A" w:rsidRPr="004F4A3E" w:rsidRDefault="0051690A" w:rsidP="006B43D1">
            <w:pPr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 xml:space="preserve">KOCMYRZOWSKA 13A </w:t>
            </w:r>
          </w:p>
          <w:p w:rsidR="0051690A" w:rsidRPr="004F4A3E" w:rsidRDefault="0051690A" w:rsidP="006B43D1">
            <w:pPr>
              <w:spacing w:after="80"/>
              <w:jc w:val="both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31-750 KRAKÓW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1690A" w:rsidRPr="004F4A3E" w:rsidRDefault="0051690A" w:rsidP="006B43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 xml:space="preserve">88 171.32 </w:t>
            </w:r>
            <w:proofErr w:type="gramStart"/>
            <w:r w:rsidRPr="004F4A3E">
              <w:rPr>
                <w:sz w:val="24"/>
                <w:szCs w:val="24"/>
              </w:rPr>
              <w:t>zł</w:t>
            </w:r>
            <w:proofErr w:type="gramEnd"/>
          </w:p>
        </w:tc>
      </w:tr>
      <w:tr w:rsidR="0051690A" w:rsidRPr="004F4A3E" w:rsidTr="00CE2371">
        <w:tc>
          <w:tcPr>
            <w:tcW w:w="993" w:type="dxa"/>
            <w:shd w:val="clear" w:color="auto" w:fill="auto"/>
            <w:vAlign w:val="center"/>
          </w:tcPr>
          <w:p w:rsidR="0051690A" w:rsidRPr="004F4A3E" w:rsidRDefault="0051690A" w:rsidP="006B43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690A" w:rsidRPr="004F4A3E" w:rsidRDefault="0051690A" w:rsidP="006B43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51690A" w:rsidRPr="004F4A3E" w:rsidRDefault="0051690A" w:rsidP="006B43D1">
            <w:pPr>
              <w:spacing w:before="80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 xml:space="preserve">ADS </w:t>
            </w:r>
            <w:r w:rsidR="00CE2371">
              <w:rPr>
                <w:sz w:val="24"/>
                <w:szCs w:val="24"/>
              </w:rPr>
              <w:t>ŚWIECH</w:t>
            </w:r>
            <w:r w:rsidRPr="004F4A3E">
              <w:rPr>
                <w:sz w:val="24"/>
                <w:szCs w:val="24"/>
              </w:rPr>
              <w:t xml:space="preserve"> SPÓŁKA JAWNA</w:t>
            </w:r>
          </w:p>
          <w:p w:rsidR="0051690A" w:rsidRPr="004F4A3E" w:rsidRDefault="0051690A" w:rsidP="006B43D1">
            <w:pPr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 xml:space="preserve">SPACEROWA 1 </w:t>
            </w:r>
          </w:p>
          <w:p w:rsidR="0051690A" w:rsidRPr="004F4A3E" w:rsidRDefault="0051690A" w:rsidP="006B43D1">
            <w:pPr>
              <w:spacing w:after="80"/>
              <w:jc w:val="both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32-088 BRZOZÓWKA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1690A" w:rsidRPr="004F4A3E" w:rsidRDefault="0051690A" w:rsidP="006B43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 xml:space="preserve">1 677 549.61 </w:t>
            </w:r>
            <w:proofErr w:type="gramStart"/>
            <w:r w:rsidRPr="004F4A3E">
              <w:rPr>
                <w:sz w:val="24"/>
                <w:szCs w:val="24"/>
              </w:rPr>
              <w:t>zł</w:t>
            </w:r>
            <w:proofErr w:type="gramEnd"/>
          </w:p>
        </w:tc>
      </w:tr>
      <w:tr w:rsidR="0051690A" w:rsidRPr="004F4A3E" w:rsidTr="00CE2371">
        <w:tc>
          <w:tcPr>
            <w:tcW w:w="993" w:type="dxa"/>
            <w:shd w:val="clear" w:color="auto" w:fill="auto"/>
            <w:vAlign w:val="center"/>
          </w:tcPr>
          <w:p w:rsidR="0051690A" w:rsidRPr="004F4A3E" w:rsidRDefault="0051690A" w:rsidP="006B43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690A" w:rsidRPr="004F4A3E" w:rsidRDefault="0051690A" w:rsidP="006B43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51690A" w:rsidRPr="004F4A3E" w:rsidRDefault="0051690A" w:rsidP="006B43D1">
            <w:pPr>
              <w:spacing w:before="80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 xml:space="preserve">ADS </w:t>
            </w:r>
            <w:r w:rsidR="00CE2371">
              <w:rPr>
                <w:sz w:val="24"/>
                <w:szCs w:val="24"/>
              </w:rPr>
              <w:t>ŚWIECH</w:t>
            </w:r>
            <w:r w:rsidRPr="004F4A3E">
              <w:rPr>
                <w:sz w:val="24"/>
                <w:szCs w:val="24"/>
              </w:rPr>
              <w:t xml:space="preserve"> SPÓŁKA JAWNA</w:t>
            </w:r>
          </w:p>
          <w:p w:rsidR="0051690A" w:rsidRPr="004F4A3E" w:rsidRDefault="0051690A" w:rsidP="006B43D1">
            <w:pPr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 xml:space="preserve">SPACEROWA 1 </w:t>
            </w:r>
          </w:p>
          <w:p w:rsidR="0051690A" w:rsidRPr="004F4A3E" w:rsidRDefault="0051690A" w:rsidP="006B43D1">
            <w:pPr>
              <w:spacing w:after="80"/>
              <w:jc w:val="both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32-088 BRZOZÓWKA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1690A" w:rsidRPr="004F4A3E" w:rsidRDefault="0051690A" w:rsidP="006B43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 xml:space="preserve">145 897.90 </w:t>
            </w:r>
            <w:proofErr w:type="gramStart"/>
            <w:r w:rsidRPr="004F4A3E">
              <w:rPr>
                <w:sz w:val="24"/>
                <w:szCs w:val="24"/>
              </w:rPr>
              <w:t>zł</w:t>
            </w:r>
            <w:proofErr w:type="gramEnd"/>
          </w:p>
        </w:tc>
      </w:tr>
      <w:tr w:rsidR="0051690A" w:rsidRPr="004F4A3E" w:rsidTr="00CE2371">
        <w:tc>
          <w:tcPr>
            <w:tcW w:w="993" w:type="dxa"/>
            <w:shd w:val="clear" w:color="auto" w:fill="auto"/>
            <w:vAlign w:val="center"/>
          </w:tcPr>
          <w:p w:rsidR="0051690A" w:rsidRPr="004F4A3E" w:rsidRDefault="0051690A" w:rsidP="006B43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690A" w:rsidRPr="004F4A3E" w:rsidRDefault="0051690A" w:rsidP="006B43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51690A" w:rsidRPr="004F4A3E" w:rsidRDefault="0051690A" w:rsidP="006B43D1">
            <w:pPr>
              <w:spacing w:before="80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 xml:space="preserve">ADS </w:t>
            </w:r>
            <w:r w:rsidR="00CE2371">
              <w:rPr>
                <w:sz w:val="24"/>
                <w:szCs w:val="24"/>
              </w:rPr>
              <w:t>ŚWIECH</w:t>
            </w:r>
            <w:r w:rsidRPr="004F4A3E">
              <w:rPr>
                <w:sz w:val="24"/>
                <w:szCs w:val="24"/>
              </w:rPr>
              <w:t xml:space="preserve"> SPÓŁKA JAWNA</w:t>
            </w:r>
          </w:p>
          <w:p w:rsidR="0051690A" w:rsidRPr="004F4A3E" w:rsidRDefault="0051690A" w:rsidP="006B43D1">
            <w:pPr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 xml:space="preserve">SPACEROWA 1 </w:t>
            </w:r>
          </w:p>
          <w:p w:rsidR="0051690A" w:rsidRPr="004F4A3E" w:rsidRDefault="0051690A" w:rsidP="006B43D1">
            <w:pPr>
              <w:spacing w:after="80"/>
              <w:jc w:val="both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32-088 BRZOZÓWKA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1690A" w:rsidRPr="004F4A3E" w:rsidRDefault="0051690A" w:rsidP="006B43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 xml:space="preserve">1 640 359.64 </w:t>
            </w:r>
            <w:proofErr w:type="gramStart"/>
            <w:r w:rsidRPr="004F4A3E">
              <w:rPr>
                <w:sz w:val="24"/>
                <w:szCs w:val="24"/>
              </w:rPr>
              <w:t>zł</w:t>
            </w:r>
            <w:proofErr w:type="gramEnd"/>
          </w:p>
        </w:tc>
      </w:tr>
      <w:tr w:rsidR="0051690A" w:rsidRPr="004F4A3E" w:rsidTr="00CE2371">
        <w:tc>
          <w:tcPr>
            <w:tcW w:w="993" w:type="dxa"/>
            <w:shd w:val="clear" w:color="auto" w:fill="auto"/>
            <w:vAlign w:val="center"/>
          </w:tcPr>
          <w:p w:rsidR="0051690A" w:rsidRPr="004F4A3E" w:rsidRDefault="0051690A" w:rsidP="006B43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690A" w:rsidRPr="004F4A3E" w:rsidRDefault="0051690A" w:rsidP="006B43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CE2371" w:rsidRDefault="00CE2371" w:rsidP="006B43D1">
            <w:pPr>
              <w:spacing w:before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KONSORCJUM:</w:t>
            </w:r>
          </w:p>
          <w:p w:rsidR="0051690A" w:rsidRPr="004F4A3E" w:rsidRDefault="0051690A" w:rsidP="006B43D1">
            <w:pPr>
              <w:spacing w:before="80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DGP CLEAN PARTNER SP. Z O. O.</w:t>
            </w:r>
          </w:p>
          <w:p w:rsidR="0051690A" w:rsidRPr="004F4A3E" w:rsidRDefault="00CE2371" w:rsidP="006B43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ŻYTNIA 15/23</w:t>
            </w:r>
            <w:r w:rsidR="0051690A" w:rsidRPr="004F4A3E">
              <w:rPr>
                <w:sz w:val="24"/>
                <w:szCs w:val="24"/>
              </w:rPr>
              <w:t xml:space="preserve"> </w:t>
            </w:r>
          </w:p>
          <w:p w:rsidR="0051690A" w:rsidRDefault="00CE2371" w:rsidP="006B43D1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01-014</w:t>
            </w:r>
            <w:r w:rsidR="0051690A" w:rsidRPr="004F4A3E">
              <w:rPr>
                <w:sz w:val="24"/>
                <w:szCs w:val="24"/>
              </w:rPr>
              <w:t xml:space="preserve"> WARSZAWA</w:t>
            </w:r>
          </w:p>
          <w:p w:rsidR="00CE2371" w:rsidRDefault="00CE2371" w:rsidP="006B43D1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4OP SP. Z O.O.</w:t>
            </w:r>
          </w:p>
          <w:p w:rsidR="00CE2371" w:rsidRDefault="00CE2371" w:rsidP="006B43D1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ŚRODKOWA 20</w:t>
            </w:r>
          </w:p>
          <w:p w:rsidR="00CE2371" w:rsidRDefault="00CE2371" w:rsidP="006B43D1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59-220 LEGNICA</w:t>
            </w:r>
          </w:p>
          <w:p w:rsidR="00CE2371" w:rsidRDefault="00CE2371" w:rsidP="006B43D1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CTG SP. Z O.O.</w:t>
            </w:r>
          </w:p>
          <w:p w:rsidR="00CE2371" w:rsidRDefault="00CE2371" w:rsidP="006B43D1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NAJŚWIĘTSZEJ MARII PANNY 14/3</w:t>
            </w:r>
          </w:p>
          <w:p w:rsidR="00CE2371" w:rsidRPr="004F4A3E" w:rsidRDefault="00CE2371" w:rsidP="006B43D1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59-220 LEGNICA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1690A" w:rsidRPr="004F4A3E" w:rsidRDefault="0051690A" w:rsidP="006B43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lastRenderedPageBreak/>
              <w:t xml:space="preserve">3 063 697.53 </w:t>
            </w:r>
            <w:proofErr w:type="gramStart"/>
            <w:r w:rsidRPr="004F4A3E">
              <w:rPr>
                <w:sz w:val="24"/>
                <w:szCs w:val="24"/>
              </w:rPr>
              <w:t>zł</w:t>
            </w:r>
            <w:proofErr w:type="gramEnd"/>
          </w:p>
        </w:tc>
      </w:tr>
      <w:tr w:rsidR="0051690A" w:rsidRPr="004F4A3E" w:rsidTr="00CE2371">
        <w:tc>
          <w:tcPr>
            <w:tcW w:w="993" w:type="dxa"/>
            <w:shd w:val="clear" w:color="auto" w:fill="auto"/>
            <w:vAlign w:val="center"/>
          </w:tcPr>
          <w:p w:rsidR="0051690A" w:rsidRPr="004F4A3E" w:rsidRDefault="0051690A" w:rsidP="006B43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690A" w:rsidRPr="004F4A3E" w:rsidRDefault="0051690A" w:rsidP="006B43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51690A" w:rsidRPr="004F4A3E" w:rsidRDefault="00CE2371" w:rsidP="006B43D1">
            <w:pPr>
              <w:spacing w:before="80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IMPEL FACILITY SERVICES SP. Z O. O.</w:t>
            </w:r>
          </w:p>
          <w:p w:rsidR="0051690A" w:rsidRPr="004F4A3E" w:rsidRDefault="00CE2371" w:rsidP="006B43D1">
            <w:pPr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 xml:space="preserve">A. SŁONIMSKIEGO 1 </w:t>
            </w:r>
          </w:p>
          <w:p w:rsidR="0051690A" w:rsidRDefault="00CE2371" w:rsidP="006B43D1">
            <w:pPr>
              <w:spacing w:after="80"/>
              <w:jc w:val="both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50-304 WROCŁAW</w:t>
            </w:r>
          </w:p>
          <w:p w:rsidR="00CE2371" w:rsidRDefault="00CE2371" w:rsidP="006B43D1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 CLEANING SP. Z O.O.</w:t>
            </w:r>
          </w:p>
          <w:p w:rsidR="00CE2371" w:rsidRPr="004F4A3E" w:rsidRDefault="00CE2371" w:rsidP="00CE2371">
            <w:pPr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 xml:space="preserve">A. SŁONIMSKIEGO 1 </w:t>
            </w:r>
          </w:p>
          <w:p w:rsidR="00CE2371" w:rsidRPr="004F4A3E" w:rsidRDefault="00CE2371" w:rsidP="00CE2371">
            <w:pPr>
              <w:spacing w:after="80"/>
              <w:jc w:val="both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50-304 WROCŁAW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1690A" w:rsidRPr="004F4A3E" w:rsidRDefault="0051690A" w:rsidP="006B43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 xml:space="preserve">1 804 783.31 </w:t>
            </w:r>
            <w:proofErr w:type="gramStart"/>
            <w:r w:rsidRPr="004F4A3E">
              <w:rPr>
                <w:sz w:val="24"/>
                <w:szCs w:val="24"/>
              </w:rPr>
              <w:t>zł</w:t>
            </w:r>
            <w:proofErr w:type="gramEnd"/>
          </w:p>
        </w:tc>
      </w:tr>
      <w:tr w:rsidR="0051690A" w:rsidRPr="004F4A3E" w:rsidTr="00CE2371">
        <w:tc>
          <w:tcPr>
            <w:tcW w:w="993" w:type="dxa"/>
            <w:shd w:val="clear" w:color="auto" w:fill="auto"/>
            <w:vAlign w:val="center"/>
          </w:tcPr>
          <w:p w:rsidR="0051690A" w:rsidRPr="004F4A3E" w:rsidRDefault="0051690A" w:rsidP="006B43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690A" w:rsidRPr="004F4A3E" w:rsidRDefault="0051690A" w:rsidP="006B43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CE2371" w:rsidRPr="004F4A3E" w:rsidRDefault="00CE2371" w:rsidP="00CE2371">
            <w:pPr>
              <w:spacing w:before="80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IMPEL FACILITY SERVICES SP. Z O. O.</w:t>
            </w:r>
          </w:p>
          <w:p w:rsidR="00CE2371" w:rsidRPr="004F4A3E" w:rsidRDefault="00CE2371" w:rsidP="00CE2371">
            <w:pPr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 xml:space="preserve">A. SŁONIMSKIEGO 1 </w:t>
            </w:r>
          </w:p>
          <w:p w:rsidR="00CE2371" w:rsidRDefault="00CE2371" w:rsidP="00CE2371">
            <w:pPr>
              <w:spacing w:after="80"/>
              <w:jc w:val="both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50-304 WROCŁAW</w:t>
            </w:r>
          </w:p>
          <w:p w:rsidR="00CE2371" w:rsidRDefault="00CE2371" w:rsidP="00CE2371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 CLEANING SP. Z O.O.</w:t>
            </w:r>
          </w:p>
          <w:p w:rsidR="00CE2371" w:rsidRPr="004F4A3E" w:rsidRDefault="00CE2371" w:rsidP="00CE2371">
            <w:pPr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 xml:space="preserve">A. SŁONIMSKIEGO 1 </w:t>
            </w:r>
          </w:p>
          <w:p w:rsidR="0051690A" w:rsidRPr="004F4A3E" w:rsidRDefault="00CE2371" w:rsidP="00CE2371">
            <w:pPr>
              <w:spacing w:after="80"/>
              <w:jc w:val="both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50-304 WROCŁAW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1690A" w:rsidRPr="004F4A3E" w:rsidRDefault="0051690A" w:rsidP="006B43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 xml:space="preserve">46 908.10 </w:t>
            </w:r>
            <w:proofErr w:type="gramStart"/>
            <w:r w:rsidRPr="004F4A3E">
              <w:rPr>
                <w:sz w:val="24"/>
                <w:szCs w:val="24"/>
              </w:rPr>
              <w:t>zł</w:t>
            </w:r>
            <w:proofErr w:type="gramEnd"/>
          </w:p>
        </w:tc>
      </w:tr>
      <w:tr w:rsidR="0051690A" w:rsidRPr="004F4A3E" w:rsidTr="00CE2371">
        <w:tc>
          <w:tcPr>
            <w:tcW w:w="993" w:type="dxa"/>
            <w:shd w:val="clear" w:color="auto" w:fill="auto"/>
            <w:vAlign w:val="center"/>
          </w:tcPr>
          <w:p w:rsidR="0051690A" w:rsidRPr="004F4A3E" w:rsidRDefault="0051690A" w:rsidP="006B43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690A" w:rsidRPr="004F4A3E" w:rsidRDefault="0051690A" w:rsidP="006B43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CE2371" w:rsidRPr="004F4A3E" w:rsidRDefault="00CE2371" w:rsidP="00CE2371">
            <w:pPr>
              <w:spacing w:before="80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IMPEL FACILITY SERVICES SP. Z O. O.</w:t>
            </w:r>
          </w:p>
          <w:p w:rsidR="00CE2371" w:rsidRPr="004F4A3E" w:rsidRDefault="00CE2371" w:rsidP="00CE2371">
            <w:pPr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 xml:space="preserve">A. SŁONIMSKIEGO 1 </w:t>
            </w:r>
          </w:p>
          <w:p w:rsidR="00CE2371" w:rsidRDefault="00CE2371" w:rsidP="00CE2371">
            <w:pPr>
              <w:spacing w:after="80"/>
              <w:jc w:val="both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50-304 WROCŁAW</w:t>
            </w:r>
          </w:p>
          <w:p w:rsidR="00CE2371" w:rsidRDefault="00CE2371" w:rsidP="00CE2371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 CLEANING SP. Z O.O.</w:t>
            </w:r>
          </w:p>
          <w:p w:rsidR="00CE2371" w:rsidRPr="004F4A3E" w:rsidRDefault="00CE2371" w:rsidP="00CE2371">
            <w:pPr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 xml:space="preserve">A. SŁONIMSKIEGO 1 </w:t>
            </w:r>
          </w:p>
          <w:p w:rsidR="0051690A" w:rsidRPr="004F4A3E" w:rsidRDefault="00CE2371" w:rsidP="00CE2371">
            <w:pPr>
              <w:spacing w:after="80"/>
              <w:jc w:val="both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50-304 WROCŁAW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1690A" w:rsidRPr="004F4A3E" w:rsidRDefault="0051690A" w:rsidP="006B43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 xml:space="preserve">987 562.22 </w:t>
            </w:r>
            <w:proofErr w:type="gramStart"/>
            <w:r w:rsidRPr="004F4A3E">
              <w:rPr>
                <w:sz w:val="24"/>
                <w:szCs w:val="24"/>
              </w:rPr>
              <w:t>zł</w:t>
            </w:r>
            <w:proofErr w:type="gramEnd"/>
          </w:p>
        </w:tc>
      </w:tr>
      <w:tr w:rsidR="0051690A" w:rsidRPr="004F4A3E" w:rsidTr="00CE2371">
        <w:tc>
          <w:tcPr>
            <w:tcW w:w="993" w:type="dxa"/>
            <w:shd w:val="clear" w:color="auto" w:fill="auto"/>
            <w:vAlign w:val="center"/>
          </w:tcPr>
          <w:p w:rsidR="0051690A" w:rsidRPr="004F4A3E" w:rsidRDefault="0051690A" w:rsidP="006B43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690A" w:rsidRPr="004F4A3E" w:rsidRDefault="0051690A" w:rsidP="006B43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51690A" w:rsidRPr="004F4A3E" w:rsidRDefault="00CE2371" w:rsidP="006B43D1">
            <w:pPr>
              <w:spacing w:before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VERDEHO SP.</w:t>
            </w:r>
            <w:r w:rsidRPr="004F4A3E">
              <w:rPr>
                <w:sz w:val="24"/>
                <w:szCs w:val="24"/>
              </w:rPr>
              <w:t xml:space="preserve"> Z O</w:t>
            </w:r>
            <w:r>
              <w:rPr>
                <w:sz w:val="24"/>
                <w:szCs w:val="24"/>
              </w:rPr>
              <w:t xml:space="preserve">.O. </w:t>
            </w:r>
          </w:p>
          <w:p w:rsidR="0051690A" w:rsidRPr="004F4A3E" w:rsidRDefault="00CE2371" w:rsidP="006B43D1">
            <w:pPr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 xml:space="preserve">CHEŁMOŃSKIEGO 206 </w:t>
            </w:r>
          </w:p>
          <w:p w:rsidR="0051690A" w:rsidRPr="004F4A3E" w:rsidRDefault="00CE2371" w:rsidP="006B43D1">
            <w:pPr>
              <w:spacing w:after="80"/>
              <w:jc w:val="both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>31-348 KRAKÓW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1690A" w:rsidRPr="004F4A3E" w:rsidRDefault="0051690A" w:rsidP="006B43D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F4A3E">
              <w:rPr>
                <w:sz w:val="24"/>
                <w:szCs w:val="24"/>
              </w:rPr>
              <w:t xml:space="preserve">882 648.00 </w:t>
            </w:r>
            <w:proofErr w:type="gramStart"/>
            <w:r w:rsidRPr="004F4A3E">
              <w:rPr>
                <w:sz w:val="24"/>
                <w:szCs w:val="24"/>
              </w:rPr>
              <w:t>zł</w:t>
            </w:r>
            <w:proofErr w:type="gramEnd"/>
          </w:p>
        </w:tc>
      </w:tr>
    </w:tbl>
    <w:p w:rsidR="00A80738" w:rsidRPr="004F4A3E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Cs w:val="24"/>
        </w:rPr>
      </w:pPr>
      <w:r w:rsidRPr="004F4A3E">
        <w:rPr>
          <w:i/>
          <w:szCs w:val="24"/>
        </w:rPr>
        <w:t>Zamawiający</w:t>
      </w:r>
    </w:p>
    <w:bookmarkEnd w:id="0"/>
    <w:p w:rsidR="00C236D3" w:rsidRPr="00CE2371" w:rsidRDefault="00CE2371" w:rsidP="00173B20">
      <w:pPr>
        <w:jc w:val="right"/>
        <w:rPr>
          <w:b/>
          <w:i/>
          <w:sz w:val="24"/>
          <w:szCs w:val="24"/>
        </w:rPr>
      </w:pPr>
      <w:r w:rsidRPr="00CE2371">
        <w:rPr>
          <w:b/>
          <w:i/>
          <w:sz w:val="24"/>
          <w:szCs w:val="24"/>
        </w:rPr>
        <w:t>Kanclerz AWF w Krakowie</w:t>
      </w:r>
    </w:p>
    <w:p w:rsidR="00CE2371" w:rsidRPr="00CE2371" w:rsidRDefault="00CE2371" w:rsidP="00173B20">
      <w:pPr>
        <w:jc w:val="right"/>
        <w:rPr>
          <w:b/>
          <w:i/>
          <w:sz w:val="24"/>
          <w:szCs w:val="24"/>
        </w:rPr>
      </w:pPr>
    </w:p>
    <w:p w:rsidR="00CE2371" w:rsidRPr="004F4A3E" w:rsidRDefault="00CE2371" w:rsidP="00173B20">
      <w:pPr>
        <w:jc w:val="right"/>
        <w:rPr>
          <w:sz w:val="24"/>
          <w:szCs w:val="24"/>
        </w:rPr>
      </w:pPr>
      <w:bookmarkStart w:id="1" w:name="_GoBack"/>
      <w:bookmarkEnd w:id="1"/>
      <w:proofErr w:type="gramStart"/>
      <w:r w:rsidRPr="00CE2371">
        <w:rPr>
          <w:b/>
          <w:i/>
          <w:sz w:val="24"/>
          <w:szCs w:val="24"/>
        </w:rPr>
        <w:t>mgr</w:t>
      </w:r>
      <w:proofErr w:type="gramEnd"/>
      <w:r w:rsidRPr="00CE2371">
        <w:rPr>
          <w:b/>
          <w:i/>
          <w:sz w:val="24"/>
          <w:szCs w:val="24"/>
        </w:rPr>
        <w:t xml:space="preserve"> Paweł Potoczek</w:t>
      </w:r>
    </w:p>
    <w:sectPr w:rsidR="00CE2371" w:rsidRPr="004F4A3E" w:rsidSect="004F4A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1955" w:rsidRDefault="00B91955">
      <w:r>
        <w:separator/>
      </w:r>
    </w:p>
  </w:endnote>
  <w:endnote w:type="continuationSeparator" w:id="0">
    <w:p w:rsidR="00B91955" w:rsidRDefault="00B91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CE237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237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237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9195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1955" w:rsidRDefault="00B91955">
      <w:r>
        <w:separator/>
      </w:r>
    </w:p>
  </w:footnote>
  <w:footnote w:type="continuationSeparator" w:id="0">
    <w:p w:rsidR="00B91955" w:rsidRDefault="00B919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90A" w:rsidRDefault="005169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90A" w:rsidRDefault="005169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90A" w:rsidRDefault="005169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195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F4A3E"/>
    <w:rsid w:val="0051690A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91955"/>
    <w:rsid w:val="00BB547B"/>
    <w:rsid w:val="00C236D3"/>
    <w:rsid w:val="00C659E2"/>
    <w:rsid w:val="00C82837"/>
    <w:rsid w:val="00CA3D66"/>
    <w:rsid w:val="00CB0802"/>
    <w:rsid w:val="00CE2371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975959"/>
  <w15:chartTrackingRefBased/>
  <w15:docId w15:val="{02197A61-EFEB-44B5-AA66-F95C77F99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2</Pages>
  <Words>305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Agnieszka Arnold</cp:lastModifiedBy>
  <cp:revision>4</cp:revision>
  <dcterms:created xsi:type="dcterms:W3CDTF">2023-06-02T13:42:00Z</dcterms:created>
  <dcterms:modified xsi:type="dcterms:W3CDTF">2023-06-02T14:02:00Z</dcterms:modified>
</cp:coreProperties>
</file>