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B542A" w14:textId="0C336E9F" w:rsidR="008D2AB8" w:rsidRPr="00FE0620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FE0620">
        <w:rPr>
          <w:rFonts w:ascii="Times New Roman" w:hAnsi="Times New Roman"/>
          <w:b w:val="0"/>
          <w:sz w:val="22"/>
          <w:szCs w:val="22"/>
        </w:rPr>
        <w:tab/>
      </w:r>
      <w:r w:rsidRPr="00FE0620">
        <w:rPr>
          <w:rFonts w:ascii="Times New Roman" w:hAnsi="Times New Roman"/>
          <w:b w:val="0"/>
          <w:sz w:val="22"/>
          <w:szCs w:val="22"/>
        </w:rPr>
        <w:tab/>
      </w:r>
      <w:r w:rsidRPr="00FE0620">
        <w:rPr>
          <w:rFonts w:ascii="Times New Roman" w:hAnsi="Times New Roman"/>
          <w:b w:val="0"/>
          <w:sz w:val="22"/>
          <w:szCs w:val="22"/>
        </w:rPr>
        <w:tab/>
      </w:r>
      <w:r w:rsidRPr="00FE0620">
        <w:rPr>
          <w:rFonts w:ascii="Times New Roman" w:hAnsi="Times New Roman"/>
          <w:b w:val="0"/>
          <w:sz w:val="22"/>
          <w:szCs w:val="22"/>
        </w:rPr>
        <w:tab/>
      </w:r>
      <w:r w:rsidRPr="00FE0620">
        <w:rPr>
          <w:rFonts w:ascii="Times New Roman" w:hAnsi="Times New Roman"/>
          <w:b w:val="0"/>
          <w:sz w:val="22"/>
          <w:szCs w:val="22"/>
        </w:rPr>
        <w:tab/>
      </w:r>
      <w:r w:rsidRPr="00FE0620">
        <w:rPr>
          <w:rFonts w:ascii="Times New Roman" w:hAnsi="Times New Roman"/>
          <w:b w:val="0"/>
          <w:sz w:val="22"/>
          <w:szCs w:val="22"/>
        </w:rPr>
        <w:tab/>
      </w:r>
      <w:r w:rsidRPr="00FE0620">
        <w:rPr>
          <w:rFonts w:ascii="Times New Roman" w:hAnsi="Times New Roman"/>
          <w:b w:val="0"/>
          <w:sz w:val="22"/>
          <w:szCs w:val="22"/>
        </w:rPr>
        <w:tab/>
      </w:r>
      <w:r w:rsidRPr="00FE062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E0620">
        <w:rPr>
          <w:rFonts w:ascii="Times New Roman" w:hAnsi="Times New Roman"/>
          <w:sz w:val="22"/>
          <w:szCs w:val="22"/>
        </w:rPr>
        <w:t>1</w:t>
      </w:r>
    </w:p>
    <w:p w14:paraId="75887A90" w14:textId="77777777" w:rsidR="008D2AB8" w:rsidRPr="00FE062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FD2E612" w14:textId="77777777" w:rsidR="008D2AB8" w:rsidRPr="00FE062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FORMULARZ OFERTY</w:t>
      </w:r>
    </w:p>
    <w:p w14:paraId="28D0E87A" w14:textId="77777777" w:rsidR="008D2AB8" w:rsidRPr="00FE0620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A4B8308" w14:textId="77777777" w:rsidR="00342EAE" w:rsidRPr="00FE0620" w:rsidRDefault="00342EAE" w:rsidP="00342E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NAZWA WYKONAWCY:……………………………………………………………………..</w:t>
      </w:r>
    </w:p>
    <w:p w14:paraId="3DEEB188" w14:textId="77777777" w:rsidR="00342EAE" w:rsidRPr="00FE0620" w:rsidRDefault="00342EAE" w:rsidP="00342E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91D9057" w14:textId="77777777" w:rsidR="00342EAE" w:rsidRPr="00FE0620" w:rsidRDefault="00342EAE" w:rsidP="00342E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ADRES:………………………………………………………………………………………….</w:t>
      </w:r>
    </w:p>
    <w:p w14:paraId="4E371C97" w14:textId="77777777" w:rsidR="00342EAE" w:rsidRPr="00FE0620" w:rsidRDefault="00342EAE" w:rsidP="00342E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Adres zamieszkania (dotyczy osób prowadzących działalność gospodarczą):…………………..</w:t>
      </w:r>
    </w:p>
    <w:p w14:paraId="3350B588" w14:textId="77777777" w:rsidR="00342EAE" w:rsidRPr="00FE0620" w:rsidRDefault="00342EAE" w:rsidP="00342E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A50F2BB" w14:textId="77777777" w:rsidR="00342EAE" w:rsidRPr="00FE0620" w:rsidRDefault="00342EAE" w:rsidP="00342E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TEL.………………………………………………………………………………………………</w:t>
      </w:r>
    </w:p>
    <w:p w14:paraId="4E7CBEFB" w14:textId="77777777" w:rsidR="00342EAE" w:rsidRPr="00FE0620" w:rsidRDefault="00342EAE" w:rsidP="00342E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FAX ……………………………………………………………………………………………..</w:t>
      </w:r>
    </w:p>
    <w:p w14:paraId="22B7953A" w14:textId="77777777" w:rsidR="00342EAE" w:rsidRPr="00FE0620" w:rsidRDefault="00342EAE" w:rsidP="00342E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E-MAIL…………………………………………………………………………………………..</w:t>
      </w:r>
    </w:p>
    <w:p w14:paraId="77E49714" w14:textId="77777777" w:rsidR="00342EAE" w:rsidRPr="00FE0620" w:rsidRDefault="00342EAE" w:rsidP="00342E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NIP…………………………………. REGON:……………………………………………….....</w:t>
      </w:r>
    </w:p>
    <w:p w14:paraId="480E7CE2" w14:textId="1784BF46" w:rsidR="008D2AB8" w:rsidRPr="00FE0620" w:rsidRDefault="00342EAE" w:rsidP="00342E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BANK/ NR KONTA …………………………………………………………………………….</w:t>
      </w:r>
    </w:p>
    <w:p w14:paraId="6ED9BD58" w14:textId="77777777" w:rsidR="008D2AB8" w:rsidRPr="00FE0620" w:rsidRDefault="008D2AB8" w:rsidP="008D2AB8">
      <w:pPr>
        <w:spacing w:line="360" w:lineRule="auto"/>
        <w:rPr>
          <w:sz w:val="22"/>
          <w:szCs w:val="22"/>
        </w:rPr>
      </w:pPr>
      <w:r w:rsidRPr="00FE0620">
        <w:rPr>
          <w:sz w:val="22"/>
          <w:szCs w:val="22"/>
        </w:rPr>
        <w:t>Do: Nazwa i siedziba Zamawiającego:</w:t>
      </w:r>
    </w:p>
    <w:p w14:paraId="3241D19B" w14:textId="77777777" w:rsidR="00CA09F7" w:rsidRPr="00FE0620" w:rsidRDefault="00CA09F7" w:rsidP="008D2AB8">
      <w:pPr>
        <w:ind w:right="-110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Akademia Górniczo - Hutnicza</w:t>
      </w:r>
    </w:p>
    <w:p w14:paraId="2212EBDF" w14:textId="77777777" w:rsidR="00CA09F7" w:rsidRPr="00FE0620" w:rsidRDefault="00CA09F7" w:rsidP="008D2AB8">
      <w:pPr>
        <w:ind w:right="-110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im. Stanisława Staszica w Krakowie</w:t>
      </w:r>
    </w:p>
    <w:p w14:paraId="4AEF8534" w14:textId="77777777" w:rsidR="008D2AB8" w:rsidRPr="00FE0620" w:rsidRDefault="00CA09F7" w:rsidP="008D2AB8">
      <w:pPr>
        <w:ind w:right="-110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Dział Zamówień Publicznych</w:t>
      </w:r>
      <w:r w:rsidR="008D2AB8" w:rsidRPr="00FE0620">
        <w:rPr>
          <w:b/>
          <w:sz w:val="22"/>
          <w:szCs w:val="22"/>
        </w:rPr>
        <w:t xml:space="preserve">  </w:t>
      </w:r>
    </w:p>
    <w:p w14:paraId="61D608C2" w14:textId="77777777" w:rsidR="008D2AB8" w:rsidRPr="00FE0620" w:rsidRDefault="00CA09F7" w:rsidP="008D2AB8">
      <w:pPr>
        <w:ind w:right="-110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Al. Mickiewicza</w:t>
      </w:r>
      <w:r w:rsidR="008D2AB8" w:rsidRPr="00FE0620">
        <w:rPr>
          <w:b/>
          <w:sz w:val="22"/>
          <w:szCs w:val="22"/>
        </w:rPr>
        <w:t xml:space="preserve"> </w:t>
      </w:r>
      <w:r w:rsidRPr="00FE0620">
        <w:rPr>
          <w:b/>
          <w:sz w:val="22"/>
          <w:szCs w:val="22"/>
        </w:rPr>
        <w:t>30</w:t>
      </w:r>
      <w:r w:rsidR="008D2AB8" w:rsidRPr="00FE0620">
        <w:rPr>
          <w:b/>
          <w:sz w:val="22"/>
          <w:szCs w:val="22"/>
        </w:rPr>
        <w:t xml:space="preserve"> </w:t>
      </w:r>
    </w:p>
    <w:p w14:paraId="6B1AF7C1" w14:textId="77777777" w:rsidR="008D2AB8" w:rsidRPr="00FE0620" w:rsidRDefault="00CA09F7" w:rsidP="008D2AB8">
      <w:pPr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30-059</w:t>
      </w:r>
      <w:r w:rsidR="008D2AB8" w:rsidRPr="00FE0620">
        <w:rPr>
          <w:b/>
          <w:sz w:val="22"/>
          <w:szCs w:val="22"/>
        </w:rPr>
        <w:t xml:space="preserve"> </w:t>
      </w:r>
      <w:r w:rsidRPr="00FE0620">
        <w:rPr>
          <w:b/>
          <w:sz w:val="22"/>
          <w:szCs w:val="22"/>
        </w:rPr>
        <w:t>Kraków</w:t>
      </w:r>
      <w:r w:rsidR="008D2AB8" w:rsidRPr="00FE0620">
        <w:rPr>
          <w:b/>
          <w:sz w:val="22"/>
          <w:szCs w:val="22"/>
        </w:rPr>
        <w:t xml:space="preserve">,  </w:t>
      </w:r>
    </w:p>
    <w:p w14:paraId="049F9BEE" w14:textId="77777777" w:rsidR="008D2AB8" w:rsidRPr="00FE0620" w:rsidRDefault="008D2AB8" w:rsidP="008D2AB8">
      <w:pPr>
        <w:ind w:firstLine="3969"/>
        <w:rPr>
          <w:b/>
          <w:sz w:val="22"/>
          <w:szCs w:val="22"/>
        </w:rPr>
      </w:pPr>
    </w:p>
    <w:p w14:paraId="7A2DB3D4" w14:textId="55EA957F" w:rsidR="008D2A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FE0620">
        <w:rPr>
          <w:sz w:val="22"/>
          <w:szCs w:val="22"/>
        </w:rPr>
        <w:t xml:space="preserve">Przystępując do postępowania o udzielenie zamówienia publicznego, którego przedmiotem jest </w:t>
      </w:r>
      <w:r w:rsidR="00CA09F7" w:rsidRPr="00FE0620">
        <w:rPr>
          <w:b/>
          <w:sz w:val="22"/>
          <w:szCs w:val="22"/>
        </w:rPr>
        <w:t>dostawa urządzeń sieciowych w ramach rozbudowy infrastruktury sieciowej Uczelni - KC-zp.272-298/23</w:t>
      </w:r>
      <w:r w:rsidRPr="00FE0620">
        <w:rPr>
          <w:b/>
          <w:sz w:val="22"/>
          <w:szCs w:val="22"/>
        </w:rPr>
        <w:t xml:space="preserve">, </w:t>
      </w:r>
      <w:r w:rsidRPr="00FE0620">
        <w:rPr>
          <w:sz w:val="22"/>
          <w:szCs w:val="22"/>
        </w:rPr>
        <w:t>oferuję realizację przedmiotu zamówienia,</w:t>
      </w:r>
      <w:r w:rsidR="00342EAE" w:rsidRPr="00FE0620">
        <w:rPr>
          <w:sz w:val="22"/>
          <w:szCs w:val="22"/>
        </w:rPr>
        <w:t xml:space="preserve"> </w:t>
      </w:r>
      <w:r w:rsidRPr="00FE0620">
        <w:rPr>
          <w:sz w:val="22"/>
          <w:szCs w:val="22"/>
        </w:rPr>
        <w:t>zgodnie z zasadami określonymi w specyfikacji warunków zamówienia.</w:t>
      </w:r>
    </w:p>
    <w:p w14:paraId="13F28D3B" w14:textId="77777777" w:rsidR="00FE0620" w:rsidRPr="00FE0620" w:rsidRDefault="00FE0620" w:rsidP="008D2AB8">
      <w:pPr>
        <w:widowControl w:val="0"/>
        <w:ind w:right="1"/>
        <w:jc w:val="both"/>
        <w:rPr>
          <w:sz w:val="22"/>
          <w:szCs w:val="22"/>
        </w:rPr>
      </w:pPr>
    </w:p>
    <w:p w14:paraId="742A0032" w14:textId="56A4AEC8" w:rsidR="002C0446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E0620">
        <w:rPr>
          <w:b/>
          <w:sz w:val="22"/>
          <w:szCs w:val="22"/>
          <w:highlight w:val="cyan"/>
        </w:rPr>
        <w:t>Zadanie częściowe nr 1</w:t>
      </w:r>
    </w:p>
    <w:p w14:paraId="71289C91" w14:textId="77777777" w:rsidR="00FE0620" w:rsidRPr="00FE0620" w:rsidRDefault="00FE0620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19CB721" w14:textId="37946FC1" w:rsidR="002C0446" w:rsidRPr="00FE0620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Cena netto</w:t>
      </w:r>
      <w:r w:rsidR="00FC5D1B" w:rsidRPr="00FE0620">
        <w:rPr>
          <w:b/>
          <w:sz w:val="22"/>
          <w:szCs w:val="22"/>
        </w:rPr>
        <w:t xml:space="preserve"> za całość zamówienia</w:t>
      </w:r>
      <w:r w:rsidRPr="00FE0620">
        <w:rPr>
          <w:b/>
          <w:sz w:val="22"/>
          <w:szCs w:val="22"/>
        </w:rPr>
        <w:t>: ......................................................................... PLN</w:t>
      </w:r>
    </w:p>
    <w:p w14:paraId="242A530B" w14:textId="77777777" w:rsidR="002C0446" w:rsidRPr="00FE0620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6C08FC3" w14:textId="06D086E2" w:rsidR="002C0446" w:rsidRPr="00FE0620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Cena brutto</w:t>
      </w:r>
      <w:r w:rsidR="00FC5D1B" w:rsidRPr="00FE0620">
        <w:rPr>
          <w:b/>
          <w:sz w:val="22"/>
          <w:szCs w:val="22"/>
        </w:rPr>
        <w:t xml:space="preserve"> za całość zamówienia</w:t>
      </w:r>
      <w:r w:rsidRPr="00FE0620">
        <w:rPr>
          <w:b/>
          <w:sz w:val="22"/>
          <w:szCs w:val="22"/>
        </w:rPr>
        <w:t>: ......................................................................... PLN</w:t>
      </w:r>
    </w:p>
    <w:p w14:paraId="2457D940" w14:textId="77777777" w:rsidR="002C0446" w:rsidRPr="00FE0620" w:rsidRDefault="002C0446" w:rsidP="002C044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9362292" w14:textId="77777777" w:rsidR="002C0446" w:rsidRPr="00FE0620" w:rsidRDefault="002C0446" w:rsidP="002C044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E062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CD92F55" w14:textId="77777777" w:rsidR="002C0446" w:rsidRPr="00FE0620" w:rsidRDefault="002C0446" w:rsidP="002C044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2F97FC3" w14:textId="77777777" w:rsidR="002C0446" w:rsidRPr="00FE0620" w:rsidRDefault="002C0446" w:rsidP="002C0446">
      <w:pPr>
        <w:widowControl w:val="0"/>
        <w:spacing w:line="360" w:lineRule="auto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Powyższa cena zawiera podatek VAT w wysokości .......... % tj. ……………………. PLN</w:t>
      </w:r>
    </w:p>
    <w:p w14:paraId="4CFF155E" w14:textId="6EC3841C" w:rsidR="00FC5D1B" w:rsidRPr="00FE0620" w:rsidRDefault="00FE0620" w:rsidP="002C0446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FC5D1B" w:rsidRPr="00FE0620">
        <w:rPr>
          <w:b/>
          <w:sz w:val="22"/>
          <w:szCs w:val="22"/>
        </w:rPr>
        <w:t xml:space="preserve"> tym:</w:t>
      </w:r>
    </w:p>
    <w:p w14:paraId="4EA8B1DC" w14:textId="168B874D" w:rsidR="00FC5D1B" w:rsidRPr="00FE0620" w:rsidRDefault="00FC5D1B" w:rsidP="007F7586">
      <w:pPr>
        <w:numPr>
          <w:ilvl w:val="0"/>
          <w:numId w:val="8"/>
        </w:numPr>
        <w:ind w:left="426" w:right="-47" w:hanging="284"/>
        <w:jc w:val="both"/>
        <w:rPr>
          <w:iCs/>
          <w:sz w:val="22"/>
          <w:szCs w:val="22"/>
        </w:rPr>
      </w:pPr>
      <w:bookmarkStart w:id="0" w:name="_Hlk135300148"/>
      <w:r w:rsidRPr="00FE0620">
        <w:rPr>
          <w:b/>
          <w:bCs/>
          <w:iCs/>
          <w:sz w:val="22"/>
          <w:szCs w:val="22"/>
        </w:rPr>
        <w:t>Cena netto za część gwarantowaną A</w:t>
      </w:r>
      <w:r w:rsidRPr="00FE0620">
        <w:rPr>
          <w:iCs/>
          <w:sz w:val="22"/>
          <w:szCs w:val="22"/>
        </w:rPr>
        <w:t xml:space="preserve"> – dostawa 300 szt. punktów dostępowych: ……….. </w:t>
      </w:r>
      <w:r w:rsidRPr="00E37F0F">
        <w:rPr>
          <w:b/>
          <w:bCs/>
          <w:iCs/>
          <w:sz w:val="22"/>
          <w:szCs w:val="22"/>
        </w:rPr>
        <w:t>PLN</w:t>
      </w:r>
    </w:p>
    <w:p w14:paraId="38BC3504" w14:textId="4EC8DCCC" w:rsidR="00FC5D1B" w:rsidRPr="00FE0620" w:rsidRDefault="007F7586" w:rsidP="00FC5D1B">
      <w:pPr>
        <w:ind w:left="34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C5D1B" w:rsidRPr="00FE0620">
        <w:rPr>
          <w:sz w:val="22"/>
          <w:szCs w:val="22"/>
        </w:rPr>
        <w:t xml:space="preserve">Do powyższej kwoty Sprzedawca doliczy podatek VAT w wysokości ................................ </w:t>
      </w:r>
      <w:r w:rsidR="00FC5D1B" w:rsidRPr="00FE0620">
        <w:rPr>
          <w:i/>
          <w:sz w:val="22"/>
          <w:szCs w:val="22"/>
        </w:rPr>
        <w:t>(słownie: ........................................................................)</w:t>
      </w:r>
    </w:p>
    <w:p w14:paraId="766C8481" w14:textId="51D5AA03" w:rsidR="00FC5D1B" w:rsidRPr="00FE0620" w:rsidRDefault="00FC5D1B" w:rsidP="007F7586">
      <w:pPr>
        <w:numPr>
          <w:ilvl w:val="0"/>
          <w:numId w:val="9"/>
        </w:numPr>
        <w:ind w:right="-47"/>
        <w:jc w:val="both"/>
        <w:rPr>
          <w:iCs/>
          <w:sz w:val="22"/>
          <w:szCs w:val="22"/>
        </w:rPr>
      </w:pPr>
      <w:r w:rsidRPr="00FE0620">
        <w:rPr>
          <w:b/>
          <w:bCs/>
          <w:iCs/>
          <w:sz w:val="22"/>
          <w:szCs w:val="22"/>
        </w:rPr>
        <w:t>Cena brutto za część gwarantowaną A</w:t>
      </w:r>
      <w:r w:rsidRPr="00FE0620">
        <w:rPr>
          <w:iCs/>
          <w:sz w:val="22"/>
          <w:szCs w:val="22"/>
        </w:rPr>
        <w:t xml:space="preserve"> – dostawa 300 szt. punktów dostępowych: ……….. </w:t>
      </w:r>
      <w:r w:rsidRPr="00E37F0F">
        <w:rPr>
          <w:b/>
          <w:bCs/>
          <w:iCs/>
          <w:sz w:val="22"/>
          <w:szCs w:val="22"/>
        </w:rPr>
        <w:t>PLN</w:t>
      </w:r>
      <w:bookmarkEnd w:id="0"/>
    </w:p>
    <w:p w14:paraId="3C2439A2" w14:textId="049506B8" w:rsidR="00FC5D1B" w:rsidRPr="00FE0620" w:rsidRDefault="00FC5D1B" w:rsidP="007F7586">
      <w:pPr>
        <w:numPr>
          <w:ilvl w:val="0"/>
          <w:numId w:val="9"/>
        </w:numPr>
        <w:ind w:right="-47"/>
        <w:jc w:val="both"/>
        <w:rPr>
          <w:iCs/>
          <w:sz w:val="22"/>
          <w:szCs w:val="22"/>
        </w:rPr>
      </w:pPr>
      <w:r w:rsidRPr="00FE0620">
        <w:rPr>
          <w:b/>
          <w:bCs/>
          <w:iCs/>
          <w:sz w:val="22"/>
          <w:szCs w:val="22"/>
        </w:rPr>
        <w:t>Cena netto za część opcjonalną B</w:t>
      </w:r>
      <w:r w:rsidRPr="00FE0620">
        <w:rPr>
          <w:iCs/>
          <w:sz w:val="22"/>
          <w:szCs w:val="22"/>
        </w:rPr>
        <w:t xml:space="preserve"> – dostawa 200 szt. punktów dostępowych: ………….. </w:t>
      </w:r>
      <w:r w:rsidRPr="00E37F0F">
        <w:rPr>
          <w:b/>
          <w:bCs/>
          <w:iCs/>
          <w:sz w:val="22"/>
          <w:szCs w:val="22"/>
        </w:rPr>
        <w:t>PLN</w:t>
      </w:r>
    </w:p>
    <w:p w14:paraId="54C3BD90" w14:textId="77777777" w:rsidR="00FC5D1B" w:rsidRPr="00FE0620" w:rsidRDefault="00FC5D1B" w:rsidP="00FC5D1B">
      <w:pPr>
        <w:ind w:left="340" w:right="-47"/>
        <w:jc w:val="both"/>
        <w:rPr>
          <w:sz w:val="22"/>
          <w:szCs w:val="22"/>
        </w:rPr>
      </w:pPr>
      <w:r w:rsidRPr="00FE0620">
        <w:rPr>
          <w:sz w:val="22"/>
          <w:szCs w:val="22"/>
        </w:rPr>
        <w:lastRenderedPageBreak/>
        <w:t xml:space="preserve">Do powyższej kwoty Sprzedawca doliczy podatek VAT w wysokości ................................ </w:t>
      </w:r>
      <w:r w:rsidRPr="00FE0620">
        <w:rPr>
          <w:i/>
          <w:sz w:val="22"/>
          <w:szCs w:val="22"/>
        </w:rPr>
        <w:t>(słownie: ........................................................................)</w:t>
      </w:r>
    </w:p>
    <w:p w14:paraId="744C229D" w14:textId="3D3F5AC4" w:rsidR="00FC5D1B" w:rsidRPr="00FE0620" w:rsidRDefault="00FC5D1B" w:rsidP="007F7586">
      <w:pPr>
        <w:numPr>
          <w:ilvl w:val="0"/>
          <w:numId w:val="8"/>
        </w:numPr>
        <w:ind w:right="-47"/>
        <w:jc w:val="both"/>
        <w:rPr>
          <w:iCs/>
          <w:sz w:val="22"/>
          <w:szCs w:val="22"/>
        </w:rPr>
      </w:pPr>
      <w:r w:rsidRPr="00FE0620">
        <w:rPr>
          <w:b/>
          <w:bCs/>
          <w:iCs/>
          <w:sz w:val="22"/>
          <w:szCs w:val="22"/>
        </w:rPr>
        <w:t>Cena brutto za część opcjonalną B</w:t>
      </w:r>
      <w:r w:rsidRPr="00FE0620">
        <w:rPr>
          <w:iCs/>
          <w:sz w:val="22"/>
          <w:szCs w:val="22"/>
        </w:rPr>
        <w:t xml:space="preserve"> – dostawa 200 szt. punktów dostępowych: ………….. </w:t>
      </w:r>
      <w:r w:rsidRPr="00E37F0F">
        <w:rPr>
          <w:b/>
          <w:bCs/>
          <w:iCs/>
          <w:sz w:val="22"/>
          <w:szCs w:val="22"/>
        </w:rPr>
        <w:t>PLN</w:t>
      </w:r>
    </w:p>
    <w:p w14:paraId="2D8B28CB" w14:textId="77777777" w:rsidR="00FC5D1B" w:rsidRPr="00FE0620" w:rsidRDefault="00FC5D1B" w:rsidP="002C0446">
      <w:pPr>
        <w:widowControl w:val="0"/>
        <w:spacing w:line="360" w:lineRule="auto"/>
        <w:rPr>
          <w:b/>
          <w:sz w:val="22"/>
          <w:szCs w:val="22"/>
        </w:rPr>
      </w:pPr>
    </w:p>
    <w:p w14:paraId="76C54F4D" w14:textId="2167651F" w:rsidR="002C0446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7037F">
        <w:rPr>
          <w:b/>
          <w:sz w:val="22"/>
          <w:szCs w:val="22"/>
          <w:highlight w:val="cyan"/>
        </w:rPr>
        <w:t>Zadanie częściowe nr 2</w:t>
      </w:r>
    </w:p>
    <w:p w14:paraId="26446A63" w14:textId="77777777" w:rsidR="0067037F" w:rsidRPr="00FE0620" w:rsidRDefault="0067037F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A8044BF" w14:textId="58A18E26" w:rsidR="002C0446" w:rsidRPr="00FE0620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Cena netto</w:t>
      </w:r>
      <w:r w:rsidR="00FC5D1B" w:rsidRPr="00FE0620">
        <w:rPr>
          <w:b/>
          <w:sz w:val="22"/>
          <w:szCs w:val="22"/>
        </w:rPr>
        <w:t xml:space="preserve"> za całość zamówienia</w:t>
      </w:r>
      <w:r w:rsidRPr="00FE0620">
        <w:rPr>
          <w:b/>
          <w:sz w:val="22"/>
          <w:szCs w:val="22"/>
        </w:rPr>
        <w:t>: ......................................................................... PLN</w:t>
      </w:r>
    </w:p>
    <w:p w14:paraId="75DA0BF4" w14:textId="77777777" w:rsidR="002C0446" w:rsidRPr="00FE0620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909952A" w14:textId="07A92D52" w:rsidR="002C0446" w:rsidRPr="00FE0620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Cena brutto</w:t>
      </w:r>
      <w:r w:rsidR="00FC5D1B" w:rsidRPr="00FE0620">
        <w:rPr>
          <w:b/>
          <w:sz w:val="22"/>
          <w:szCs w:val="22"/>
        </w:rPr>
        <w:t xml:space="preserve"> za całość zamówienia</w:t>
      </w:r>
      <w:r w:rsidRPr="00FE0620">
        <w:rPr>
          <w:b/>
          <w:sz w:val="22"/>
          <w:szCs w:val="22"/>
        </w:rPr>
        <w:t>: ......................................................................... PLN</w:t>
      </w:r>
    </w:p>
    <w:p w14:paraId="0FAC3A1D" w14:textId="77777777" w:rsidR="002C0446" w:rsidRPr="00FE0620" w:rsidRDefault="002C0446" w:rsidP="002C044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D3E1372" w14:textId="77777777" w:rsidR="002C0446" w:rsidRPr="00FE0620" w:rsidRDefault="002C0446" w:rsidP="002C044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E062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17CDCFF" w14:textId="77777777" w:rsidR="002C0446" w:rsidRPr="00FE0620" w:rsidRDefault="002C0446" w:rsidP="002C044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E3701A6" w14:textId="77777777" w:rsidR="002C0446" w:rsidRDefault="002C0446" w:rsidP="002C0446">
      <w:pPr>
        <w:widowControl w:val="0"/>
        <w:spacing w:line="360" w:lineRule="auto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Powyższa cena zawiera podatek VAT w wysokości .......... % tj. ……………………. PLN</w:t>
      </w:r>
    </w:p>
    <w:p w14:paraId="330C8012" w14:textId="77777777" w:rsidR="0067037F" w:rsidRPr="00FE0620" w:rsidRDefault="0067037F" w:rsidP="002C0446">
      <w:pPr>
        <w:widowControl w:val="0"/>
        <w:spacing w:line="360" w:lineRule="auto"/>
        <w:rPr>
          <w:b/>
          <w:sz w:val="22"/>
          <w:szCs w:val="22"/>
        </w:rPr>
      </w:pPr>
    </w:p>
    <w:p w14:paraId="169F17FA" w14:textId="39D0129E" w:rsidR="002C0446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7037F">
        <w:rPr>
          <w:b/>
          <w:sz w:val="22"/>
          <w:szCs w:val="22"/>
          <w:highlight w:val="cyan"/>
        </w:rPr>
        <w:t>Zadanie częściowe nr 3</w:t>
      </w:r>
    </w:p>
    <w:p w14:paraId="2F7ED370" w14:textId="77777777" w:rsidR="0067037F" w:rsidRPr="00FE0620" w:rsidRDefault="0067037F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06790C2" w14:textId="7345A83D" w:rsidR="002C0446" w:rsidRPr="00FE0620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Cena netto</w:t>
      </w:r>
      <w:r w:rsidR="00FC5D1B" w:rsidRPr="00FE0620">
        <w:rPr>
          <w:b/>
          <w:sz w:val="22"/>
          <w:szCs w:val="22"/>
        </w:rPr>
        <w:t xml:space="preserve"> za całość zamówienia</w:t>
      </w:r>
      <w:r w:rsidRPr="00FE0620">
        <w:rPr>
          <w:b/>
          <w:sz w:val="22"/>
          <w:szCs w:val="22"/>
        </w:rPr>
        <w:t>: ......................................................................... PLN</w:t>
      </w:r>
    </w:p>
    <w:p w14:paraId="5029527E" w14:textId="77777777" w:rsidR="002C0446" w:rsidRPr="00FE0620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C4E9AE4" w14:textId="4CB74FEE" w:rsidR="002C0446" w:rsidRPr="00FE0620" w:rsidRDefault="002C0446" w:rsidP="002C04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Cena brutto</w:t>
      </w:r>
      <w:r w:rsidR="00FC5D1B" w:rsidRPr="00FE0620">
        <w:rPr>
          <w:b/>
          <w:sz w:val="22"/>
          <w:szCs w:val="22"/>
        </w:rPr>
        <w:t xml:space="preserve"> za całość zamówienia</w:t>
      </w:r>
      <w:r w:rsidRPr="00FE0620">
        <w:rPr>
          <w:b/>
          <w:sz w:val="22"/>
          <w:szCs w:val="22"/>
        </w:rPr>
        <w:t>: ......................................................................... PLN</w:t>
      </w:r>
    </w:p>
    <w:p w14:paraId="4E9904FA" w14:textId="77777777" w:rsidR="002C0446" w:rsidRPr="00FE0620" w:rsidRDefault="002C0446" w:rsidP="002C044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F60D717" w14:textId="77777777" w:rsidR="002C0446" w:rsidRPr="00FE0620" w:rsidRDefault="002C0446" w:rsidP="002C044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E062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1287941" w14:textId="77777777" w:rsidR="002C0446" w:rsidRPr="00FE0620" w:rsidRDefault="002C0446" w:rsidP="002C044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8C07BAC" w14:textId="77777777" w:rsidR="002C0446" w:rsidRPr="00FE0620" w:rsidRDefault="002C0446" w:rsidP="002C0446">
      <w:pPr>
        <w:widowControl w:val="0"/>
        <w:spacing w:line="360" w:lineRule="auto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Powyższa cena zawiera podatek VAT w wysokości .......... % tj. ……………………. PLN</w:t>
      </w:r>
    </w:p>
    <w:p w14:paraId="4658B8F6" w14:textId="77777777" w:rsidR="008D2AB8" w:rsidRPr="00FE0620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BFC12D6" w14:textId="77777777" w:rsidR="00972BC3" w:rsidRPr="00FE0620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 xml:space="preserve">Termin realizacji umowy: </w:t>
      </w:r>
    </w:p>
    <w:p w14:paraId="5A34D16F" w14:textId="46CAF856" w:rsidR="008D2AB8" w:rsidRPr="00FE0620" w:rsidRDefault="00972BC3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FE0620">
        <w:rPr>
          <w:b/>
          <w:sz w:val="22"/>
          <w:szCs w:val="22"/>
        </w:rPr>
        <w:t xml:space="preserve">- zadanie częściowe nr 1 - </w:t>
      </w:r>
      <w:r w:rsidR="008D2AB8" w:rsidRPr="00FE0620">
        <w:rPr>
          <w:b/>
          <w:bCs/>
          <w:sz w:val="22"/>
          <w:szCs w:val="22"/>
        </w:rPr>
        <w:t>…………………</w:t>
      </w:r>
      <w:r w:rsidRPr="00FE0620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FE0620">
        <w:rPr>
          <w:b/>
          <w:bCs/>
          <w:sz w:val="22"/>
          <w:szCs w:val="22"/>
        </w:rPr>
        <w:t>MEiN</w:t>
      </w:r>
      <w:proofErr w:type="spellEnd"/>
    </w:p>
    <w:p w14:paraId="65D8CB1E" w14:textId="141C1BD9" w:rsidR="00972BC3" w:rsidRPr="00FE0620" w:rsidRDefault="00972BC3" w:rsidP="00972BC3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FE0620">
        <w:rPr>
          <w:b/>
          <w:sz w:val="22"/>
          <w:szCs w:val="22"/>
        </w:rPr>
        <w:t xml:space="preserve">- zadanie częściowe nr 2 - </w:t>
      </w:r>
      <w:r w:rsidRPr="00FE0620">
        <w:rPr>
          <w:b/>
          <w:bCs/>
          <w:sz w:val="22"/>
          <w:szCs w:val="22"/>
        </w:rPr>
        <w:t xml:space="preserve">………………… dni od daty otrzymania zamówienia potwierdzonego przez </w:t>
      </w:r>
      <w:proofErr w:type="spellStart"/>
      <w:r w:rsidRPr="00FE0620">
        <w:rPr>
          <w:b/>
          <w:bCs/>
          <w:sz w:val="22"/>
          <w:szCs w:val="22"/>
        </w:rPr>
        <w:t>MEiN</w:t>
      </w:r>
      <w:proofErr w:type="spellEnd"/>
      <w:r w:rsidRPr="00FE0620">
        <w:rPr>
          <w:b/>
          <w:bCs/>
          <w:sz w:val="22"/>
          <w:szCs w:val="22"/>
        </w:rPr>
        <w:t xml:space="preserve"> </w:t>
      </w:r>
      <w:r w:rsidRPr="00FE0620">
        <w:rPr>
          <w:sz w:val="22"/>
          <w:szCs w:val="22"/>
          <w:highlight w:val="yellow"/>
        </w:rPr>
        <w:t>(</w:t>
      </w:r>
      <w:r w:rsidRPr="00FE0620">
        <w:rPr>
          <w:i/>
          <w:sz w:val="22"/>
          <w:szCs w:val="22"/>
          <w:highlight w:val="yellow"/>
        </w:rPr>
        <w:t>kryterium oceny ofert)</w:t>
      </w:r>
    </w:p>
    <w:p w14:paraId="48F51929" w14:textId="61A7DE6B" w:rsidR="00972BC3" w:rsidRDefault="00972BC3" w:rsidP="00972BC3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FE0620">
        <w:rPr>
          <w:b/>
          <w:sz w:val="22"/>
          <w:szCs w:val="22"/>
        </w:rPr>
        <w:t xml:space="preserve">- zadanie częściowe nr 3 - </w:t>
      </w:r>
      <w:r w:rsidRPr="00FE0620">
        <w:rPr>
          <w:b/>
          <w:bCs/>
          <w:sz w:val="22"/>
          <w:szCs w:val="22"/>
        </w:rPr>
        <w:t xml:space="preserve">………………… dni od daty otrzymania zamówienia potwierdzonego przez </w:t>
      </w:r>
      <w:proofErr w:type="spellStart"/>
      <w:r w:rsidRPr="00FE0620">
        <w:rPr>
          <w:b/>
          <w:bCs/>
          <w:sz w:val="22"/>
          <w:szCs w:val="22"/>
        </w:rPr>
        <w:t>MEiN</w:t>
      </w:r>
      <w:proofErr w:type="spellEnd"/>
      <w:r w:rsidRPr="00FE0620">
        <w:rPr>
          <w:b/>
          <w:bCs/>
          <w:sz w:val="22"/>
          <w:szCs w:val="22"/>
        </w:rPr>
        <w:t xml:space="preserve"> </w:t>
      </w:r>
      <w:r w:rsidRPr="00FE0620">
        <w:rPr>
          <w:sz w:val="22"/>
          <w:szCs w:val="22"/>
          <w:highlight w:val="yellow"/>
        </w:rPr>
        <w:t>(</w:t>
      </w:r>
      <w:r w:rsidRPr="00FE0620">
        <w:rPr>
          <w:i/>
          <w:sz w:val="22"/>
          <w:szCs w:val="22"/>
          <w:highlight w:val="yellow"/>
        </w:rPr>
        <w:t>kryterium oceny ofert)</w:t>
      </w:r>
    </w:p>
    <w:p w14:paraId="7499F6E0" w14:textId="77777777" w:rsidR="00771C59" w:rsidRPr="00FE0620" w:rsidRDefault="00771C59" w:rsidP="00972BC3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3753742E" w14:textId="53CAB53A" w:rsidR="008D2AB8" w:rsidRPr="00FE0620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FE0620">
        <w:rPr>
          <w:b/>
          <w:sz w:val="22"/>
          <w:szCs w:val="22"/>
        </w:rPr>
        <w:t>Okres udzielonej gwarancji wynosi:</w:t>
      </w:r>
      <w:r w:rsidRPr="00FE0620">
        <w:rPr>
          <w:sz w:val="22"/>
          <w:szCs w:val="22"/>
        </w:rPr>
        <w:t xml:space="preserve"> </w:t>
      </w:r>
    </w:p>
    <w:p w14:paraId="253BCDCC" w14:textId="4D8F641C" w:rsidR="003F2C25" w:rsidRPr="00FE0620" w:rsidRDefault="003F2C25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FE0620">
        <w:rPr>
          <w:b/>
          <w:bCs/>
          <w:sz w:val="22"/>
          <w:szCs w:val="22"/>
        </w:rPr>
        <w:t>- zadanie częściowe nr 1: ……………… miesięcy</w:t>
      </w:r>
    </w:p>
    <w:p w14:paraId="0151B450" w14:textId="28E7D015" w:rsidR="003F2C25" w:rsidRPr="00FE0620" w:rsidRDefault="003F2C25" w:rsidP="003F2C25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FE0620">
        <w:rPr>
          <w:b/>
          <w:bCs/>
          <w:sz w:val="22"/>
          <w:szCs w:val="22"/>
        </w:rPr>
        <w:t>- zadanie częściowe nr 2: ……………… miesięcy</w:t>
      </w:r>
    </w:p>
    <w:p w14:paraId="367F13CA" w14:textId="58906E40" w:rsidR="003F2C25" w:rsidRDefault="003F2C25" w:rsidP="003F2C25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FE0620">
        <w:rPr>
          <w:b/>
          <w:bCs/>
          <w:sz w:val="22"/>
          <w:szCs w:val="22"/>
        </w:rPr>
        <w:t>- zadanie częściowe nr 3: ……………… miesięcy</w:t>
      </w:r>
    </w:p>
    <w:p w14:paraId="46830355" w14:textId="77777777" w:rsidR="00771C59" w:rsidRPr="00FE0620" w:rsidRDefault="00771C59" w:rsidP="003F2C25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4F98DC97" w14:textId="462DA583" w:rsidR="003F2C25" w:rsidRPr="00FE0620" w:rsidRDefault="00D0746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Producent/model zaoferowanego sprzętu tj.:</w:t>
      </w:r>
    </w:p>
    <w:p w14:paraId="328B2A56" w14:textId="26A5B1BD" w:rsidR="00D07469" w:rsidRPr="00FE0620" w:rsidRDefault="00D0746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Zadanie częściowe nr 1:</w:t>
      </w:r>
    </w:p>
    <w:p w14:paraId="4CF81C7D" w14:textId="66315286" w:rsidR="00D07469" w:rsidRPr="00FE0620" w:rsidRDefault="00D0746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- kontroler sieci bezprzewodowej: ………………………………………………</w:t>
      </w:r>
      <w:r w:rsidR="0067037F">
        <w:rPr>
          <w:b/>
          <w:sz w:val="22"/>
          <w:szCs w:val="22"/>
        </w:rPr>
        <w:t>…………………….</w:t>
      </w:r>
    </w:p>
    <w:p w14:paraId="3CA932FB" w14:textId="60908FE9" w:rsidR="00D07469" w:rsidRPr="00FE0620" w:rsidRDefault="00E37F0F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D07469" w:rsidRPr="00FE0620">
        <w:rPr>
          <w:b/>
          <w:sz w:val="22"/>
          <w:szCs w:val="22"/>
        </w:rPr>
        <w:t>Punkt dostępowy sieci bezprzewodowej (Access Point): ………………………</w:t>
      </w:r>
      <w:r w:rsidR="0067037F">
        <w:rPr>
          <w:b/>
          <w:sz w:val="22"/>
          <w:szCs w:val="22"/>
        </w:rPr>
        <w:t>…………………</w:t>
      </w:r>
    </w:p>
    <w:p w14:paraId="3F31AF2D" w14:textId="779A00E4" w:rsidR="00D07469" w:rsidRPr="00FE0620" w:rsidRDefault="00D0746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lastRenderedPageBreak/>
        <w:t>Zadanie częściowe nr 2:</w:t>
      </w:r>
    </w:p>
    <w:p w14:paraId="130FBF97" w14:textId="4D21CDBC" w:rsidR="00D07469" w:rsidRPr="00FE0620" w:rsidRDefault="00D0746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 xml:space="preserve">- rdzeniowe </w:t>
      </w:r>
      <w:proofErr w:type="spellStart"/>
      <w:r w:rsidRPr="00FE0620">
        <w:rPr>
          <w:b/>
          <w:sz w:val="22"/>
          <w:szCs w:val="22"/>
        </w:rPr>
        <w:t>switche</w:t>
      </w:r>
      <w:proofErr w:type="spellEnd"/>
      <w:r w:rsidRPr="00FE0620">
        <w:rPr>
          <w:b/>
          <w:sz w:val="22"/>
          <w:szCs w:val="22"/>
        </w:rPr>
        <w:t xml:space="preserve"> sieciowe: …………………………………</w:t>
      </w:r>
      <w:r w:rsidR="0067037F">
        <w:rPr>
          <w:b/>
          <w:sz w:val="22"/>
          <w:szCs w:val="22"/>
        </w:rPr>
        <w:t>………………………………………..</w:t>
      </w:r>
    </w:p>
    <w:p w14:paraId="4E2796DB" w14:textId="6438E692" w:rsidR="00D07469" w:rsidRPr="00FE0620" w:rsidRDefault="00D0746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>Zadanie częściowe nr 3:</w:t>
      </w:r>
    </w:p>
    <w:p w14:paraId="6FC51927" w14:textId="07CB55E0" w:rsidR="00D07469" w:rsidRPr="00FE0620" w:rsidRDefault="00D0746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 xml:space="preserve">- dystrybucyjne </w:t>
      </w:r>
      <w:proofErr w:type="spellStart"/>
      <w:r w:rsidRPr="00FE0620">
        <w:rPr>
          <w:b/>
          <w:sz w:val="22"/>
          <w:szCs w:val="22"/>
        </w:rPr>
        <w:t>switche</w:t>
      </w:r>
      <w:proofErr w:type="spellEnd"/>
      <w:r w:rsidRPr="00FE0620">
        <w:rPr>
          <w:b/>
          <w:sz w:val="22"/>
          <w:szCs w:val="22"/>
        </w:rPr>
        <w:t xml:space="preserve"> sieciowe typ 1: ……………………………………</w:t>
      </w:r>
      <w:r w:rsidR="0067037F">
        <w:rPr>
          <w:b/>
          <w:sz w:val="22"/>
          <w:szCs w:val="22"/>
        </w:rPr>
        <w:t>…………………………</w:t>
      </w:r>
    </w:p>
    <w:p w14:paraId="13DE5620" w14:textId="53DD3A1E" w:rsidR="00D07469" w:rsidRDefault="00D0746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E0620">
        <w:rPr>
          <w:b/>
          <w:sz w:val="22"/>
          <w:szCs w:val="22"/>
        </w:rPr>
        <w:t xml:space="preserve">- dystrybucyjne </w:t>
      </w:r>
      <w:proofErr w:type="spellStart"/>
      <w:r w:rsidRPr="00FE0620">
        <w:rPr>
          <w:b/>
          <w:sz w:val="22"/>
          <w:szCs w:val="22"/>
        </w:rPr>
        <w:t>switche</w:t>
      </w:r>
      <w:proofErr w:type="spellEnd"/>
      <w:r w:rsidRPr="00FE0620">
        <w:rPr>
          <w:b/>
          <w:sz w:val="22"/>
          <w:szCs w:val="22"/>
        </w:rPr>
        <w:t xml:space="preserve"> sieciowe typ 2: ……………………………………</w:t>
      </w:r>
      <w:r w:rsidR="0067037F">
        <w:rPr>
          <w:b/>
          <w:sz w:val="22"/>
          <w:szCs w:val="22"/>
        </w:rPr>
        <w:t>…………………………</w:t>
      </w:r>
    </w:p>
    <w:p w14:paraId="0DACF35B" w14:textId="64C55E32" w:rsidR="00771C59" w:rsidRDefault="00771C5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Kryteria oceny ofert:</w:t>
      </w:r>
    </w:p>
    <w:p w14:paraId="1566456B" w14:textId="501DC5C9" w:rsidR="00771C59" w:rsidRDefault="00771C5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zadanie częściowe nr 1:</w:t>
      </w:r>
    </w:p>
    <w:p w14:paraId="17187BC1" w14:textId="34D91941" w:rsidR="008C62C9" w:rsidRDefault="008C62C9" w:rsidP="00524ED9">
      <w:pPr>
        <w:widowControl w:val="0"/>
        <w:numPr>
          <w:ilvl w:val="0"/>
          <w:numId w:val="6"/>
        </w:numPr>
        <w:spacing w:line="360" w:lineRule="auto"/>
        <w:ind w:right="1"/>
        <w:jc w:val="both"/>
      </w:pPr>
      <w:r>
        <w:t xml:space="preserve">Urządzenie obsługujące mechanizm PPSK (wiele różnych haseł w jednym WLAN typu PSK) </w:t>
      </w:r>
      <w:r w:rsidRPr="008C62C9">
        <w:rPr>
          <w:b/>
          <w:bCs/>
        </w:rPr>
        <w:t>– TAK/NIE</w:t>
      </w:r>
      <w:r w:rsidRPr="008C62C9">
        <w:rPr>
          <w:b/>
          <w:bCs/>
          <w:color w:val="FF0000"/>
        </w:rPr>
        <w:t>*</w:t>
      </w:r>
    </w:p>
    <w:p w14:paraId="35867AFF" w14:textId="219CA967" w:rsidR="008C62C9" w:rsidRDefault="008C62C9" w:rsidP="00524ED9">
      <w:pPr>
        <w:widowControl w:val="0"/>
        <w:numPr>
          <w:ilvl w:val="0"/>
          <w:numId w:val="6"/>
        </w:numPr>
        <w:spacing w:line="360" w:lineRule="auto"/>
        <w:ind w:right="1"/>
        <w:jc w:val="both"/>
      </w:pPr>
      <w:r>
        <w:t xml:space="preserve">Urządzenie mające funkcjonalność </w:t>
      </w:r>
      <w:proofErr w:type="spellStart"/>
      <w:r>
        <w:t>Captive</w:t>
      </w:r>
      <w:proofErr w:type="spellEnd"/>
      <w:r>
        <w:t xml:space="preserve"> Portal do uwierzytelniania gościa </w:t>
      </w:r>
      <w:r w:rsidRPr="008C62C9">
        <w:rPr>
          <w:b/>
          <w:bCs/>
        </w:rPr>
        <w:t>– TAK/NIE</w:t>
      </w:r>
      <w:r w:rsidRPr="008C62C9">
        <w:rPr>
          <w:b/>
          <w:bCs/>
          <w:color w:val="FF0000"/>
        </w:rPr>
        <w:t>*</w:t>
      </w:r>
    </w:p>
    <w:p w14:paraId="6AA33ECB" w14:textId="46ABFD2E" w:rsidR="008C62C9" w:rsidRDefault="008C62C9" w:rsidP="00524ED9">
      <w:pPr>
        <w:widowControl w:val="0"/>
        <w:numPr>
          <w:ilvl w:val="0"/>
          <w:numId w:val="6"/>
        </w:numPr>
        <w:spacing w:line="360" w:lineRule="auto"/>
        <w:ind w:right="1"/>
        <w:jc w:val="both"/>
      </w:pPr>
      <w:r>
        <w:t xml:space="preserve">Urządzenie mające funkcjonalność otwierania dostępu po zaakceptowaniu regulaminu (strona regulaminu musi być na kontrolerze) </w:t>
      </w:r>
      <w:r w:rsidRPr="008C62C9">
        <w:rPr>
          <w:b/>
          <w:bCs/>
        </w:rPr>
        <w:t>– TAK/NIE</w:t>
      </w:r>
      <w:r w:rsidRPr="008C62C9">
        <w:rPr>
          <w:b/>
          <w:bCs/>
          <w:color w:val="FF0000"/>
        </w:rPr>
        <w:t>*</w:t>
      </w:r>
    </w:p>
    <w:p w14:paraId="428CDB00" w14:textId="1A15353B" w:rsidR="008C62C9" w:rsidRPr="008C62C9" w:rsidRDefault="008C62C9" w:rsidP="00524ED9">
      <w:pPr>
        <w:widowControl w:val="0"/>
        <w:numPr>
          <w:ilvl w:val="0"/>
          <w:numId w:val="6"/>
        </w:numPr>
        <w:spacing w:line="360" w:lineRule="auto"/>
        <w:ind w:right="1"/>
        <w:jc w:val="both"/>
      </w:pPr>
      <w:r>
        <w:t xml:space="preserve">Urządzenie mające funkcjonalności </w:t>
      </w:r>
      <w:proofErr w:type="spellStart"/>
      <w:r>
        <w:t>firewalla</w:t>
      </w:r>
      <w:proofErr w:type="spellEnd"/>
      <w:r>
        <w:t xml:space="preserve">: URL </w:t>
      </w:r>
      <w:proofErr w:type="spellStart"/>
      <w:r>
        <w:t>filtering</w:t>
      </w:r>
      <w:proofErr w:type="spellEnd"/>
      <w:r>
        <w:t xml:space="preserve">, </w:t>
      </w:r>
      <w:proofErr w:type="spellStart"/>
      <w:r>
        <w:t>Antivirus</w:t>
      </w:r>
      <w:proofErr w:type="spellEnd"/>
      <w:r>
        <w:t xml:space="preserve">, </w:t>
      </w:r>
      <w:proofErr w:type="spellStart"/>
      <w:r>
        <w:t>intrusion</w:t>
      </w:r>
      <w:proofErr w:type="spellEnd"/>
      <w:r>
        <w:t xml:space="preserve"> </w:t>
      </w:r>
      <w:proofErr w:type="spellStart"/>
      <w:r>
        <w:t>prevention</w:t>
      </w:r>
      <w:proofErr w:type="spellEnd"/>
      <w:r>
        <w:t xml:space="preserve"> </w:t>
      </w:r>
      <w:r w:rsidRPr="008C62C9">
        <w:rPr>
          <w:b/>
          <w:bCs/>
        </w:rPr>
        <w:t>– TAK/NIE</w:t>
      </w:r>
      <w:r w:rsidRPr="008C62C9">
        <w:rPr>
          <w:b/>
          <w:bCs/>
          <w:color w:val="FF0000"/>
        </w:rPr>
        <w:t>*</w:t>
      </w:r>
    </w:p>
    <w:p w14:paraId="71AC3231" w14:textId="46BA6382" w:rsidR="00771C59" w:rsidRDefault="00771C5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zadanie częściowe nr 2:</w:t>
      </w:r>
    </w:p>
    <w:p w14:paraId="141840A3" w14:textId="5D2A784E" w:rsidR="008C62C9" w:rsidRDefault="00E37F0F" w:rsidP="00524ED9">
      <w:pPr>
        <w:widowControl w:val="0"/>
        <w:numPr>
          <w:ilvl w:val="0"/>
          <w:numId w:val="7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t>M</w:t>
      </w:r>
      <w:r w:rsidR="004416AA">
        <w:t xml:space="preserve">echanizm szybkiego przywracania konfiguracji, w urządzeniu jest przechowywanych nie mniej niż 40 poprzednich, kompletnych konfiguracji z możliwością odtworzenia dowolnej z nich: </w:t>
      </w:r>
      <w:r w:rsidR="004416AA" w:rsidRPr="008C62C9">
        <w:rPr>
          <w:b/>
          <w:bCs/>
        </w:rPr>
        <w:t>TAK/NIE</w:t>
      </w:r>
      <w:r w:rsidR="004416AA" w:rsidRPr="008C62C9">
        <w:rPr>
          <w:b/>
          <w:bCs/>
          <w:color w:val="FF0000"/>
        </w:rPr>
        <w:t>*</w:t>
      </w:r>
    </w:p>
    <w:p w14:paraId="3639DC4E" w14:textId="1CD8076B" w:rsidR="00771C59" w:rsidRPr="00FE0620" w:rsidRDefault="008C62C9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62C9">
        <w:rPr>
          <w:b/>
          <w:bCs/>
          <w:color w:val="FF0000"/>
        </w:rPr>
        <w:t>*</w:t>
      </w:r>
      <w:r>
        <w:rPr>
          <w:b/>
          <w:bCs/>
          <w:color w:val="FF0000"/>
        </w:rPr>
        <w:t>) należy zaznaczyć właściwą opcję</w:t>
      </w:r>
    </w:p>
    <w:p w14:paraId="179CDA63" w14:textId="77777777" w:rsidR="008D2AB8" w:rsidRPr="00FE0620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E0620">
        <w:rPr>
          <w:sz w:val="22"/>
          <w:szCs w:val="22"/>
        </w:rPr>
        <w:t xml:space="preserve">Oświadczamy, że zgodnie z ustawą z dnia </w:t>
      </w:r>
      <w:r w:rsidR="00A0022B" w:rsidRPr="00FE0620">
        <w:rPr>
          <w:sz w:val="22"/>
          <w:szCs w:val="22"/>
        </w:rPr>
        <w:t>6 marca 2018 r</w:t>
      </w:r>
      <w:r w:rsidRPr="00FE0620">
        <w:rPr>
          <w:sz w:val="22"/>
          <w:szCs w:val="22"/>
        </w:rPr>
        <w:t>.</w:t>
      </w:r>
      <w:r w:rsidR="00A0022B" w:rsidRPr="00FE0620">
        <w:rPr>
          <w:sz w:val="22"/>
          <w:szCs w:val="22"/>
        </w:rPr>
        <w:t xml:space="preserve"> Prawo przedsiębiorców, </w:t>
      </w:r>
      <w:r w:rsidRPr="00FE0620">
        <w:rPr>
          <w:sz w:val="22"/>
          <w:szCs w:val="22"/>
        </w:rPr>
        <w:t>należymy do małych lub średnich przedsiębiorców:</w:t>
      </w:r>
      <w:r w:rsidRPr="00FE0620">
        <w:rPr>
          <w:b/>
          <w:sz w:val="22"/>
          <w:szCs w:val="22"/>
        </w:rPr>
        <w:t xml:space="preserve"> TAK/NIE</w:t>
      </w:r>
    </w:p>
    <w:p w14:paraId="51E083E9" w14:textId="77777777" w:rsidR="00295C90" w:rsidRDefault="00295C90" w:rsidP="00295C90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FE0620">
        <w:rPr>
          <w:b/>
          <w:sz w:val="22"/>
          <w:szCs w:val="22"/>
        </w:rPr>
        <w:t xml:space="preserve">Termin płatności: </w:t>
      </w:r>
      <w:r w:rsidRPr="00FE0620">
        <w:rPr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Pr="00FE0620">
        <w:rPr>
          <w:sz w:val="22"/>
          <w:szCs w:val="22"/>
        </w:rPr>
        <w:br/>
        <w:t>o podatku od towarów i usług.</w:t>
      </w:r>
    </w:p>
    <w:p w14:paraId="3B347350" w14:textId="77777777" w:rsidR="00882E05" w:rsidRPr="00FE0620" w:rsidRDefault="00882E05" w:rsidP="00295C9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D316AFF" w14:textId="7A8201AC" w:rsidR="00295C90" w:rsidRPr="00FE0620" w:rsidRDefault="00295C90" w:rsidP="00295C90">
      <w:pPr>
        <w:jc w:val="both"/>
        <w:rPr>
          <w:i/>
          <w:iCs/>
          <w:sz w:val="22"/>
          <w:szCs w:val="22"/>
        </w:rPr>
      </w:pPr>
      <w:r w:rsidRPr="00FE0620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E0620">
        <w:rPr>
          <w:b/>
          <w:bCs/>
          <w:i/>
          <w:iCs/>
          <w:sz w:val="22"/>
          <w:szCs w:val="22"/>
        </w:rPr>
        <w:t xml:space="preserve">na </w:t>
      </w:r>
      <w:r w:rsidR="00B94163" w:rsidRPr="00FE0620">
        <w:rPr>
          <w:b/>
          <w:bCs/>
          <w:i/>
          <w:iCs/>
          <w:sz w:val="22"/>
          <w:szCs w:val="22"/>
        </w:rPr>
        <w:t>urządzenia do transmisji danych cyfrowych</w:t>
      </w:r>
      <w:r w:rsidRPr="00FE0620">
        <w:rPr>
          <w:b/>
          <w:bCs/>
          <w:i/>
          <w:iCs/>
          <w:sz w:val="22"/>
          <w:szCs w:val="22"/>
        </w:rPr>
        <w:t xml:space="preserve"> </w:t>
      </w:r>
      <w:r w:rsidRPr="00FE0620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2AD4AFD3" w14:textId="77777777" w:rsidR="00295C90" w:rsidRPr="00FE0620" w:rsidRDefault="00295C90" w:rsidP="008D2AB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077C7081" w14:textId="77777777" w:rsidR="008D2AB8" w:rsidRPr="00FE0620" w:rsidRDefault="008D2AB8" w:rsidP="008D2AB8">
      <w:pPr>
        <w:jc w:val="both"/>
        <w:rPr>
          <w:sz w:val="22"/>
          <w:szCs w:val="22"/>
        </w:rPr>
      </w:pPr>
    </w:p>
    <w:p w14:paraId="1D535F24" w14:textId="77777777" w:rsidR="00FE545C" w:rsidRPr="00FE0620" w:rsidRDefault="008D2AB8" w:rsidP="00FE545C">
      <w:pPr>
        <w:rPr>
          <w:b/>
          <w:sz w:val="22"/>
          <w:szCs w:val="22"/>
          <w:u w:val="single"/>
        </w:rPr>
      </w:pPr>
      <w:r w:rsidRPr="00FE0620">
        <w:rPr>
          <w:sz w:val="22"/>
          <w:szCs w:val="22"/>
        </w:rPr>
        <w:br w:type="page"/>
      </w:r>
      <w:r w:rsidR="00FE545C" w:rsidRPr="00FE0620">
        <w:rPr>
          <w:b/>
          <w:sz w:val="22"/>
          <w:szCs w:val="22"/>
          <w:u w:val="single"/>
        </w:rPr>
        <w:lastRenderedPageBreak/>
        <w:t>Jednocześnie oświadczamy, że:</w:t>
      </w:r>
    </w:p>
    <w:p w14:paraId="5D984A52" w14:textId="447CE47B" w:rsidR="00725B19" w:rsidRPr="00FE0620" w:rsidRDefault="00725B19" w:rsidP="00725B1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E062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681CB5" w14:textId="77777777" w:rsidR="00725B19" w:rsidRPr="00FE0620" w:rsidRDefault="00725B19" w:rsidP="00725B1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E062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FE062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FE0620">
        <w:rPr>
          <w:color w:val="000000"/>
          <w:sz w:val="22"/>
          <w:szCs w:val="22"/>
        </w:rPr>
        <w:t xml:space="preserve"> i nie wnosimy do nich żadnych zastrzeżeń.</w:t>
      </w:r>
    </w:p>
    <w:p w14:paraId="53221B54" w14:textId="77777777" w:rsidR="00725B19" w:rsidRPr="00FE0620" w:rsidRDefault="00725B19" w:rsidP="00725B19">
      <w:pPr>
        <w:numPr>
          <w:ilvl w:val="0"/>
          <w:numId w:val="1"/>
        </w:numPr>
        <w:jc w:val="both"/>
        <w:rPr>
          <w:sz w:val="22"/>
          <w:szCs w:val="22"/>
        </w:rPr>
      </w:pPr>
      <w:r w:rsidRPr="00FE062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7F3B9B" w14:textId="77777777" w:rsidR="00725B19" w:rsidRPr="00FE0620" w:rsidRDefault="00725B19" w:rsidP="00725B19">
      <w:pPr>
        <w:ind w:left="360"/>
        <w:jc w:val="both"/>
        <w:rPr>
          <w:i/>
          <w:sz w:val="22"/>
          <w:szCs w:val="22"/>
        </w:rPr>
      </w:pPr>
      <w:r w:rsidRPr="00FE062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1E9E32" w14:textId="77777777" w:rsidR="00725B19" w:rsidRPr="00FE0620" w:rsidRDefault="00725B19" w:rsidP="00725B19">
      <w:pPr>
        <w:ind w:left="360"/>
        <w:jc w:val="both"/>
        <w:rPr>
          <w:i/>
          <w:sz w:val="22"/>
          <w:szCs w:val="22"/>
        </w:rPr>
      </w:pPr>
      <w:r w:rsidRPr="00FE062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A7CBC9" w14:textId="77777777" w:rsidR="00725B19" w:rsidRPr="00FE0620" w:rsidRDefault="00725B19" w:rsidP="00725B1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E062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25B19" w:rsidRPr="00FE0620" w14:paraId="6B3CB902" w14:textId="77777777" w:rsidTr="00F22EB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1E63D" w14:textId="77777777" w:rsidR="00725B19" w:rsidRPr="00FE0620" w:rsidRDefault="00725B19" w:rsidP="00F22E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062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A94B1" w14:textId="77777777" w:rsidR="00725B19" w:rsidRPr="00FE0620" w:rsidRDefault="00725B19" w:rsidP="00F22E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0620">
              <w:rPr>
                <w:sz w:val="22"/>
                <w:szCs w:val="22"/>
              </w:rPr>
              <w:t xml:space="preserve">Opis części zamówienia, którą wykonawca </w:t>
            </w:r>
          </w:p>
          <w:p w14:paraId="52971EBF" w14:textId="77777777" w:rsidR="00725B19" w:rsidRPr="00FE0620" w:rsidRDefault="00725B19" w:rsidP="00F22E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062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35411" w14:textId="77777777" w:rsidR="00725B19" w:rsidRPr="00FE0620" w:rsidRDefault="00725B19" w:rsidP="00F22E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0620">
              <w:rPr>
                <w:sz w:val="22"/>
                <w:szCs w:val="22"/>
              </w:rPr>
              <w:t>Nazwa podwykonawcy</w:t>
            </w:r>
            <w:r w:rsidRPr="00FE0620">
              <w:rPr>
                <w:sz w:val="22"/>
                <w:szCs w:val="22"/>
              </w:rPr>
              <w:br/>
              <w:t>(o ile jest znana)</w:t>
            </w:r>
          </w:p>
        </w:tc>
      </w:tr>
      <w:tr w:rsidR="00725B19" w:rsidRPr="00FE0620" w14:paraId="62D0C4CA" w14:textId="77777777" w:rsidTr="00F22EB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281B5" w14:textId="77777777" w:rsidR="00725B19" w:rsidRPr="00FE0620" w:rsidRDefault="00725B19" w:rsidP="00F22EB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6B985" w14:textId="77777777" w:rsidR="00725B19" w:rsidRPr="00FE0620" w:rsidRDefault="00725B19" w:rsidP="00F22EB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80912" w14:textId="77777777" w:rsidR="00725B19" w:rsidRPr="00FE0620" w:rsidRDefault="00725B19" w:rsidP="00F22EB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25B19" w:rsidRPr="00FE0620" w14:paraId="6C22CFC4" w14:textId="77777777" w:rsidTr="00F22EB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A5DA2" w14:textId="77777777" w:rsidR="00725B19" w:rsidRPr="00FE0620" w:rsidRDefault="00725B19" w:rsidP="00F22EB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71167" w14:textId="77777777" w:rsidR="00725B19" w:rsidRPr="00FE0620" w:rsidRDefault="00725B19" w:rsidP="00F22EB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37881" w14:textId="77777777" w:rsidR="00725B19" w:rsidRPr="00FE0620" w:rsidRDefault="00725B19" w:rsidP="00F22EB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E89896B" w14:textId="77777777" w:rsidR="00725B19" w:rsidRPr="00FE0620" w:rsidRDefault="00725B19" w:rsidP="00725B19">
      <w:pPr>
        <w:numPr>
          <w:ilvl w:val="0"/>
          <w:numId w:val="1"/>
        </w:numPr>
        <w:jc w:val="both"/>
        <w:rPr>
          <w:sz w:val="22"/>
          <w:szCs w:val="22"/>
        </w:rPr>
      </w:pPr>
      <w:r w:rsidRPr="00FE0620">
        <w:rPr>
          <w:sz w:val="22"/>
          <w:szCs w:val="22"/>
        </w:rPr>
        <w:t>Upoważnionymi do reprezentowania naszej firmy są następujące osoby:</w:t>
      </w:r>
    </w:p>
    <w:p w14:paraId="4D69810C" w14:textId="77777777" w:rsidR="00725B19" w:rsidRPr="00FE0620" w:rsidRDefault="00725B19" w:rsidP="00725B1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FE062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E0620">
        <w:rPr>
          <w:rFonts w:ascii="Times New Roman" w:hAnsi="Times New Roman" w:cs="Times New Roman"/>
          <w:sz w:val="22"/>
          <w:szCs w:val="22"/>
        </w:rPr>
        <w:tab/>
      </w:r>
      <w:r w:rsidRPr="00FE0620">
        <w:rPr>
          <w:rFonts w:ascii="Times New Roman" w:hAnsi="Times New Roman" w:cs="Times New Roman"/>
          <w:sz w:val="22"/>
          <w:szCs w:val="22"/>
        </w:rPr>
        <w:tab/>
      </w:r>
      <w:r w:rsidRPr="00FE0620">
        <w:rPr>
          <w:rFonts w:ascii="Times New Roman" w:hAnsi="Times New Roman" w:cs="Times New Roman"/>
          <w:sz w:val="22"/>
          <w:szCs w:val="22"/>
        </w:rPr>
        <w:tab/>
      </w:r>
      <w:r w:rsidRPr="00FE0620">
        <w:rPr>
          <w:rFonts w:ascii="Times New Roman" w:hAnsi="Times New Roman" w:cs="Times New Roman"/>
          <w:sz w:val="22"/>
          <w:szCs w:val="22"/>
        </w:rPr>
        <w:tab/>
      </w:r>
      <w:r w:rsidRPr="00FE0620">
        <w:rPr>
          <w:rFonts w:ascii="Times New Roman" w:hAnsi="Times New Roman" w:cs="Times New Roman"/>
          <w:sz w:val="22"/>
          <w:szCs w:val="22"/>
        </w:rPr>
        <w:tab/>
      </w:r>
      <w:r w:rsidRPr="00FE0620">
        <w:rPr>
          <w:rFonts w:ascii="Times New Roman" w:hAnsi="Times New Roman" w:cs="Times New Roman"/>
          <w:sz w:val="22"/>
          <w:szCs w:val="22"/>
        </w:rPr>
        <w:tab/>
      </w:r>
      <w:r w:rsidRPr="00FE0620">
        <w:rPr>
          <w:rFonts w:ascii="Times New Roman" w:hAnsi="Times New Roman" w:cs="Times New Roman"/>
          <w:sz w:val="22"/>
          <w:szCs w:val="22"/>
        </w:rPr>
        <w:tab/>
      </w:r>
    </w:p>
    <w:p w14:paraId="63888585" w14:textId="77777777" w:rsidR="00725B19" w:rsidRPr="00FE0620" w:rsidRDefault="00725B19" w:rsidP="00725B1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7772932" w14:textId="77777777" w:rsidR="00725B19" w:rsidRPr="00FE0620" w:rsidRDefault="00725B19" w:rsidP="00725B1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E062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E0620">
        <w:rPr>
          <w:sz w:val="22"/>
          <w:szCs w:val="22"/>
        </w:rPr>
        <w:tab/>
      </w:r>
      <w:r w:rsidRPr="00FE0620">
        <w:rPr>
          <w:sz w:val="22"/>
          <w:szCs w:val="22"/>
        </w:rPr>
        <w:tab/>
        <w:t xml:space="preserve"> </w:t>
      </w:r>
    </w:p>
    <w:p w14:paraId="01740988" w14:textId="77777777" w:rsidR="00725B19" w:rsidRPr="00FE0620" w:rsidRDefault="00725B19" w:rsidP="00725B1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B9E59E1" w14:textId="77777777" w:rsidR="00725B19" w:rsidRPr="00FE0620" w:rsidRDefault="00725B19" w:rsidP="00725B1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E062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E0620">
        <w:rPr>
          <w:sz w:val="22"/>
          <w:szCs w:val="22"/>
        </w:rPr>
        <w:tab/>
      </w:r>
      <w:r w:rsidRPr="00FE0620">
        <w:rPr>
          <w:sz w:val="22"/>
          <w:szCs w:val="22"/>
        </w:rPr>
        <w:tab/>
        <w:t xml:space="preserve"> </w:t>
      </w:r>
    </w:p>
    <w:p w14:paraId="64EB04C6" w14:textId="77777777" w:rsidR="00725B19" w:rsidRPr="00FE0620" w:rsidRDefault="00725B19" w:rsidP="00725B1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72304C9" w14:textId="77777777" w:rsidR="00725B19" w:rsidRPr="00FE0620" w:rsidRDefault="00725B19" w:rsidP="00725B19">
      <w:pPr>
        <w:numPr>
          <w:ilvl w:val="0"/>
          <w:numId w:val="1"/>
        </w:numPr>
        <w:jc w:val="both"/>
        <w:rPr>
          <w:sz w:val="22"/>
          <w:szCs w:val="22"/>
        </w:rPr>
      </w:pPr>
      <w:r w:rsidRPr="00FE0620">
        <w:rPr>
          <w:sz w:val="22"/>
          <w:szCs w:val="22"/>
        </w:rPr>
        <w:t>upoważnienie dla powyżej wskazanych osób wynika z następującego (</w:t>
      </w:r>
      <w:proofErr w:type="spellStart"/>
      <w:r w:rsidRPr="00FE0620">
        <w:rPr>
          <w:sz w:val="22"/>
          <w:szCs w:val="22"/>
        </w:rPr>
        <w:t>ych</w:t>
      </w:r>
      <w:proofErr w:type="spellEnd"/>
      <w:r w:rsidRPr="00FE0620">
        <w:rPr>
          <w:sz w:val="22"/>
          <w:szCs w:val="22"/>
        </w:rPr>
        <w:t>) dokumentu(ów)</w:t>
      </w:r>
    </w:p>
    <w:p w14:paraId="057B593B" w14:textId="77777777" w:rsidR="00725B19" w:rsidRPr="00FE0620" w:rsidRDefault="00725B19" w:rsidP="00725B19">
      <w:pPr>
        <w:jc w:val="both"/>
        <w:rPr>
          <w:sz w:val="22"/>
          <w:szCs w:val="22"/>
        </w:rPr>
      </w:pPr>
      <w:r w:rsidRPr="00FE062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1AE77A" w14:textId="77777777" w:rsidR="00725B19" w:rsidRPr="00FE0620" w:rsidRDefault="00725B19" w:rsidP="00725B19">
      <w:pPr>
        <w:numPr>
          <w:ilvl w:val="0"/>
          <w:numId w:val="1"/>
        </w:numPr>
        <w:jc w:val="both"/>
        <w:rPr>
          <w:sz w:val="22"/>
          <w:szCs w:val="22"/>
        </w:rPr>
      </w:pPr>
      <w:r w:rsidRPr="00FE0620">
        <w:rPr>
          <w:sz w:val="22"/>
          <w:szCs w:val="22"/>
        </w:rPr>
        <w:t>załącznikami do niniejszej oferty są:</w:t>
      </w:r>
    </w:p>
    <w:p w14:paraId="6B2F1241" w14:textId="77777777" w:rsidR="00725B19" w:rsidRPr="00FE0620" w:rsidRDefault="00725B19" w:rsidP="00725B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E0620">
        <w:rPr>
          <w:sz w:val="22"/>
          <w:szCs w:val="22"/>
        </w:rPr>
        <w:t>………………………………………………………………………………………….</w:t>
      </w:r>
    </w:p>
    <w:p w14:paraId="07DC26C7" w14:textId="77777777" w:rsidR="00725B19" w:rsidRDefault="00725B19" w:rsidP="00725B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E0620">
        <w:rPr>
          <w:sz w:val="22"/>
          <w:szCs w:val="22"/>
        </w:rPr>
        <w:t>……………………………………………..……………………………………………</w:t>
      </w:r>
    </w:p>
    <w:p w14:paraId="75A32AFC" w14:textId="77777777" w:rsidR="0067037F" w:rsidRPr="00FE0620" w:rsidRDefault="0067037F" w:rsidP="0067037F">
      <w:pPr>
        <w:spacing w:line="360" w:lineRule="auto"/>
        <w:ind w:left="1440"/>
        <w:jc w:val="both"/>
        <w:rPr>
          <w:sz w:val="22"/>
          <w:szCs w:val="22"/>
        </w:rPr>
      </w:pPr>
    </w:p>
    <w:p w14:paraId="23C847C8" w14:textId="77777777" w:rsidR="00725B19" w:rsidRPr="00FE0620" w:rsidRDefault="00725B19" w:rsidP="00725B19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FE0620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FE0620">
        <w:rPr>
          <w:color w:val="FF0000"/>
          <w:sz w:val="22"/>
          <w:szCs w:val="22"/>
          <w:lang w:eastAsia="zh-CN"/>
        </w:rPr>
        <w:t>.</w:t>
      </w:r>
    </w:p>
    <w:p w14:paraId="13F949FE" w14:textId="77777777" w:rsidR="00725B19" w:rsidRPr="00FE0620" w:rsidRDefault="00725B19" w:rsidP="00FE545C">
      <w:pPr>
        <w:rPr>
          <w:b/>
          <w:sz w:val="22"/>
          <w:szCs w:val="22"/>
          <w:u w:val="single"/>
        </w:rPr>
      </w:pPr>
    </w:p>
    <w:sectPr w:rsidR="00725B19" w:rsidRPr="00FE06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F905B" w14:textId="77777777" w:rsidR="007255A1" w:rsidRDefault="007255A1">
      <w:r>
        <w:separator/>
      </w:r>
    </w:p>
  </w:endnote>
  <w:endnote w:type="continuationSeparator" w:id="0">
    <w:p w14:paraId="0B71A686" w14:textId="77777777" w:rsidR="007255A1" w:rsidRDefault="00725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4350C" w14:textId="77777777" w:rsidR="00CA09F7" w:rsidRDefault="00CA09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3F43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49850" w14:textId="77777777" w:rsidR="00CA09F7" w:rsidRDefault="00CA09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E5B69" w14:textId="77777777" w:rsidR="007255A1" w:rsidRDefault="007255A1">
      <w:r>
        <w:separator/>
      </w:r>
    </w:p>
  </w:footnote>
  <w:footnote w:type="continuationSeparator" w:id="0">
    <w:p w14:paraId="1BCB291C" w14:textId="77777777" w:rsidR="007255A1" w:rsidRDefault="00725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0CA11" w14:textId="77777777" w:rsidR="00CA09F7" w:rsidRDefault="00CA0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4F0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74DEAD4E" w14:textId="56EDFA4B" w:rsidR="000243DC" w:rsidRDefault="007F7586" w:rsidP="000243DC">
    <w:pPr>
      <w:pStyle w:val="Nagwek"/>
      <w:jc w:val="center"/>
      <w:rPr>
        <w:sz w:val="22"/>
      </w:rPr>
    </w:pPr>
    <w:bookmarkStart w:id="1" w:name="_Hlk98158565"/>
    <w:r>
      <w:rPr>
        <w:noProof/>
        <w:sz w:val="22"/>
        <w:szCs w:val="22"/>
      </w:rPr>
      <w:pict w14:anchorId="1DAB7D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041A3" w14:textId="77777777" w:rsidR="00CA09F7" w:rsidRDefault="00CA09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85DE7"/>
    <w:multiLevelType w:val="hybridMultilevel"/>
    <w:tmpl w:val="78643AF0"/>
    <w:lvl w:ilvl="0" w:tplc="82A6B710">
      <w:start w:val="1"/>
      <w:numFmt w:val="lowerLetter"/>
      <w:lvlText w:val="%1)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226CEC"/>
    <w:multiLevelType w:val="hybridMultilevel"/>
    <w:tmpl w:val="CA60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65D9B"/>
    <w:multiLevelType w:val="hybridMultilevel"/>
    <w:tmpl w:val="1B04C1F4"/>
    <w:lvl w:ilvl="0" w:tplc="D7A0CC8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DB1261"/>
    <w:multiLevelType w:val="hybridMultilevel"/>
    <w:tmpl w:val="7FDCAF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0686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40807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516082">
    <w:abstractNumId w:val="1"/>
  </w:num>
  <w:num w:numId="4" w16cid:durableId="1846162628">
    <w:abstractNumId w:val="5"/>
  </w:num>
  <w:num w:numId="5" w16cid:durableId="1154494577">
    <w:abstractNumId w:val="2"/>
  </w:num>
  <w:num w:numId="6" w16cid:durableId="870263686">
    <w:abstractNumId w:val="7"/>
  </w:num>
  <w:num w:numId="7" w16cid:durableId="1132403027">
    <w:abstractNumId w:val="3"/>
  </w:num>
  <w:num w:numId="8" w16cid:durableId="1603031960">
    <w:abstractNumId w:val="0"/>
  </w:num>
  <w:num w:numId="9" w16cid:durableId="1691512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5A1"/>
    <w:rsid w:val="000077A8"/>
    <w:rsid w:val="00012286"/>
    <w:rsid w:val="000243DC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5C90"/>
    <w:rsid w:val="002B4E2E"/>
    <w:rsid w:val="002C0446"/>
    <w:rsid w:val="002D27E3"/>
    <w:rsid w:val="00315A4A"/>
    <w:rsid w:val="00342EAE"/>
    <w:rsid w:val="00363BE3"/>
    <w:rsid w:val="003F2C25"/>
    <w:rsid w:val="004416AA"/>
    <w:rsid w:val="004B7300"/>
    <w:rsid w:val="004C6753"/>
    <w:rsid w:val="00524ED9"/>
    <w:rsid w:val="00595C87"/>
    <w:rsid w:val="005D2C65"/>
    <w:rsid w:val="005E6D94"/>
    <w:rsid w:val="0063384F"/>
    <w:rsid w:val="00643C6F"/>
    <w:rsid w:val="00646202"/>
    <w:rsid w:val="0065290F"/>
    <w:rsid w:val="0067037F"/>
    <w:rsid w:val="006815F6"/>
    <w:rsid w:val="007255A1"/>
    <w:rsid w:val="00725B19"/>
    <w:rsid w:val="00750E9A"/>
    <w:rsid w:val="00771C59"/>
    <w:rsid w:val="007748F0"/>
    <w:rsid w:val="007A4321"/>
    <w:rsid w:val="007F7586"/>
    <w:rsid w:val="00833933"/>
    <w:rsid w:val="00853083"/>
    <w:rsid w:val="008548C3"/>
    <w:rsid w:val="00882E05"/>
    <w:rsid w:val="008B2F0C"/>
    <w:rsid w:val="008B4928"/>
    <w:rsid w:val="008C62C9"/>
    <w:rsid w:val="008D2AB8"/>
    <w:rsid w:val="008F1C66"/>
    <w:rsid w:val="00970FE4"/>
    <w:rsid w:val="00972BC3"/>
    <w:rsid w:val="00A0022B"/>
    <w:rsid w:val="00A346FE"/>
    <w:rsid w:val="00A47B4D"/>
    <w:rsid w:val="00A83018"/>
    <w:rsid w:val="00B774DC"/>
    <w:rsid w:val="00B94163"/>
    <w:rsid w:val="00C969A6"/>
    <w:rsid w:val="00CA09F7"/>
    <w:rsid w:val="00CA7D36"/>
    <w:rsid w:val="00D07469"/>
    <w:rsid w:val="00D24208"/>
    <w:rsid w:val="00D60C38"/>
    <w:rsid w:val="00D66893"/>
    <w:rsid w:val="00D90ACB"/>
    <w:rsid w:val="00DC1500"/>
    <w:rsid w:val="00E37F0F"/>
    <w:rsid w:val="00E44371"/>
    <w:rsid w:val="00E949B0"/>
    <w:rsid w:val="00EC0BEA"/>
    <w:rsid w:val="00F00591"/>
    <w:rsid w:val="00F51688"/>
    <w:rsid w:val="00F53146"/>
    <w:rsid w:val="00F75BA5"/>
    <w:rsid w:val="00F91018"/>
    <w:rsid w:val="00FA0F30"/>
    <w:rsid w:val="00FA51A4"/>
    <w:rsid w:val="00FC5D1B"/>
    <w:rsid w:val="00FE062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  <w14:docId w14:val="6C89CC3B"/>
  <w15:chartTrackingRefBased/>
  <w15:docId w15:val="{A46A4131-714F-4274-BC02-CC230A467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912</Words>
  <Characters>7423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2023-05-31T07:29:00Z</dcterms:created>
  <dcterms:modified xsi:type="dcterms:W3CDTF">2023-05-31T07:29:00Z</dcterms:modified>
</cp:coreProperties>
</file>