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40D57" w14:textId="77777777" w:rsidR="00EB1359" w:rsidRPr="003261E7" w:rsidRDefault="007D03D5" w:rsidP="00EB1359">
      <w:pPr>
        <w:spacing w:after="240"/>
        <w:jc w:val="right"/>
        <w:rPr>
          <w:sz w:val="22"/>
          <w:szCs w:val="22"/>
        </w:rPr>
      </w:pPr>
      <w:r w:rsidRPr="007D03D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D03D5">
        <w:rPr>
          <w:sz w:val="22"/>
          <w:szCs w:val="22"/>
        </w:rPr>
        <w:t>2023-06-02</w:t>
      </w:r>
    </w:p>
    <w:p w14:paraId="49B09720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6A27C45" w14:textId="77777777" w:rsidR="00EB1359" w:rsidRPr="003261E7" w:rsidRDefault="007D03D5" w:rsidP="00EB1359">
      <w:pPr>
        <w:spacing w:after="40"/>
        <w:rPr>
          <w:b/>
          <w:bCs/>
          <w:sz w:val="22"/>
          <w:szCs w:val="22"/>
        </w:rPr>
      </w:pPr>
      <w:r w:rsidRPr="007D03D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2862E24" w14:textId="77777777" w:rsidR="00EB1359" w:rsidRPr="003261E7" w:rsidRDefault="007D03D5" w:rsidP="00EB1359">
      <w:pPr>
        <w:rPr>
          <w:sz w:val="22"/>
          <w:szCs w:val="22"/>
        </w:rPr>
      </w:pPr>
      <w:r w:rsidRPr="007D03D5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7D03D5">
        <w:rPr>
          <w:sz w:val="22"/>
          <w:szCs w:val="22"/>
        </w:rPr>
        <w:t>66</w:t>
      </w:r>
    </w:p>
    <w:p w14:paraId="20A51B6F" w14:textId="77777777" w:rsidR="00EB1359" w:rsidRPr="003261E7" w:rsidRDefault="007D03D5" w:rsidP="00EB1359">
      <w:pPr>
        <w:rPr>
          <w:sz w:val="22"/>
          <w:szCs w:val="22"/>
        </w:rPr>
      </w:pPr>
      <w:r w:rsidRPr="007D03D5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7D03D5">
        <w:rPr>
          <w:sz w:val="22"/>
          <w:szCs w:val="22"/>
        </w:rPr>
        <w:t>Kraków</w:t>
      </w:r>
    </w:p>
    <w:p w14:paraId="791A2AA4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BE2D40E" w14:textId="2FDE9AC6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9E45E39" w14:textId="0B5D168F" w:rsidR="00311766" w:rsidRPr="003261E7" w:rsidRDefault="00311766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SZP-271-3/23 – 324.MM</w:t>
      </w:r>
    </w:p>
    <w:p w14:paraId="47EE0E4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2A78B7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09F53B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B5B5F62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D03D5" w:rsidRPr="003261E7" w14:paraId="7982287C" w14:textId="77777777" w:rsidTr="002B174C">
        <w:trPr>
          <w:trHeight w:val="638"/>
        </w:trPr>
        <w:tc>
          <w:tcPr>
            <w:tcW w:w="959" w:type="dxa"/>
            <w:shd w:val="clear" w:color="auto" w:fill="auto"/>
          </w:tcPr>
          <w:p w14:paraId="3B670C84" w14:textId="77777777" w:rsidR="007D03D5" w:rsidRPr="003261E7" w:rsidRDefault="007D03D5" w:rsidP="002B17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57FC97" w14:textId="77777777" w:rsidR="007D03D5" w:rsidRPr="003261E7" w:rsidRDefault="007D03D5" w:rsidP="002B17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03D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D03D5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D03D5">
              <w:rPr>
                <w:b/>
                <w:sz w:val="22"/>
                <w:szCs w:val="22"/>
              </w:rPr>
              <w:t>SZP-271-3-2023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158122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ABD852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3A96C2D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D03D5" w:rsidRPr="007D03D5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D03D5" w:rsidRPr="007D03D5">
        <w:rPr>
          <w:sz w:val="22"/>
          <w:szCs w:val="22"/>
        </w:rPr>
        <w:t>(</w:t>
      </w:r>
      <w:proofErr w:type="spellStart"/>
      <w:r w:rsidR="007D03D5" w:rsidRPr="007D03D5">
        <w:rPr>
          <w:sz w:val="22"/>
          <w:szCs w:val="22"/>
        </w:rPr>
        <w:t>t.j</w:t>
      </w:r>
      <w:proofErr w:type="spellEnd"/>
      <w:r w:rsidR="007D03D5" w:rsidRPr="007D03D5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E71AFF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D9E2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7D48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AF9064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D03D5" w:rsidRPr="00EB1359" w14:paraId="19E2FDBB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C9ED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8254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cewnik urologiczny</w:t>
            </w:r>
          </w:p>
          <w:p w14:paraId="3CB6CCD2" w14:textId="49F5EF2C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4BDC7B3D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470C307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4F6C4A6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7D47A171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B837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E22F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Macierz kolagenowa</w:t>
            </w:r>
          </w:p>
          <w:p w14:paraId="5428F47F" w14:textId="3DA7C206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42389AA8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091F5CD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A8F79FC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7B30C4F9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77A4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B7B4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osłonka</w:t>
            </w:r>
          </w:p>
          <w:p w14:paraId="1577482A" w14:textId="1D02C6CE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1C182995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600070D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1B7A54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4CF51B16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8A35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CF92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Igła do łękotki</w:t>
            </w:r>
          </w:p>
          <w:p w14:paraId="3E6AF658" w14:textId="3A3676EB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287973CC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65C2D2E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93E0FE9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5D39AB75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F2BB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4AC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Sonda do okulistycznego tonometru</w:t>
            </w:r>
          </w:p>
          <w:p w14:paraId="13897454" w14:textId="219408C6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1B4065D4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08F290C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F265938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626B9C58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99D9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D45A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Kaseta</w:t>
            </w:r>
          </w:p>
          <w:p w14:paraId="539C5537" w14:textId="4198523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2F7DF4A0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E1E6935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FB6C9E1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353E86D4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D37A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E4A8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 xml:space="preserve">Cewnik dwudrożny z końcówka </w:t>
            </w:r>
            <w:proofErr w:type="spellStart"/>
            <w:r w:rsidRPr="007D03D5">
              <w:rPr>
                <w:b/>
                <w:sz w:val="22"/>
                <w:szCs w:val="22"/>
              </w:rPr>
              <w:t>Nelaton</w:t>
            </w:r>
            <w:proofErr w:type="spellEnd"/>
          </w:p>
          <w:p w14:paraId="59DAEC1A" w14:textId="2041F59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3EA09104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0E80BB0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115327B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2BFEFA90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4D4E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7E75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Podwieszka do naczyń</w:t>
            </w:r>
          </w:p>
          <w:p w14:paraId="54190F2B" w14:textId="470DDB0A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6067B518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59B36B5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E8E8131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3398CCD6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1DE8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44F1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 xml:space="preserve">Sonda </w:t>
            </w:r>
            <w:proofErr w:type="spellStart"/>
            <w:r w:rsidRPr="007D03D5">
              <w:rPr>
                <w:b/>
                <w:sz w:val="22"/>
                <w:szCs w:val="22"/>
              </w:rPr>
              <w:t>Sengstakena</w:t>
            </w:r>
            <w:proofErr w:type="spellEnd"/>
          </w:p>
          <w:p w14:paraId="42E0AE89" w14:textId="59C451EA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4094A792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1ED51CD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867DD12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0BD79C22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0AA8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08B80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Gaz</w:t>
            </w:r>
          </w:p>
          <w:p w14:paraId="31D47761" w14:textId="46D0DA14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3EF4A1D3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49F0F079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B461D1C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3438CF8D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7979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lastRenderedPageBreak/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0ED7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Kaseta grzejna</w:t>
            </w:r>
          </w:p>
          <w:p w14:paraId="2C983FEC" w14:textId="0E545C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67D91746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E5ED0C5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67BBE1A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1E996853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217A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336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Elektroda bierna</w:t>
            </w:r>
          </w:p>
          <w:p w14:paraId="006C09D0" w14:textId="37C57CE0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4BC116DA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9967C11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D22796F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72DC6E29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F930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99C1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 xml:space="preserve">Dreny, zestawy do drenażu </w:t>
            </w:r>
            <w:proofErr w:type="spellStart"/>
            <w:r w:rsidRPr="007D03D5">
              <w:rPr>
                <w:b/>
                <w:sz w:val="22"/>
                <w:szCs w:val="22"/>
              </w:rPr>
              <w:t>przeskórnego</w:t>
            </w:r>
            <w:proofErr w:type="spellEnd"/>
          </w:p>
          <w:p w14:paraId="08064993" w14:textId="360B3D38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74413250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43423D2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F4EF366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69164BB6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B207F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5684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Igła biopsyjna</w:t>
            </w:r>
          </w:p>
          <w:p w14:paraId="06F5F081" w14:textId="5EFB7ED0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24184395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1E55FE1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79C0FC8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44CB2271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8014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3583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>Skalpel z trzonkiem</w:t>
            </w:r>
          </w:p>
          <w:p w14:paraId="1752CFEA" w14:textId="39F0E993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5EFEF802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67D40CF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E2C4E78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  <w:tr w:rsidR="007D03D5" w:rsidRPr="00EB1359" w14:paraId="002EAF7C" w14:textId="77777777" w:rsidTr="002B174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2284" w14:textId="77777777" w:rsidR="007D03D5" w:rsidRPr="00710915" w:rsidRDefault="007D03D5" w:rsidP="002B174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D03D5">
              <w:rPr>
                <w:b/>
                <w:bCs/>
                <w:sz w:val="22"/>
                <w:szCs w:val="22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F726" w14:textId="77777777" w:rsidR="007D03D5" w:rsidRPr="00EB1359" w:rsidRDefault="007D03D5" w:rsidP="002B174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D03D5">
              <w:rPr>
                <w:b/>
                <w:sz w:val="22"/>
                <w:szCs w:val="22"/>
              </w:rPr>
              <w:t xml:space="preserve">Zestaw do </w:t>
            </w:r>
            <w:proofErr w:type="spellStart"/>
            <w:r w:rsidRPr="007D03D5">
              <w:rPr>
                <w:b/>
                <w:sz w:val="22"/>
                <w:szCs w:val="22"/>
              </w:rPr>
              <w:t>myringotomii</w:t>
            </w:r>
            <w:proofErr w:type="spellEnd"/>
          </w:p>
          <w:p w14:paraId="5CCB346F" w14:textId="4F670A1C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CD23C6">
              <w:rPr>
                <w:sz w:val="22"/>
                <w:szCs w:val="22"/>
              </w:rPr>
              <w:t xml:space="preserve"> </w:t>
            </w:r>
            <w:r w:rsidR="00CD23C6" w:rsidRPr="00CD23C6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CD23C6" w:rsidRPr="00CD23C6">
              <w:rPr>
                <w:sz w:val="22"/>
                <w:szCs w:val="22"/>
              </w:rPr>
              <w:t>Pzp</w:t>
            </w:r>
            <w:proofErr w:type="spellEnd"/>
          </w:p>
          <w:p w14:paraId="7AA77909" w14:textId="77777777" w:rsidR="007D03D5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5DB51FF" w14:textId="77777777" w:rsidR="007D03D5" w:rsidRDefault="007D03D5" w:rsidP="002B174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9E563B3" w14:textId="77777777" w:rsidR="007D03D5" w:rsidRPr="00EB1359" w:rsidRDefault="007D03D5" w:rsidP="002B174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D03D5">
              <w:rPr>
                <w:sz w:val="22"/>
                <w:szCs w:val="22"/>
              </w:rPr>
              <w:t>Nie złożono żadnej oferty.</w:t>
            </w:r>
          </w:p>
        </w:tc>
      </w:tr>
    </w:tbl>
    <w:p w14:paraId="1A0ED947" w14:textId="77777777" w:rsidR="00010B31" w:rsidRDefault="00010B31" w:rsidP="00CD23C6">
      <w:pPr>
        <w:pStyle w:val="Tekstpodstawowy"/>
        <w:spacing w:before="24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A9FFE5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32FF3" w14:textId="77777777" w:rsidR="007D03D5" w:rsidRDefault="007D03D5" w:rsidP="007D03D5">
      <w:r>
        <w:separator/>
      </w:r>
    </w:p>
  </w:endnote>
  <w:endnote w:type="continuationSeparator" w:id="0">
    <w:p w14:paraId="307B43A0" w14:textId="77777777" w:rsidR="007D03D5" w:rsidRDefault="007D03D5" w:rsidP="007D0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B5B0F" w14:textId="77777777" w:rsidR="007D03D5" w:rsidRDefault="007D0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1F56B" w14:textId="77777777" w:rsidR="007D03D5" w:rsidRDefault="007D03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E4D61" w14:textId="77777777" w:rsidR="007D03D5" w:rsidRDefault="007D0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3C2EB" w14:textId="77777777" w:rsidR="007D03D5" w:rsidRDefault="007D03D5" w:rsidP="007D03D5">
      <w:r>
        <w:separator/>
      </w:r>
    </w:p>
  </w:footnote>
  <w:footnote w:type="continuationSeparator" w:id="0">
    <w:p w14:paraId="579076A9" w14:textId="77777777" w:rsidR="007D03D5" w:rsidRDefault="007D03D5" w:rsidP="007D0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51978" w14:textId="77777777" w:rsidR="007D03D5" w:rsidRDefault="007D0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50741" w14:textId="77777777" w:rsidR="007D03D5" w:rsidRDefault="007D03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DC39D" w14:textId="77777777" w:rsidR="007D03D5" w:rsidRDefault="007D03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750"/>
    <w:rsid w:val="00010B31"/>
    <w:rsid w:val="00104963"/>
    <w:rsid w:val="00150F65"/>
    <w:rsid w:val="00311766"/>
    <w:rsid w:val="007D03D5"/>
    <w:rsid w:val="00823326"/>
    <w:rsid w:val="00856A3E"/>
    <w:rsid w:val="00894412"/>
    <w:rsid w:val="008A6750"/>
    <w:rsid w:val="009462DF"/>
    <w:rsid w:val="009500EB"/>
    <w:rsid w:val="00993EFC"/>
    <w:rsid w:val="00AB3E72"/>
    <w:rsid w:val="00AC1A4B"/>
    <w:rsid w:val="00CD23C6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287B3"/>
  <w15:chartTrackingRefBased/>
  <w15:docId w15:val="{0D0AAD81-4B59-4D12-808C-10F6C621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D03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D0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601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2023-06-02T11:35:00Z</dcterms:created>
  <dcterms:modified xsi:type="dcterms:W3CDTF">2023-06-02T11:41:00Z</dcterms:modified>
</cp:coreProperties>
</file>