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CED09" w14:textId="77777777" w:rsidR="00FB7F50" w:rsidRPr="002245BE" w:rsidRDefault="002042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42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4278">
        <w:rPr>
          <w:sz w:val="22"/>
          <w:szCs w:val="22"/>
        </w:rPr>
        <w:t>2023-06-02</w:t>
      </w:r>
    </w:p>
    <w:p w14:paraId="177E685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764F16" w14:textId="77777777" w:rsidR="00FB7F50" w:rsidRPr="002245BE" w:rsidRDefault="00204278" w:rsidP="00FB7F50">
      <w:pPr>
        <w:spacing w:after="40"/>
        <w:rPr>
          <w:b/>
          <w:bCs/>
          <w:sz w:val="22"/>
          <w:szCs w:val="22"/>
        </w:rPr>
      </w:pPr>
      <w:r w:rsidRPr="0020427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0C4EBA3" w14:textId="77777777" w:rsidR="00FB7F50" w:rsidRPr="002245BE" w:rsidRDefault="00204278" w:rsidP="00FB7F50">
      <w:pPr>
        <w:rPr>
          <w:sz w:val="22"/>
          <w:szCs w:val="22"/>
        </w:rPr>
      </w:pPr>
      <w:r w:rsidRPr="00204278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04278">
        <w:rPr>
          <w:sz w:val="22"/>
          <w:szCs w:val="22"/>
        </w:rPr>
        <w:t>66</w:t>
      </w:r>
    </w:p>
    <w:p w14:paraId="5D90B497" w14:textId="77777777" w:rsidR="00FB7F50" w:rsidRPr="002245BE" w:rsidRDefault="00204278" w:rsidP="00FB7F50">
      <w:pPr>
        <w:rPr>
          <w:sz w:val="22"/>
          <w:szCs w:val="22"/>
        </w:rPr>
      </w:pPr>
      <w:r w:rsidRPr="00204278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04278">
        <w:rPr>
          <w:sz w:val="22"/>
          <w:szCs w:val="22"/>
        </w:rPr>
        <w:t>Kraków</w:t>
      </w:r>
    </w:p>
    <w:p w14:paraId="136CDFA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CD82A7" w14:textId="4BFB5748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CFFFAF4" w14:textId="77777777" w:rsidR="002E7989" w:rsidRDefault="002E7989" w:rsidP="00FB7F50">
      <w:pPr>
        <w:jc w:val="both"/>
        <w:rPr>
          <w:bCs/>
          <w:sz w:val="18"/>
          <w:szCs w:val="18"/>
        </w:rPr>
      </w:pPr>
    </w:p>
    <w:p w14:paraId="04503F99" w14:textId="7C83F2A1" w:rsidR="002E7989" w:rsidRPr="002245BE" w:rsidRDefault="002E7989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SZP-271-9/23 – 323.MM</w:t>
      </w:r>
    </w:p>
    <w:p w14:paraId="311A313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DEB7B6" w14:textId="4403863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04278" w:rsidRPr="00607F9B" w14:paraId="50ED29B6" w14:textId="77777777" w:rsidTr="00957839">
        <w:trPr>
          <w:trHeight w:val="638"/>
        </w:trPr>
        <w:tc>
          <w:tcPr>
            <w:tcW w:w="959" w:type="dxa"/>
            <w:shd w:val="clear" w:color="auto" w:fill="auto"/>
          </w:tcPr>
          <w:p w14:paraId="7F3AABD0" w14:textId="77777777" w:rsidR="00204278" w:rsidRPr="00607F9B" w:rsidRDefault="00204278" w:rsidP="00957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DE3D95" w14:textId="77777777" w:rsidR="00204278" w:rsidRPr="00607F9B" w:rsidRDefault="00204278" w:rsidP="009578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427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4278">
              <w:rPr>
                <w:b/>
                <w:bCs/>
                <w:sz w:val="22"/>
                <w:szCs w:val="22"/>
              </w:rPr>
              <w:t>Wykonanie przeglądów okresowych sprzętu medycznego na potrzeby Oddziałów Szpitalnych (112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SZP-271-9-2023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6607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04278" w:rsidRPr="00204278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04278" w:rsidRPr="00204278">
        <w:rPr>
          <w:sz w:val="22"/>
          <w:szCs w:val="22"/>
        </w:rPr>
        <w:t>(</w:t>
      </w:r>
      <w:proofErr w:type="spellStart"/>
      <w:r w:rsidR="00204278" w:rsidRPr="00204278">
        <w:rPr>
          <w:sz w:val="22"/>
          <w:szCs w:val="22"/>
        </w:rPr>
        <w:t>t.j</w:t>
      </w:r>
      <w:proofErr w:type="spellEnd"/>
      <w:r w:rsidR="00204278" w:rsidRPr="0020427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04278" w14:paraId="5DB98881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64917A2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t>Aesculap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04278">
              <w:rPr>
                <w:b/>
                <w:sz w:val="22"/>
                <w:szCs w:val="22"/>
              </w:rPr>
              <w:t>Chifa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D1C73F9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Nowy Tomyśl</w:t>
            </w:r>
          </w:p>
          <w:p w14:paraId="2799F44C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3DBD1B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204278">
              <w:rPr>
                <w:color w:val="000000"/>
                <w:sz w:val="22"/>
                <w:szCs w:val="22"/>
              </w:rPr>
              <w:t>Acculan</w:t>
            </w:r>
            <w:proofErr w:type="spellEnd"/>
            <w:r w:rsidRPr="00204278">
              <w:rPr>
                <w:color w:val="000000"/>
                <w:sz w:val="22"/>
                <w:szCs w:val="22"/>
              </w:rPr>
              <w:t xml:space="preserve"> - zastaw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86 051.16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8CA92C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642DA32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18054C07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B69C9F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t>Medtronic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Poland sp. z o.o.</w:t>
            </w:r>
          </w:p>
          <w:p w14:paraId="45A35ED8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Warszawa</w:t>
            </w:r>
          </w:p>
          <w:p w14:paraId="277A7191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638D23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204278">
              <w:rPr>
                <w:color w:val="000000"/>
                <w:sz w:val="22"/>
                <w:szCs w:val="22"/>
              </w:rPr>
              <w:t>Shaver</w:t>
            </w:r>
            <w:proofErr w:type="spellEnd"/>
            <w:r w:rsidRPr="00204278">
              <w:rPr>
                <w:color w:val="000000"/>
                <w:sz w:val="22"/>
                <w:szCs w:val="22"/>
              </w:rPr>
              <w:t xml:space="preserve"> z wiertarką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27 540.00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2A39CD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3F84F40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71610CF4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E427319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04278">
              <w:rPr>
                <w:b/>
                <w:sz w:val="22"/>
                <w:szCs w:val="22"/>
              </w:rPr>
              <w:lastRenderedPageBreak/>
              <w:t>DUTCHMED PL Spółka z ograniczoną odpowiedzialnością</w:t>
            </w:r>
          </w:p>
          <w:p w14:paraId="764655A7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Szajnochy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85-738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Bydgoszcz</w:t>
            </w:r>
          </w:p>
          <w:p w14:paraId="0350E421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4C6E39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Stanowisko do resuscytacji i zestaw do wspomagania oddechu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24 138.00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2D6F4D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613D1B5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09BFE5DD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3AE4C0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t>Radiometer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Sp. z o.o.</w:t>
            </w:r>
          </w:p>
          <w:p w14:paraId="75667A2E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181a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02-222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Warszawa</w:t>
            </w:r>
          </w:p>
          <w:p w14:paraId="776A2E25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792FF6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Analizator parametrów krytycznych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18 306.00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31C736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BB42A19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72C54CF2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E20E87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04278">
              <w:rPr>
                <w:b/>
                <w:sz w:val="22"/>
                <w:szCs w:val="22"/>
              </w:rPr>
              <w:t>Media-MED Sp. z o.o.</w:t>
            </w:r>
          </w:p>
          <w:p w14:paraId="78541034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Promienistych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31-481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Kraków</w:t>
            </w:r>
          </w:p>
          <w:p w14:paraId="4BFE9FD0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45D166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60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Szafa do przechowywania endoskopów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26 568.00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7ED992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C6D93A0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099549EB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25C85E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t>Billmed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04278">
              <w:rPr>
                <w:b/>
                <w:sz w:val="22"/>
                <w:szCs w:val="22"/>
              </w:rPr>
              <w:t>Sp.zo.o</w:t>
            </w:r>
            <w:proofErr w:type="spellEnd"/>
            <w:r w:rsidRPr="00204278">
              <w:rPr>
                <w:b/>
                <w:sz w:val="22"/>
                <w:szCs w:val="22"/>
              </w:rPr>
              <w:t>.</w:t>
            </w:r>
          </w:p>
          <w:p w14:paraId="428479B7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204278">
              <w:rPr>
                <w:bCs/>
                <w:sz w:val="22"/>
                <w:szCs w:val="22"/>
              </w:rPr>
              <w:t>Krypska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04-082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Warszawa</w:t>
            </w:r>
          </w:p>
          <w:p w14:paraId="6F3E4AD4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C98FB1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Monitor hemodynamiczny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6 966.00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9A49B3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80A2E0C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627A133E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4181C1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t>Yal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4F1BAA98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ul. Fabryczna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26-670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Pionki</w:t>
            </w:r>
          </w:p>
          <w:p w14:paraId="736C6F1E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EFD34D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84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Aparat do echokardiografii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3 913.92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89FF20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10D3369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204278" w14:paraId="522CA901" w14:textId="77777777" w:rsidTr="009578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0411209" w14:textId="77777777" w:rsidR="00204278" w:rsidRPr="001D1EEC" w:rsidRDefault="00204278" w:rsidP="0095783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4278">
              <w:rPr>
                <w:b/>
                <w:sz w:val="22"/>
                <w:szCs w:val="22"/>
              </w:rPr>
              <w:lastRenderedPageBreak/>
              <w:t>Medikol</w:t>
            </w:r>
            <w:proofErr w:type="spellEnd"/>
            <w:r w:rsidRPr="00204278">
              <w:rPr>
                <w:b/>
                <w:sz w:val="22"/>
                <w:szCs w:val="22"/>
              </w:rPr>
              <w:t xml:space="preserve"> Systems sp. z o.o.</w:t>
            </w:r>
          </w:p>
          <w:p w14:paraId="5B5D94F2" w14:textId="77777777" w:rsidR="00204278" w:rsidRPr="001D1EEC" w:rsidRDefault="00204278" w:rsidP="00957839">
            <w:pPr>
              <w:spacing w:line="276" w:lineRule="auto"/>
              <w:rPr>
                <w:bCs/>
                <w:sz w:val="22"/>
                <w:szCs w:val="22"/>
              </w:rPr>
            </w:pPr>
            <w:r w:rsidRPr="00204278">
              <w:rPr>
                <w:bCs/>
                <w:sz w:val="22"/>
                <w:szCs w:val="22"/>
              </w:rPr>
              <w:t>Polska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118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04278">
              <w:rPr>
                <w:bCs/>
                <w:sz w:val="22"/>
                <w:szCs w:val="22"/>
              </w:rPr>
              <w:t>60-401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04278">
              <w:rPr>
                <w:bCs/>
                <w:sz w:val="22"/>
                <w:szCs w:val="22"/>
              </w:rPr>
              <w:t>Poznań</w:t>
            </w:r>
          </w:p>
          <w:p w14:paraId="3027F22A" w14:textId="77777777" w:rsidR="00204278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820CDA" w14:textId="77777777" w:rsidR="00204278" w:rsidRPr="00211A34" w:rsidRDefault="00204278" w:rsidP="009578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04278">
              <w:rPr>
                <w:color w:val="000000"/>
                <w:sz w:val="22"/>
                <w:szCs w:val="22"/>
              </w:rPr>
              <w:t>109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04278">
              <w:rPr>
                <w:color w:val="000000"/>
                <w:sz w:val="22"/>
                <w:szCs w:val="22"/>
              </w:rPr>
              <w:t>Ramię C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04278">
              <w:rPr>
                <w:b/>
                <w:sz w:val="22"/>
                <w:szCs w:val="22"/>
              </w:rPr>
              <w:t>43 416.00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33C7A3" w14:textId="77777777" w:rsidR="00204278" w:rsidRPr="00D168A0" w:rsidRDefault="00204278" w:rsidP="0095783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47E73C9" w14:textId="77777777" w:rsidR="00204278" w:rsidRDefault="00204278" w:rsidP="0095783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04278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165C740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5F0DF61" w14:textId="77777777" w:rsidTr="00596EA3">
        <w:tc>
          <w:tcPr>
            <w:tcW w:w="2169" w:type="dxa"/>
            <w:shd w:val="clear" w:color="auto" w:fill="F3F3F3"/>
          </w:tcPr>
          <w:p w14:paraId="73DC73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B594D0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BEDDDD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F644D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04278" w:rsidRPr="00834EF4" w14:paraId="4209755D" w14:textId="77777777" w:rsidTr="00957839">
        <w:tc>
          <w:tcPr>
            <w:tcW w:w="2169" w:type="dxa"/>
            <w:shd w:val="clear" w:color="auto" w:fill="auto"/>
          </w:tcPr>
          <w:p w14:paraId="14B68301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04278">
              <w:rPr>
                <w:sz w:val="20"/>
                <w:szCs w:val="20"/>
              </w:rPr>
              <w:t>Acculan</w:t>
            </w:r>
            <w:proofErr w:type="spellEnd"/>
            <w:r w:rsidRPr="00204278">
              <w:rPr>
                <w:sz w:val="20"/>
                <w:szCs w:val="20"/>
              </w:rPr>
              <w:t xml:space="preserve"> - zastaw</w:t>
            </w:r>
          </w:p>
        </w:tc>
        <w:tc>
          <w:tcPr>
            <w:tcW w:w="2793" w:type="dxa"/>
            <w:shd w:val="clear" w:color="auto" w:fill="auto"/>
          </w:tcPr>
          <w:p w14:paraId="38CC6D05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0427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57F2060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14</w:t>
            </w:r>
          </w:p>
          <w:p w14:paraId="4909C842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17546D76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1CF80769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40FBD1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  <w:tr w:rsidR="00204278" w:rsidRPr="00834EF4" w14:paraId="57006155" w14:textId="77777777" w:rsidTr="00957839">
        <w:tc>
          <w:tcPr>
            <w:tcW w:w="2169" w:type="dxa"/>
            <w:shd w:val="clear" w:color="auto" w:fill="auto"/>
          </w:tcPr>
          <w:p w14:paraId="67CB3CE3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04278">
              <w:rPr>
                <w:sz w:val="20"/>
                <w:szCs w:val="20"/>
              </w:rPr>
              <w:t>Shaver</w:t>
            </w:r>
            <w:proofErr w:type="spellEnd"/>
            <w:r w:rsidRPr="00204278">
              <w:rPr>
                <w:sz w:val="20"/>
                <w:szCs w:val="20"/>
              </w:rPr>
              <w:t xml:space="preserve"> z wiertarką</w:t>
            </w:r>
          </w:p>
        </w:tc>
        <w:tc>
          <w:tcPr>
            <w:tcW w:w="2793" w:type="dxa"/>
            <w:shd w:val="clear" w:color="auto" w:fill="auto"/>
          </w:tcPr>
          <w:p w14:paraId="7AEBC965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429A2E56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11</w:t>
            </w:r>
          </w:p>
          <w:p w14:paraId="2FF082D1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D76325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3A034667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B0AD98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60,00</w:t>
            </w:r>
          </w:p>
        </w:tc>
      </w:tr>
      <w:tr w:rsidR="00204278" w:rsidRPr="00834EF4" w14:paraId="130723C2" w14:textId="77777777" w:rsidTr="00957839">
        <w:tc>
          <w:tcPr>
            <w:tcW w:w="2169" w:type="dxa"/>
            <w:shd w:val="clear" w:color="auto" w:fill="auto"/>
          </w:tcPr>
          <w:p w14:paraId="34E06B6B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Stanowisko do resuscytacji i zestaw do wspomagania oddechu</w:t>
            </w:r>
          </w:p>
        </w:tc>
        <w:tc>
          <w:tcPr>
            <w:tcW w:w="2793" w:type="dxa"/>
            <w:shd w:val="clear" w:color="auto" w:fill="auto"/>
          </w:tcPr>
          <w:p w14:paraId="2085AAC9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4278">
              <w:rPr>
                <w:b/>
                <w:bCs/>
                <w:sz w:val="20"/>
                <w:szCs w:val="20"/>
              </w:rPr>
              <w:t>DUTCHMED PL Spółka z ograniczoną odpowiedzialnością</w:t>
            </w:r>
          </w:p>
          <w:p w14:paraId="42F59C5D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14</w:t>
            </w:r>
          </w:p>
          <w:p w14:paraId="637C703A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37EA561C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33F63F5F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E9F921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  <w:tr w:rsidR="00204278" w:rsidRPr="00834EF4" w14:paraId="30F7E487" w14:textId="77777777" w:rsidTr="00957839">
        <w:tc>
          <w:tcPr>
            <w:tcW w:w="2169" w:type="dxa"/>
            <w:shd w:val="clear" w:color="auto" w:fill="auto"/>
          </w:tcPr>
          <w:p w14:paraId="5500896F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Analizator parametrów krytycznych</w:t>
            </w:r>
          </w:p>
        </w:tc>
        <w:tc>
          <w:tcPr>
            <w:tcW w:w="2793" w:type="dxa"/>
            <w:shd w:val="clear" w:color="auto" w:fill="auto"/>
          </w:tcPr>
          <w:p w14:paraId="10A55B04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A16D50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181a</w:t>
            </w:r>
          </w:p>
          <w:p w14:paraId="75EB6D20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3C6675F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4D78A65D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932B7B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  <w:tr w:rsidR="00204278" w:rsidRPr="00834EF4" w14:paraId="7A8801F0" w14:textId="77777777" w:rsidTr="00957839">
        <w:tc>
          <w:tcPr>
            <w:tcW w:w="2169" w:type="dxa"/>
            <w:shd w:val="clear" w:color="auto" w:fill="auto"/>
          </w:tcPr>
          <w:p w14:paraId="7ABD23CC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Szafa do przechowywania endoskopów</w:t>
            </w:r>
          </w:p>
        </w:tc>
        <w:tc>
          <w:tcPr>
            <w:tcW w:w="2793" w:type="dxa"/>
            <w:shd w:val="clear" w:color="auto" w:fill="auto"/>
          </w:tcPr>
          <w:p w14:paraId="4513500E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4278">
              <w:rPr>
                <w:b/>
                <w:bCs/>
                <w:sz w:val="20"/>
                <w:szCs w:val="20"/>
              </w:rPr>
              <w:t>Media-MED Sp. z o.o.</w:t>
            </w:r>
          </w:p>
          <w:p w14:paraId="10F3082C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Promienistych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7</w:t>
            </w:r>
          </w:p>
          <w:p w14:paraId="568D46B7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4DEC64E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716A606C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01F105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  <w:tr w:rsidR="00204278" w:rsidRPr="00834EF4" w14:paraId="04E0FB26" w14:textId="77777777" w:rsidTr="00957839">
        <w:tc>
          <w:tcPr>
            <w:tcW w:w="2169" w:type="dxa"/>
            <w:shd w:val="clear" w:color="auto" w:fill="auto"/>
          </w:tcPr>
          <w:p w14:paraId="4EBF4C12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Monitor hemodynamiczny</w:t>
            </w:r>
          </w:p>
        </w:tc>
        <w:tc>
          <w:tcPr>
            <w:tcW w:w="2793" w:type="dxa"/>
            <w:shd w:val="clear" w:color="auto" w:fill="auto"/>
          </w:tcPr>
          <w:p w14:paraId="1BD6405C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04278">
              <w:rPr>
                <w:b/>
                <w:bCs/>
                <w:sz w:val="20"/>
                <w:szCs w:val="20"/>
              </w:rPr>
              <w:t>Sp.zo.o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>.</w:t>
            </w:r>
          </w:p>
          <w:p w14:paraId="056FB988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proofErr w:type="spellStart"/>
            <w:r w:rsidRPr="00204278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24/1</w:t>
            </w:r>
          </w:p>
          <w:p w14:paraId="2A2D3B0C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43F0E62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221782F8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0834DD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60,00</w:t>
            </w:r>
          </w:p>
        </w:tc>
      </w:tr>
      <w:tr w:rsidR="00204278" w:rsidRPr="00834EF4" w14:paraId="55272B18" w14:textId="77777777" w:rsidTr="00957839">
        <w:tc>
          <w:tcPr>
            <w:tcW w:w="2169" w:type="dxa"/>
            <w:shd w:val="clear" w:color="auto" w:fill="auto"/>
          </w:tcPr>
          <w:p w14:paraId="615787C6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84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Aparat do echokardiografii</w:t>
            </w:r>
          </w:p>
        </w:tc>
        <w:tc>
          <w:tcPr>
            <w:tcW w:w="2793" w:type="dxa"/>
            <w:shd w:val="clear" w:color="auto" w:fill="auto"/>
          </w:tcPr>
          <w:p w14:paraId="7600B03C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Yal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375F0ED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14</w:t>
            </w:r>
          </w:p>
          <w:p w14:paraId="2EA862C8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26-670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Pionki</w:t>
            </w:r>
          </w:p>
        </w:tc>
        <w:tc>
          <w:tcPr>
            <w:tcW w:w="2976" w:type="dxa"/>
            <w:shd w:val="clear" w:color="auto" w:fill="auto"/>
          </w:tcPr>
          <w:p w14:paraId="0CE24C5B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6097ED4A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770C7F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  <w:tr w:rsidR="00204278" w:rsidRPr="00834EF4" w14:paraId="5263AF34" w14:textId="77777777" w:rsidTr="00957839">
        <w:tc>
          <w:tcPr>
            <w:tcW w:w="2169" w:type="dxa"/>
            <w:shd w:val="clear" w:color="auto" w:fill="auto"/>
          </w:tcPr>
          <w:p w14:paraId="3DFA63B6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109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4278">
              <w:rPr>
                <w:sz w:val="20"/>
                <w:szCs w:val="20"/>
              </w:rPr>
              <w:t>Ramię C</w:t>
            </w:r>
          </w:p>
        </w:tc>
        <w:tc>
          <w:tcPr>
            <w:tcW w:w="2793" w:type="dxa"/>
            <w:shd w:val="clear" w:color="auto" w:fill="auto"/>
          </w:tcPr>
          <w:p w14:paraId="49D01981" w14:textId="77777777" w:rsidR="00204278" w:rsidRPr="00211A34" w:rsidRDefault="00204278" w:rsidP="0095783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4278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204278">
              <w:rPr>
                <w:b/>
                <w:bCs/>
                <w:sz w:val="20"/>
                <w:szCs w:val="20"/>
              </w:rPr>
              <w:t xml:space="preserve"> Systems sp. z o.o.</w:t>
            </w:r>
          </w:p>
          <w:p w14:paraId="4F6F4247" w14:textId="77777777" w:rsidR="00204278" w:rsidRPr="00211A34" w:rsidRDefault="00204278" w:rsidP="00957839">
            <w:pPr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118</w:t>
            </w:r>
          </w:p>
          <w:p w14:paraId="7A4E8484" w14:textId="77777777" w:rsidR="00204278" w:rsidRPr="00211A34" w:rsidRDefault="00204278" w:rsidP="00957839">
            <w:pPr>
              <w:spacing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4278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13EBD48" w14:textId="77777777" w:rsidR="00204278" w:rsidRPr="00204278" w:rsidRDefault="00204278" w:rsidP="00957839">
            <w:pPr>
              <w:spacing w:before="40" w:after="40"/>
              <w:rPr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1 - Cena - 60.00</w:t>
            </w:r>
          </w:p>
          <w:p w14:paraId="4EF03A6A" w14:textId="77777777" w:rsidR="00204278" w:rsidRPr="00211A34" w:rsidRDefault="00204278" w:rsidP="0095783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>2 - Wykonanie przeglądu w siedzibie Zamawiającego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FDC461" w14:textId="77777777" w:rsidR="00204278" w:rsidRPr="00211A34" w:rsidRDefault="00204278" w:rsidP="00957839">
            <w:pPr>
              <w:jc w:val="center"/>
              <w:rPr>
                <w:color w:val="000000"/>
                <w:sz w:val="20"/>
                <w:szCs w:val="20"/>
              </w:rPr>
            </w:pPr>
            <w:r w:rsidRPr="00204278">
              <w:rPr>
                <w:sz w:val="20"/>
                <w:szCs w:val="20"/>
              </w:rPr>
              <w:t xml:space="preserve">  100,00</w:t>
            </w:r>
          </w:p>
        </w:tc>
      </w:tr>
    </w:tbl>
    <w:p w14:paraId="7E23107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B78BD" w14:textId="77777777" w:rsidR="00BE68DF" w:rsidRDefault="00BE68DF">
      <w:r>
        <w:separator/>
      </w:r>
    </w:p>
  </w:endnote>
  <w:endnote w:type="continuationSeparator" w:id="0">
    <w:p w14:paraId="062EBEFC" w14:textId="77777777" w:rsidR="00BE68DF" w:rsidRDefault="00BE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365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E5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604E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A8D5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DA5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043C2" w14:textId="77777777" w:rsidR="00BE68DF" w:rsidRDefault="00BE68DF">
      <w:r>
        <w:separator/>
      </w:r>
    </w:p>
  </w:footnote>
  <w:footnote w:type="continuationSeparator" w:id="0">
    <w:p w14:paraId="5D15F62B" w14:textId="77777777" w:rsidR="00BE68DF" w:rsidRDefault="00BE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5E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E5D7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E94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8DF"/>
    <w:rsid w:val="00022322"/>
    <w:rsid w:val="00042497"/>
    <w:rsid w:val="000C1E6F"/>
    <w:rsid w:val="000E4E56"/>
    <w:rsid w:val="001A1468"/>
    <w:rsid w:val="001B7815"/>
    <w:rsid w:val="001D1EEC"/>
    <w:rsid w:val="00204278"/>
    <w:rsid w:val="00211A34"/>
    <w:rsid w:val="002B1E4F"/>
    <w:rsid w:val="002B6761"/>
    <w:rsid w:val="002E798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56E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68DF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6858D"/>
  <w15:chartTrackingRefBased/>
  <w15:docId w15:val="{C2520ABA-91DF-4C27-9756-C9932D0BC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856</Words>
  <Characters>4657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2023-06-02T10:45:00Z</dcterms:created>
  <dcterms:modified xsi:type="dcterms:W3CDTF">2023-06-02T11:00:00Z</dcterms:modified>
</cp:coreProperties>
</file>