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D04C6" w14:textId="77777777" w:rsidR="00EC3967" w:rsidRDefault="00EC3967" w:rsidP="00554CFB">
      <w:pPr>
        <w:pStyle w:val="Nagwek3"/>
        <w:jc w:val="right"/>
        <w:rPr>
          <w:b w:val="0"/>
          <w:sz w:val="22"/>
          <w:szCs w:val="22"/>
        </w:rPr>
      </w:pPr>
      <w:r w:rsidRPr="00E40283">
        <w:rPr>
          <w:noProof/>
        </w:rPr>
        <w:drawing>
          <wp:inline distT="0" distB="0" distL="0" distR="0" wp14:anchorId="46AEEE9F" wp14:editId="40053595">
            <wp:extent cx="5759450" cy="790575"/>
            <wp:effectExtent l="0" t="0" r="0" b="9525"/>
            <wp:docPr id="1" name="Obraz 4" descr="Zasady promocji i oznakowania projektów w Programie - umowy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Zasady promocji i oznakowania projektów w Programie - umowy ..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CE3E3" w14:textId="77777777" w:rsidR="00EC3967" w:rsidRPr="00EC3967" w:rsidRDefault="00EC3967" w:rsidP="00EC3967">
      <w:pPr>
        <w:rPr>
          <w:rFonts w:ascii="Arial" w:hAnsi="Arial"/>
          <w:sz w:val="18"/>
          <w:szCs w:val="18"/>
        </w:rPr>
      </w:pPr>
      <w:r w:rsidRPr="00EC3967">
        <w:rPr>
          <w:rFonts w:ascii="Arial" w:hAnsi="Arial"/>
          <w:sz w:val="18"/>
          <w:szCs w:val="18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14:paraId="0BCF7201" w14:textId="77777777" w:rsidR="00EC3967" w:rsidRDefault="00EC3967" w:rsidP="00554CFB">
      <w:pPr>
        <w:pStyle w:val="Nagwek3"/>
        <w:jc w:val="right"/>
        <w:rPr>
          <w:b w:val="0"/>
          <w:sz w:val="22"/>
          <w:szCs w:val="22"/>
        </w:rPr>
      </w:pPr>
    </w:p>
    <w:p w14:paraId="3055517A" w14:textId="77777777" w:rsidR="00554CFB" w:rsidRDefault="008D2AB8" w:rsidP="00554CF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554CFB">
        <w:rPr>
          <w:rFonts w:ascii="Times New Roman" w:hAnsi="Times New Roman"/>
        </w:rPr>
        <w:t>Załącznik nr 1</w:t>
      </w:r>
    </w:p>
    <w:p w14:paraId="5423893D" w14:textId="77777777" w:rsidR="00554CFB" w:rsidRDefault="00554CFB" w:rsidP="00554CF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254D3C8" w14:textId="77777777" w:rsidR="00554CFB" w:rsidRDefault="00554CFB" w:rsidP="00554CF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4D8BB4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8F54F89" w14:textId="77777777" w:rsidR="00554CFB" w:rsidRDefault="00554CFB" w:rsidP="00554CF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5F8F7C2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1B45C823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5F1BA774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42F3E495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19500FF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C53FA72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CBBD003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C27F2CE" w14:textId="77777777" w:rsidR="00554CFB" w:rsidRDefault="00554CFB" w:rsidP="00554CFB">
      <w:pPr>
        <w:spacing w:line="360" w:lineRule="auto"/>
      </w:pPr>
      <w:r>
        <w:t>Do: Nazwa i siedziba Zamawiającego:</w:t>
      </w:r>
    </w:p>
    <w:p w14:paraId="239AC272" w14:textId="77777777" w:rsidR="00554CFB" w:rsidRDefault="00554CFB" w:rsidP="00554CFB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14:paraId="032261C4" w14:textId="77777777" w:rsidR="00554CFB" w:rsidRDefault="00554CFB" w:rsidP="008D2AB8">
      <w:pPr>
        <w:widowControl w:val="0"/>
        <w:ind w:right="1"/>
        <w:jc w:val="both"/>
      </w:pPr>
    </w:p>
    <w:p w14:paraId="590D4137" w14:textId="6E747F18" w:rsidR="008D2AB8" w:rsidRDefault="008D2AB8" w:rsidP="00EC396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C3967" w:rsidRPr="00EC3967">
        <w:rPr>
          <w:b/>
        </w:rPr>
        <w:t>Zakup 2 komputerów stacjonarnych w zestawie z  zasilaczem - KC-zp.272-</w:t>
      </w:r>
      <w:r w:rsidR="001C1B06">
        <w:rPr>
          <w:b/>
        </w:rPr>
        <w:t>296</w:t>
      </w:r>
      <w:bookmarkStart w:id="0" w:name="_GoBack"/>
      <w:bookmarkEnd w:id="0"/>
      <w:r w:rsidR="00EC3967" w:rsidRPr="00EC3967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6C8BD0D8" w14:textId="77777777" w:rsidR="008D2AB8" w:rsidRDefault="008D2AB8" w:rsidP="008D2AB8">
      <w:pPr>
        <w:tabs>
          <w:tab w:val="right" w:pos="9000"/>
        </w:tabs>
      </w:pPr>
    </w:p>
    <w:p w14:paraId="4AD7D49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54CFB">
        <w:rPr>
          <w:b/>
        </w:rPr>
        <w:t xml:space="preserve"> za całość przedmiotu zamówienia</w:t>
      </w:r>
      <w:r>
        <w:rPr>
          <w:b/>
        </w:rPr>
        <w:t>:   .........................................................PLN</w:t>
      </w:r>
    </w:p>
    <w:p w14:paraId="5503BB3C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B32DBD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54CFB">
        <w:rPr>
          <w:b/>
        </w:rPr>
        <w:t xml:space="preserve"> za całość przedmiotu zamówienia</w:t>
      </w:r>
      <w:r>
        <w:rPr>
          <w:b/>
        </w:rPr>
        <w:t>:</w:t>
      </w:r>
      <w:r w:rsidR="00554CFB">
        <w:rPr>
          <w:b/>
        </w:rPr>
        <w:t xml:space="preserve"> </w:t>
      </w:r>
      <w:r>
        <w:rPr>
          <w:b/>
        </w:rPr>
        <w:t>......................................................PLN</w:t>
      </w:r>
    </w:p>
    <w:p w14:paraId="3928A84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7CCE8E9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B101E2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4622432" w14:textId="77777777" w:rsidR="008D2AB8" w:rsidRDefault="008D2AB8" w:rsidP="008D2AB8">
      <w:pPr>
        <w:pStyle w:val="Tekstpodstawowy"/>
      </w:pPr>
      <w:r>
        <w:t xml:space="preserve">Powyższa cena zawiera podatek VAT w wysokości </w:t>
      </w:r>
      <w:r w:rsidR="00554CFB">
        <w:t>23</w:t>
      </w:r>
      <w:r>
        <w:t xml:space="preserve"> % tj.…………………….PLN</w:t>
      </w:r>
    </w:p>
    <w:p w14:paraId="7413846D" w14:textId="77777777" w:rsidR="00FE545C" w:rsidRDefault="00554CFB" w:rsidP="008D2AB8">
      <w:pPr>
        <w:pStyle w:val="Tekstpodstawowy"/>
      </w:pPr>
      <w:r>
        <w:t>P</w:t>
      </w:r>
      <w:r w:rsidR="00FE545C">
        <w:t>roducent/model zaoferowan</w:t>
      </w:r>
      <w:r w:rsidR="00EC3967">
        <w:t>ych</w:t>
      </w:r>
      <w:r w:rsidR="00FE545C">
        <w:t xml:space="preserve"> </w:t>
      </w:r>
      <w:r>
        <w:t>komputer</w:t>
      </w:r>
      <w:r w:rsidR="00EC3967">
        <w:t>ów</w:t>
      </w:r>
      <w:r>
        <w:t xml:space="preserve"> stacjonarn</w:t>
      </w:r>
      <w:r w:rsidR="00EC3967">
        <w:t>ych</w:t>
      </w:r>
      <w:r>
        <w:t>: …………………………..</w:t>
      </w:r>
      <w:r w:rsidR="00FE545C" w:rsidRPr="00FE545C">
        <w:rPr>
          <w:b w:val="0"/>
        </w:rPr>
        <w:t>………………………………..</w:t>
      </w:r>
    </w:p>
    <w:p w14:paraId="2BCC49F4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54CFB">
        <w:rPr>
          <w:b/>
        </w:rPr>
        <w:t xml:space="preserve">do </w:t>
      </w:r>
      <w:r w:rsidR="0081706C">
        <w:rPr>
          <w:b/>
        </w:rPr>
        <w:t>4</w:t>
      </w:r>
      <w:r w:rsidR="00EC3967">
        <w:rPr>
          <w:b/>
        </w:rPr>
        <w:t xml:space="preserve"> tygo</w:t>
      </w:r>
      <w:r w:rsidR="0081706C">
        <w:rPr>
          <w:b/>
        </w:rPr>
        <w:t xml:space="preserve">dni </w:t>
      </w:r>
      <w:r w:rsidR="00554CFB">
        <w:rPr>
          <w:b/>
        </w:rPr>
        <w:t xml:space="preserve">od daty otrzymania zamówienia potwierdzonego przez </w:t>
      </w:r>
      <w:proofErr w:type="spellStart"/>
      <w:r w:rsidR="00554CFB">
        <w:rPr>
          <w:b/>
        </w:rPr>
        <w:t>MEiN</w:t>
      </w:r>
      <w:proofErr w:type="spellEnd"/>
      <w:r w:rsidR="00554CFB">
        <w:rPr>
          <w:b/>
        </w:rPr>
        <w:t xml:space="preserve">. </w:t>
      </w:r>
    </w:p>
    <w:p w14:paraId="573DCEF6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554CFB">
        <w:t xml:space="preserve"> miesięcy </w:t>
      </w:r>
      <w:r w:rsidR="00554CFB" w:rsidRPr="00554CFB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9398B7B" w14:textId="77777777" w:rsidR="00EC3967" w:rsidRDefault="00EC3967" w:rsidP="00554CFB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FA8DEE7" w14:textId="77777777" w:rsidR="00554CFB" w:rsidRDefault="00554CFB" w:rsidP="00554CFB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C7C0913" w14:textId="77777777" w:rsidR="00554CFB" w:rsidRDefault="00554CFB" w:rsidP="00554CFB">
      <w:pPr>
        <w:tabs>
          <w:tab w:val="left" w:pos="426"/>
        </w:tabs>
        <w:jc w:val="both"/>
        <w:rPr>
          <w:sz w:val="22"/>
          <w:szCs w:val="22"/>
        </w:rPr>
      </w:pPr>
    </w:p>
    <w:p w14:paraId="3D7510D8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F13FA85" w14:textId="77777777"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dokumentach zamówienia.</w:t>
      </w:r>
    </w:p>
    <w:p w14:paraId="4C7EA82B" w14:textId="77777777"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2064A05" w14:textId="77777777"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bookmarkStart w:id="1" w:name="_Hlk116628991"/>
      <w:r>
        <w:rPr>
          <w:b/>
          <w:color w:val="000000"/>
          <w:sz w:val="22"/>
          <w:szCs w:val="22"/>
          <w:lang w:eastAsia="ar-SA"/>
        </w:rPr>
        <w:t>zestaw</w:t>
      </w:r>
      <w:r w:rsidR="0081706C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komputer</w:t>
      </w:r>
      <w:bookmarkEnd w:id="1"/>
      <w:r w:rsidR="0081706C">
        <w:rPr>
          <w:b/>
          <w:color w:val="000000"/>
          <w:sz w:val="22"/>
          <w:szCs w:val="22"/>
          <w:lang w:eastAsia="ar-SA"/>
        </w:rPr>
        <w:t xml:space="preserve">ów stacjonarnych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365277D6" w14:textId="77777777"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>zestaw</w:t>
      </w:r>
      <w:r w:rsidR="0081706C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komputer</w:t>
      </w:r>
      <w:r w:rsidR="0081706C">
        <w:rPr>
          <w:b/>
          <w:color w:val="000000"/>
          <w:sz w:val="22"/>
          <w:szCs w:val="22"/>
          <w:lang w:eastAsia="ar-SA"/>
        </w:rPr>
        <w:t>ów stacjonarnych</w:t>
      </w:r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14CC144D" w14:textId="77777777"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EC3967" w:rsidRPr="00EC3967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EC3967" w:rsidRPr="00EC3967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433935A" w14:textId="77777777" w:rsidR="00554CFB" w:rsidRDefault="00EC3967" w:rsidP="00554CFB">
      <w:pPr>
        <w:ind w:left="360"/>
        <w:jc w:val="both"/>
        <w:rPr>
          <w:i/>
          <w:sz w:val="22"/>
          <w:szCs w:val="22"/>
        </w:rPr>
      </w:pPr>
      <w:r w:rsidRPr="00EC3967">
        <w:rPr>
          <w:i/>
          <w:sz w:val="22"/>
          <w:szCs w:val="22"/>
          <w:vertAlign w:val="superscript"/>
        </w:rPr>
        <w:t>1</w:t>
      </w:r>
      <w:r w:rsidR="00554CFB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A8EB8A" w14:textId="77777777" w:rsidR="00554CFB" w:rsidRDefault="00EC3967" w:rsidP="00554CFB">
      <w:pPr>
        <w:ind w:left="360"/>
        <w:jc w:val="both"/>
        <w:rPr>
          <w:i/>
          <w:sz w:val="22"/>
          <w:szCs w:val="22"/>
        </w:rPr>
      </w:pPr>
      <w:r w:rsidRPr="00EC3967">
        <w:rPr>
          <w:i/>
          <w:sz w:val="22"/>
          <w:szCs w:val="22"/>
          <w:vertAlign w:val="superscript"/>
        </w:rPr>
        <w:t>2</w:t>
      </w:r>
      <w:r w:rsidR="00554CFB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60F31C" w14:textId="77777777" w:rsidR="00554CFB" w:rsidRPr="00EC3967" w:rsidRDefault="00554CFB" w:rsidP="00EC396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</w:t>
      </w:r>
      <w:r w:rsidR="00EC3967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podwykonawcom*</w:t>
      </w:r>
      <w:r w:rsidR="00EC3967">
        <w:rPr>
          <w:sz w:val="22"/>
          <w:szCs w:val="22"/>
        </w:rPr>
        <w:t>*</w:t>
      </w:r>
      <w:r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4CFB" w14:paraId="51B7F019" w14:textId="77777777" w:rsidTr="00554C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B5B42" w14:textId="77777777"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89D8A" w14:textId="77777777"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C507134" w14:textId="77777777"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3BFF5" w14:textId="77777777"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54CFB" w14:paraId="36343998" w14:textId="77777777" w:rsidTr="00554C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2BD9C" w14:textId="77777777" w:rsidR="00554CFB" w:rsidRDefault="00554C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0CAEF" w14:textId="77777777" w:rsidR="00554CFB" w:rsidRDefault="00554C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614AF" w14:textId="77777777" w:rsidR="00554CFB" w:rsidRDefault="00554C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C9242A8" w14:textId="77777777" w:rsidR="00554CFB" w:rsidRDefault="00554CFB" w:rsidP="00554CFB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EC3967">
        <w:rPr>
          <w:b/>
          <w:sz w:val="22"/>
          <w:szCs w:val="22"/>
        </w:rPr>
        <w:t>ZOBOWIĄZUJEMY SIĘ</w:t>
      </w:r>
      <w:r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14:paraId="6213D09D" w14:textId="77777777"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D370FF9" w14:textId="77777777" w:rsidR="00554CFB" w:rsidRDefault="00554CFB" w:rsidP="00554CFB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46C7D61" w14:textId="77777777" w:rsidR="00554CFB" w:rsidRDefault="00554CFB" w:rsidP="00554CF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112B560" w14:textId="77777777"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5C4F421" w14:textId="77777777" w:rsidR="00554CFB" w:rsidRDefault="00554CFB" w:rsidP="00554CF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D637B4" w14:textId="77777777" w:rsidR="00EC3967" w:rsidRDefault="00EC3967" w:rsidP="00554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highlight w:val="yellow"/>
          <w:lang w:eastAsia="zh-CN"/>
        </w:rPr>
      </w:pPr>
    </w:p>
    <w:p w14:paraId="0823EA8E" w14:textId="77777777" w:rsidR="00554CFB" w:rsidRDefault="00554CFB" w:rsidP="00554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4EA0E4B" w14:textId="77777777" w:rsidR="00554CFB" w:rsidRDefault="00554CFB" w:rsidP="00554CFB"/>
    <w:p w14:paraId="023342BE" w14:textId="77777777" w:rsidR="00EC3967" w:rsidRDefault="00EC3967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*</w:t>
      </w:r>
    </w:p>
    <w:p w14:paraId="0394314B" w14:textId="77777777" w:rsidR="00FE545C" w:rsidRDefault="00EC3967" w:rsidP="00EC3967">
      <w:pPr>
        <w:rPr>
          <w:sz w:val="20"/>
          <w:szCs w:val="20"/>
        </w:rPr>
      </w:pPr>
      <w:r>
        <w:rPr>
          <w:sz w:val="20"/>
          <w:szCs w:val="20"/>
        </w:rPr>
        <w:t>*niewłaściwe skreślić</w:t>
      </w:r>
    </w:p>
    <w:p w14:paraId="6733BB8D" w14:textId="77777777" w:rsidR="00EC3967" w:rsidRPr="00EC3967" w:rsidRDefault="00EC3967" w:rsidP="00EC3967">
      <w:pPr>
        <w:rPr>
          <w:sz w:val="20"/>
          <w:szCs w:val="20"/>
        </w:rPr>
      </w:pPr>
      <w:r>
        <w:rPr>
          <w:sz w:val="20"/>
          <w:szCs w:val="20"/>
        </w:rPr>
        <w:t>** jeżeli dotyczy</w:t>
      </w:r>
    </w:p>
    <w:sectPr w:rsidR="00EC3967" w:rsidRPr="00EC3967" w:rsidSect="00EC3967">
      <w:footerReference w:type="default" r:id="rId9"/>
      <w:pgSz w:w="11906" w:h="16838"/>
      <w:pgMar w:top="426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187C1" w14:textId="77777777" w:rsidR="0030703A" w:rsidRDefault="0030703A">
      <w:r>
        <w:separator/>
      </w:r>
    </w:p>
  </w:endnote>
  <w:endnote w:type="continuationSeparator" w:id="0">
    <w:p w14:paraId="791D8479" w14:textId="77777777" w:rsidR="0030703A" w:rsidRDefault="0030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676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33DFB" w14:textId="77777777" w:rsidR="0030703A" w:rsidRDefault="0030703A">
      <w:r>
        <w:separator/>
      </w:r>
    </w:p>
  </w:footnote>
  <w:footnote w:type="continuationSeparator" w:id="0">
    <w:p w14:paraId="33B6C75B" w14:textId="77777777" w:rsidR="0030703A" w:rsidRDefault="00307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EB1"/>
    <w:rsid w:val="00012286"/>
    <w:rsid w:val="00031D4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1B06"/>
    <w:rsid w:val="001D4612"/>
    <w:rsid w:val="00207E98"/>
    <w:rsid w:val="002723B0"/>
    <w:rsid w:val="0030703A"/>
    <w:rsid w:val="00315A4A"/>
    <w:rsid w:val="004B7300"/>
    <w:rsid w:val="004C6753"/>
    <w:rsid w:val="005137F1"/>
    <w:rsid w:val="00554CF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4BDD"/>
    <w:rsid w:val="007A4321"/>
    <w:rsid w:val="0081706C"/>
    <w:rsid w:val="00833933"/>
    <w:rsid w:val="00853083"/>
    <w:rsid w:val="0087084F"/>
    <w:rsid w:val="008B2F0C"/>
    <w:rsid w:val="008B4928"/>
    <w:rsid w:val="008D2AB8"/>
    <w:rsid w:val="008F1C66"/>
    <w:rsid w:val="00970FE4"/>
    <w:rsid w:val="00992D58"/>
    <w:rsid w:val="00A0022B"/>
    <w:rsid w:val="00A346FE"/>
    <w:rsid w:val="00A47B4D"/>
    <w:rsid w:val="00A83018"/>
    <w:rsid w:val="00B774DC"/>
    <w:rsid w:val="00B7758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3967"/>
    <w:rsid w:val="00F00591"/>
    <w:rsid w:val="00F51688"/>
    <w:rsid w:val="00F53146"/>
    <w:rsid w:val="00F91018"/>
    <w:rsid w:val="00FA0F30"/>
    <w:rsid w:val="00FA4EB1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C619E4A"/>
  <w15:chartTrackingRefBased/>
  <w15:docId w15:val="{50DF59B8-DB96-406F-AD7B-A31D847E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54CF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74B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4B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4BD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4B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4BD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4B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B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0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4DE00-14CF-4D69-9D7F-46A89969B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682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Anna Trybus</cp:lastModifiedBy>
  <cp:revision>2</cp:revision>
  <cp:lastPrinted>2023-05-18T07:07:00Z</cp:lastPrinted>
  <dcterms:created xsi:type="dcterms:W3CDTF">2023-05-18T07:07:00Z</dcterms:created>
  <dcterms:modified xsi:type="dcterms:W3CDTF">2023-05-18T07:07:00Z</dcterms:modified>
</cp:coreProperties>
</file>