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455" w14:textId="473D5DA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D15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791A85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9F4B63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FEA82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384DF8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B7FA98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B96E94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7FDE6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82C8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74C85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DB1103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C7198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D2BB8F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64DD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59C54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962004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B248FC" w14:textId="5FB4E07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81307" w:rsidRPr="00781307">
        <w:rPr>
          <w:rFonts w:eastAsia="Times New Roman" w:cs="Calibri"/>
          <w:b/>
          <w:lang w:eastAsia="pl-PL"/>
        </w:rPr>
        <w:t>dostawa i montaż specjalistycznych urządzeń warsztatowych do budynku SCK AGH przy ul. Kawiory 42 w Krakowie: kompresor - KC-zp.272-</w:t>
      </w:r>
      <w:r w:rsidR="005F3BEC">
        <w:rPr>
          <w:rFonts w:eastAsia="Times New Roman" w:cs="Calibri"/>
          <w:b/>
          <w:lang w:eastAsia="pl-PL"/>
        </w:rPr>
        <w:t>324</w:t>
      </w:r>
      <w:r w:rsidR="00781307" w:rsidRPr="00781307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A6E28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E4D665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A5B861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4334D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F2D8C1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6310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73BA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2D9AE9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40CAA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4F5FF2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C4AD92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A36C93" w14:textId="183F8F51" w:rsidR="005103B9" w:rsidRPr="000D152E" w:rsidRDefault="008F3D36" w:rsidP="000D152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D152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83DED" w14:textId="77777777" w:rsidR="001D6A15" w:rsidRDefault="001D6A15" w:rsidP="0038231F">
      <w:pPr>
        <w:spacing w:after="0" w:line="240" w:lineRule="auto"/>
      </w:pPr>
      <w:r>
        <w:separator/>
      </w:r>
    </w:p>
  </w:endnote>
  <w:endnote w:type="continuationSeparator" w:id="0">
    <w:p w14:paraId="7E1EADB1" w14:textId="77777777" w:rsidR="001D6A15" w:rsidRDefault="001D6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20F59" w14:textId="77777777" w:rsidR="0018649C" w:rsidRDefault="00186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92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E743E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43E21" w14:textId="77777777" w:rsidR="0018649C" w:rsidRDefault="001864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38A3E" w14:textId="77777777" w:rsidR="001D6A15" w:rsidRDefault="001D6A15" w:rsidP="0038231F">
      <w:pPr>
        <w:spacing w:after="0" w:line="240" w:lineRule="auto"/>
      </w:pPr>
      <w:r>
        <w:separator/>
      </w:r>
    </w:p>
  </w:footnote>
  <w:footnote w:type="continuationSeparator" w:id="0">
    <w:p w14:paraId="212D05E8" w14:textId="77777777" w:rsidR="001D6A15" w:rsidRDefault="001D6A15" w:rsidP="0038231F">
      <w:pPr>
        <w:spacing w:after="0" w:line="240" w:lineRule="auto"/>
      </w:pPr>
      <w:r>
        <w:continuationSeparator/>
      </w:r>
    </w:p>
  </w:footnote>
  <w:footnote w:id="1">
    <w:p w14:paraId="2EA2F21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C2E365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8865" w14:textId="77777777" w:rsidR="0018649C" w:rsidRDefault="00186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9A9F" w14:textId="77777777" w:rsidR="0018649C" w:rsidRDefault="00186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2D95" w14:textId="77777777" w:rsidR="0018649C" w:rsidRDefault="00186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096674">
    <w:abstractNumId w:val="7"/>
  </w:num>
  <w:num w:numId="2" w16cid:durableId="85268237">
    <w:abstractNumId w:val="0"/>
  </w:num>
  <w:num w:numId="3" w16cid:durableId="2075930753">
    <w:abstractNumId w:val="6"/>
  </w:num>
  <w:num w:numId="4" w16cid:durableId="2021007575">
    <w:abstractNumId w:val="9"/>
  </w:num>
  <w:num w:numId="5" w16cid:durableId="349142232">
    <w:abstractNumId w:val="8"/>
  </w:num>
  <w:num w:numId="6" w16cid:durableId="772626632">
    <w:abstractNumId w:val="5"/>
  </w:num>
  <w:num w:numId="7" w16cid:durableId="1155606743">
    <w:abstractNumId w:val="1"/>
  </w:num>
  <w:num w:numId="8" w16cid:durableId="210968710">
    <w:abstractNumId w:val="3"/>
  </w:num>
  <w:num w:numId="9" w16cid:durableId="2070106274">
    <w:abstractNumId w:val="2"/>
  </w:num>
  <w:num w:numId="10" w16cid:durableId="456486691">
    <w:abstractNumId w:val="4"/>
  </w:num>
  <w:num w:numId="11" w16cid:durableId="1424187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A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52E"/>
    <w:rsid w:val="000D6F17"/>
    <w:rsid w:val="000D73C4"/>
    <w:rsid w:val="000E4D37"/>
    <w:rsid w:val="0018649C"/>
    <w:rsid w:val="001902D2"/>
    <w:rsid w:val="001C6945"/>
    <w:rsid w:val="001D6A1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3BE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30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9FAFC"/>
  <w15:chartTrackingRefBased/>
  <w15:docId w15:val="{B6DBBE20-12C4-4548-95CE-92BB48D0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2023-06-01T07:21:00Z</dcterms:created>
  <dcterms:modified xsi:type="dcterms:W3CDTF">2023-06-01T07:21:00Z</dcterms:modified>
</cp:coreProperties>
</file>