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DEBF03" w14:textId="288FD259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115285F9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25EA578F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2A2DC1F9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6BA70EAF" w14:textId="77777777" w:rsidR="00A50B9B" w:rsidRPr="00273C76" w:rsidRDefault="00A50B9B" w:rsidP="00A50B9B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73C76">
        <w:rPr>
          <w:sz w:val="22"/>
          <w:szCs w:val="22"/>
        </w:rPr>
        <w:t>NAZWA WYKONAWCY:……………………………………………………………………..</w:t>
      </w:r>
    </w:p>
    <w:p w14:paraId="02EB3F39" w14:textId="77777777" w:rsidR="00A50B9B" w:rsidRPr="00273C76" w:rsidRDefault="00A50B9B" w:rsidP="00A50B9B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73C76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15E513B3" w14:textId="77777777" w:rsidR="00A50B9B" w:rsidRPr="00273C76" w:rsidRDefault="00A50B9B" w:rsidP="00A50B9B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73C76">
        <w:rPr>
          <w:sz w:val="22"/>
          <w:szCs w:val="22"/>
        </w:rPr>
        <w:t>ADRES:………………………………………………………………………………………….</w:t>
      </w:r>
    </w:p>
    <w:p w14:paraId="10317108" w14:textId="77777777" w:rsidR="00A50B9B" w:rsidRPr="00273C76" w:rsidRDefault="00A50B9B" w:rsidP="00A50B9B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73C76">
        <w:rPr>
          <w:sz w:val="22"/>
          <w:szCs w:val="22"/>
        </w:rPr>
        <w:t>Adres zamieszkania (dotyczy osób prowadzących działalność gospodarczą):…………………..</w:t>
      </w:r>
    </w:p>
    <w:p w14:paraId="53C9F075" w14:textId="77777777" w:rsidR="00A50B9B" w:rsidRPr="00273C76" w:rsidRDefault="00A50B9B" w:rsidP="00A50B9B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73C76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051AAD52" w14:textId="77777777" w:rsidR="00A50B9B" w:rsidRPr="00273C76" w:rsidRDefault="00A50B9B" w:rsidP="00A50B9B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73C76">
        <w:rPr>
          <w:sz w:val="22"/>
          <w:szCs w:val="22"/>
        </w:rPr>
        <w:t>TEL.………………………………………………………………………………………………</w:t>
      </w:r>
    </w:p>
    <w:p w14:paraId="6B77DD15" w14:textId="77777777" w:rsidR="00A50B9B" w:rsidRPr="00273C76" w:rsidRDefault="00A50B9B" w:rsidP="00A50B9B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73C76">
        <w:rPr>
          <w:sz w:val="22"/>
          <w:szCs w:val="22"/>
        </w:rPr>
        <w:t>FAX ……………………………………………………………………………………………..</w:t>
      </w:r>
    </w:p>
    <w:p w14:paraId="7069549B" w14:textId="77777777" w:rsidR="00A50B9B" w:rsidRPr="00273C76" w:rsidRDefault="00A50B9B" w:rsidP="00A50B9B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73C76">
        <w:rPr>
          <w:sz w:val="22"/>
          <w:szCs w:val="22"/>
        </w:rPr>
        <w:t>E-MAIL…………………………………………………………………………………………..</w:t>
      </w:r>
    </w:p>
    <w:p w14:paraId="13DFA065" w14:textId="77777777" w:rsidR="00A50B9B" w:rsidRPr="00273C76" w:rsidRDefault="00A50B9B" w:rsidP="00A50B9B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73C76">
        <w:rPr>
          <w:sz w:val="22"/>
          <w:szCs w:val="22"/>
        </w:rPr>
        <w:t>NIP…………………………………. REGON:……………………………………………….....</w:t>
      </w:r>
    </w:p>
    <w:p w14:paraId="7B4C2913" w14:textId="0518ED54" w:rsidR="008D2AB8" w:rsidRPr="0022732C" w:rsidRDefault="00A50B9B" w:rsidP="00A50B9B">
      <w:pPr>
        <w:tabs>
          <w:tab w:val="right" w:pos="9000"/>
        </w:tabs>
        <w:spacing w:line="360" w:lineRule="auto"/>
        <w:rPr>
          <w:sz w:val="22"/>
        </w:rPr>
      </w:pPr>
      <w:r w:rsidRPr="00273C76">
        <w:rPr>
          <w:sz w:val="22"/>
          <w:szCs w:val="22"/>
        </w:rPr>
        <w:t>BANK/ NR KONTA …………………………………………………………………………….</w:t>
      </w:r>
    </w:p>
    <w:p w14:paraId="33D0C500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6B2257A8" w14:textId="77777777" w:rsidR="006F3579" w:rsidRPr="006F3579" w:rsidRDefault="006F3579" w:rsidP="008D2AB8">
      <w:pPr>
        <w:ind w:right="-110"/>
        <w:rPr>
          <w:b/>
        </w:rPr>
      </w:pPr>
      <w:r w:rsidRPr="006F3579">
        <w:rPr>
          <w:b/>
        </w:rPr>
        <w:t>Akademia Górniczo - Hutnicza</w:t>
      </w:r>
    </w:p>
    <w:p w14:paraId="1F89ACE3" w14:textId="77777777" w:rsidR="006F3579" w:rsidRPr="006F3579" w:rsidRDefault="006F3579" w:rsidP="008D2AB8">
      <w:pPr>
        <w:ind w:right="-110"/>
        <w:rPr>
          <w:b/>
        </w:rPr>
      </w:pPr>
      <w:r w:rsidRPr="006F3579">
        <w:rPr>
          <w:b/>
        </w:rPr>
        <w:t>im. Stanisława Staszica w Krakowie</w:t>
      </w:r>
    </w:p>
    <w:p w14:paraId="7FBA46D2" w14:textId="77777777" w:rsidR="008D2AB8" w:rsidRDefault="006F3579" w:rsidP="008D2AB8">
      <w:pPr>
        <w:ind w:right="-110"/>
        <w:rPr>
          <w:b/>
        </w:rPr>
      </w:pPr>
      <w:r w:rsidRPr="006F3579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283BD5A2" w14:textId="77777777" w:rsidR="008D2AB8" w:rsidRDefault="006F3579" w:rsidP="008D2AB8">
      <w:pPr>
        <w:ind w:right="-110"/>
        <w:rPr>
          <w:b/>
        </w:rPr>
      </w:pPr>
      <w:r w:rsidRPr="006F3579">
        <w:rPr>
          <w:b/>
        </w:rPr>
        <w:t>Al. Mickiewicza</w:t>
      </w:r>
      <w:r w:rsidR="008D2AB8">
        <w:rPr>
          <w:b/>
        </w:rPr>
        <w:t xml:space="preserve"> </w:t>
      </w:r>
      <w:r w:rsidRPr="006F3579">
        <w:rPr>
          <w:b/>
        </w:rPr>
        <w:t>30</w:t>
      </w:r>
      <w:r w:rsidR="008D2AB8">
        <w:rPr>
          <w:b/>
        </w:rPr>
        <w:t xml:space="preserve"> </w:t>
      </w:r>
    </w:p>
    <w:p w14:paraId="1A7F7EB2" w14:textId="77777777" w:rsidR="008D2AB8" w:rsidRDefault="006F3579" w:rsidP="008D2AB8">
      <w:pPr>
        <w:rPr>
          <w:b/>
        </w:rPr>
      </w:pPr>
      <w:r w:rsidRPr="006F3579">
        <w:rPr>
          <w:b/>
        </w:rPr>
        <w:t>30-059</w:t>
      </w:r>
      <w:r w:rsidR="008D2AB8">
        <w:rPr>
          <w:b/>
        </w:rPr>
        <w:t xml:space="preserve"> </w:t>
      </w:r>
      <w:r w:rsidRPr="006F3579">
        <w:rPr>
          <w:b/>
        </w:rPr>
        <w:t>Kraków</w:t>
      </w:r>
      <w:r w:rsidR="008D2AB8">
        <w:rPr>
          <w:b/>
        </w:rPr>
        <w:t xml:space="preserve">,  </w:t>
      </w:r>
    </w:p>
    <w:p w14:paraId="282C3A26" w14:textId="77777777" w:rsidR="008D2AB8" w:rsidRDefault="008D2AB8" w:rsidP="008D2AB8">
      <w:pPr>
        <w:ind w:firstLine="3969"/>
        <w:rPr>
          <w:b/>
        </w:rPr>
      </w:pPr>
    </w:p>
    <w:p w14:paraId="43BF8238" w14:textId="264813F7" w:rsidR="008D2AB8" w:rsidRDefault="008D2AB8" w:rsidP="0095075A">
      <w:pPr>
        <w:ind w:right="1"/>
        <w:jc w:val="both"/>
      </w:pPr>
      <w:r>
        <w:t xml:space="preserve">Przystępując do postępowania o udzielenie zamówienia publicznego, którego przedmiotem jest </w:t>
      </w:r>
      <w:r w:rsidR="0095075A" w:rsidRPr="0095075A">
        <w:rPr>
          <w:b/>
          <w:iCs/>
        </w:rPr>
        <w:t xml:space="preserve">na dostawę serwera dwuwęzłowego, składający się z dwóch osobnych jednostek dla Katedry Geoinformatyki i Informatyki Stosowanej  dla </w:t>
      </w:r>
      <w:proofErr w:type="spellStart"/>
      <w:r w:rsidR="0095075A" w:rsidRPr="0095075A">
        <w:rPr>
          <w:b/>
          <w:iCs/>
        </w:rPr>
        <w:t>WGGiOŚ</w:t>
      </w:r>
      <w:proofErr w:type="spellEnd"/>
      <w:r w:rsidR="0095075A" w:rsidRPr="0095075A">
        <w:rPr>
          <w:b/>
          <w:iCs/>
        </w:rPr>
        <w:t xml:space="preserve"> - KC-zp.272-283/23</w:t>
      </w:r>
      <w:r w:rsidRPr="00FB1B4F">
        <w:rPr>
          <w:b/>
          <w:sz w:val="26"/>
        </w:rPr>
        <w:t>,</w:t>
      </w:r>
      <w:r w:rsidR="004F4C98">
        <w:rPr>
          <w:b/>
          <w:sz w:val="26"/>
        </w:rPr>
        <w:t xml:space="preserve"> </w:t>
      </w:r>
      <w:r>
        <w:t>oferuję realizację przedmiotu zamówienia,</w:t>
      </w:r>
      <w:r w:rsidR="0025751A">
        <w:t xml:space="preserve"> </w:t>
      </w:r>
      <w:r>
        <w:t>zgodnie z zasadami określonymi w specyfikacji warunków zamówienia.</w:t>
      </w:r>
    </w:p>
    <w:p w14:paraId="122D2C61" w14:textId="77777777" w:rsidR="008F3EBA" w:rsidRDefault="008F3EBA" w:rsidP="008D2AB8">
      <w:pPr>
        <w:widowControl w:val="0"/>
        <w:ind w:right="1"/>
        <w:jc w:val="both"/>
      </w:pPr>
    </w:p>
    <w:p w14:paraId="788F24EA" w14:textId="537DF6CE" w:rsidR="00FB26A4" w:rsidRPr="00FB26A4" w:rsidRDefault="00FB26A4" w:rsidP="00FB26A4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FB26A4">
        <w:rPr>
          <w:b/>
          <w:sz w:val="22"/>
          <w:szCs w:val="22"/>
        </w:rPr>
        <w:t>Cena netto: ......................................................................... PLN</w:t>
      </w:r>
    </w:p>
    <w:p w14:paraId="2688127B" w14:textId="77777777" w:rsidR="00FB26A4" w:rsidRPr="00FB26A4" w:rsidRDefault="00FB26A4" w:rsidP="00FB26A4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4D39BAB2" w14:textId="22723001" w:rsidR="00FB26A4" w:rsidRPr="00FB26A4" w:rsidRDefault="00FB26A4" w:rsidP="00FB26A4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FB26A4">
        <w:rPr>
          <w:b/>
          <w:sz w:val="22"/>
          <w:szCs w:val="22"/>
        </w:rPr>
        <w:t>Cena brutto: ......................................................................... PLN</w:t>
      </w:r>
    </w:p>
    <w:p w14:paraId="3ABC197A" w14:textId="77777777" w:rsidR="00FB26A4" w:rsidRPr="00FB26A4" w:rsidRDefault="00FB26A4" w:rsidP="00FB26A4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5D2A3CDA" w14:textId="77777777" w:rsidR="00FB26A4" w:rsidRPr="00FB26A4" w:rsidRDefault="00FB26A4" w:rsidP="00FB26A4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FB26A4">
        <w:rPr>
          <w:sz w:val="22"/>
          <w:szCs w:val="22"/>
        </w:rPr>
        <w:t>Słownie brutto: .......................................................................................................................</w:t>
      </w:r>
    </w:p>
    <w:p w14:paraId="386D67BD" w14:textId="77777777" w:rsidR="00FB26A4" w:rsidRPr="00FB26A4" w:rsidRDefault="00FB26A4" w:rsidP="00FB26A4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583190C1" w14:textId="37E0C9A5" w:rsidR="00FB26A4" w:rsidRPr="00FB26A4" w:rsidRDefault="00FB26A4" w:rsidP="00FB26A4">
      <w:pPr>
        <w:widowControl w:val="0"/>
        <w:spacing w:line="360" w:lineRule="auto"/>
        <w:rPr>
          <w:b/>
          <w:sz w:val="22"/>
          <w:szCs w:val="22"/>
        </w:rPr>
      </w:pPr>
      <w:r w:rsidRPr="00FB26A4">
        <w:rPr>
          <w:b/>
          <w:sz w:val="22"/>
          <w:szCs w:val="22"/>
        </w:rPr>
        <w:t>Powyższa cena zawiera podatek VAT w wysokości .......... % tj. ……………………. PLN</w:t>
      </w:r>
    </w:p>
    <w:p w14:paraId="008B26D1" w14:textId="4B3C7927" w:rsidR="00FB26A4" w:rsidRPr="00FB26A4" w:rsidRDefault="00FB26A4" w:rsidP="00FB26A4">
      <w:pPr>
        <w:widowControl w:val="0"/>
        <w:spacing w:line="360" w:lineRule="auto"/>
        <w:rPr>
          <w:b/>
          <w:sz w:val="22"/>
          <w:szCs w:val="22"/>
        </w:rPr>
      </w:pPr>
      <w:r w:rsidRPr="00FB26A4">
        <w:rPr>
          <w:b/>
          <w:sz w:val="22"/>
          <w:szCs w:val="22"/>
        </w:rPr>
        <w:t xml:space="preserve">Producent/typ/model zaoferowanego </w:t>
      </w:r>
      <w:r w:rsidR="0095075A">
        <w:rPr>
          <w:b/>
          <w:sz w:val="22"/>
          <w:szCs w:val="22"/>
        </w:rPr>
        <w:t xml:space="preserve">serwera </w:t>
      </w:r>
      <w:r w:rsidRPr="00FB26A4">
        <w:rPr>
          <w:b/>
          <w:sz w:val="22"/>
          <w:szCs w:val="22"/>
        </w:rPr>
        <w:t xml:space="preserve">: </w:t>
      </w:r>
      <w:r w:rsidRPr="00FB26A4">
        <w:rPr>
          <w:sz w:val="22"/>
          <w:szCs w:val="22"/>
        </w:rPr>
        <w:t>…………………………………</w:t>
      </w:r>
      <w:r w:rsidR="00FC1236">
        <w:rPr>
          <w:sz w:val="22"/>
          <w:szCs w:val="22"/>
        </w:rPr>
        <w:t>...</w:t>
      </w:r>
    </w:p>
    <w:p w14:paraId="755CC636" w14:textId="543EABA0" w:rsidR="00FB26A4" w:rsidRPr="00FB26A4" w:rsidRDefault="00FB26A4" w:rsidP="00FB26A4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FB26A4">
        <w:rPr>
          <w:b/>
          <w:sz w:val="22"/>
          <w:szCs w:val="22"/>
        </w:rPr>
        <w:t xml:space="preserve">Termin realizacji umowy: </w:t>
      </w:r>
      <w:r w:rsidRPr="00FB26A4">
        <w:rPr>
          <w:b/>
          <w:bCs/>
          <w:sz w:val="22"/>
          <w:szCs w:val="22"/>
        </w:rPr>
        <w:t xml:space="preserve">do </w:t>
      </w:r>
      <w:r w:rsidR="008F3EBA">
        <w:rPr>
          <w:b/>
          <w:bCs/>
          <w:sz w:val="22"/>
          <w:szCs w:val="22"/>
        </w:rPr>
        <w:t>…………</w:t>
      </w:r>
      <w:r w:rsidRPr="00FB26A4">
        <w:rPr>
          <w:b/>
          <w:bCs/>
          <w:sz w:val="22"/>
          <w:szCs w:val="22"/>
        </w:rPr>
        <w:t xml:space="preserve"> dni od daty otrzymania zamówienia potwierdzonego przez </w:t>
      </w:r>
      <w:proofErr w:type="spellStart"/>
      <w:r w:rsidRPr="00FB26A4">
        <w:rPr>
          <w:b/>
          <w:bCs/>
          <w:sz w:val="22"/>
          <w:szCs w:val="22"/>
        </w:rPr>
        <w:t>MEiN</w:t>
      </w:r>
      <w:proofErr w:type="spellEnd"/>
      <w:r w:rsidR="008F3EBA">
        <w:rPr>
          <w:b/>
          <w:bCs/>
          <w:sz w:val="22"/>
          <w:szCs w:val="22"/>
        </w:rPr>
        <w:t xml:space="preserve"> </w:t>
      </w:r>
    </w:p>
    <w:p w14:paraId="032CFEDB" w14:textId="4BA9CC0D" w:rsidR="00FB26A4" w:rsidRPr="00FB26A4" w:rsidRDefault="00FB26A4" w:rsidP="00FB26A4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FB26A4">
        <w:rPr>
          <w:b/>
          <w:sz w:val="22"/>
          <w:szCs w:val="22"/>
        </w:rPr>
        <w:t>Okres udzielonej gwarancji wynosi:</w:t>
      </w:r>
      <w:r w:rsidRPr="00FB26A4">
        <w:rPr>
          <w:sz w:val="22"/>
          <w:szCs w:val="22"/>
        </w:rPr>
        <w:t xml:space="preserve"> ………… </w:t>
      </w:r>
      <w:r w:rsidR="0095075A">
        <w:rPr>
          <w:b/>
          <w:bCs/>
          <w:sz w:val="22"/>
          <w:szCs w:val="22"/>
        </w:rPr>
        <w:t>m-</w:t>
      </w:r>
      <w:proofErr w:type="spellStart"/>
      <w:r w:rsidR="0095075A">
        <w:rPr>
          <w:b/>
          <w:bCs/>
          <w:sz w:val="22"/>
          <w:szCs w:val="22"/>
        </w:rPr>
        <w:t>cy</w:t>
      </w:r>
      <w:proofErr w:type="spellEnd"/>
      <w:r w:rsidR="0095075A">
        <w:rPr>
          <w:b/>
          <w:bCs/>
          <w:sz w:val="22"/>
          <w:szCs w:val="22"/>
        </w:rPr>
        <w:t xml:space="preserve"> </w:t>
      </w:r>
      <w:r w:rsidR="0095075A" w:rsidRPr="008F3EBA">
        <w:rPr>
          <w:b/>
          <w:bCs/>
          <w:sz w:val="22"/>
          <w:szCs w:val="22"/>
          <w:highlight w:val="yellow"/>
        </w:rPr>
        <w:t>(kryterium oceny ofert)</w:t>
      </w:r>
    </w:p>
    <w:p w14:paraId="7039D286" w14:textId="77777777" w:rsidR="00FB26A4" w:rsidRPr="00FB26A4" w:rsidRDefault="00FB26A4" w:rsidP="00FB26A4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FB26A4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FB26A4">
        <w:rPr>
          <w:b/>
          <w:sz w:val="22"/>
          <w:szCs w:val="22"/>
        </w:rPr>
        <w:t xml:space="preserve"> TAK/NIE</w:t>
      </w:r>
    </w:p>
    <w:p w14:paraId="5A531015" w14:textId="33A28179" w:rsidR="00FB26A4" w:rsidRPr="002701D2" w:rsidRDefault="00FB26A4" w:rsidP="002701D2">
      <w:pPr>
        <w:tabs>
          <w:tab w:val="left" w:pos="426"/>
        </w:tabs>
        <w:spacing w:after="120"/>
        <w:jc w:val="both"/>
        <w:rPr>
          <w:sz w:val="22"/>
        </w:rPr>
      </w:pPr>
      <w:r w:rsidRPr="00FB26A4">
        <w:rPr>
          <w:b/>
          <w:sz w:val="22"/>
          <w:szCs w:val="22"/>
        </w:rPr>
        <w:lastRenderedPageBreak/>
        <w:t xml:space="preserve">Termin płatności: </w:t>
      </w:r>
      <w:r w:rsidR="002B1EEB" w:rsidRPr="00082E2B">
        <w:rPr>
          <w:sz w:val="22"/>
        </w:rPr>
        <w:t>w terminie do 21 dni od dnia otrzymania faktury wystawionej przez Sprzedawcę po dokonaniu odbioru przedmiotu umowy potwierdzonego protokołem zdawczo - odbiorczym.</w:t>
      </w:r>
      <w:r w:rsidR="002B1EEB">
        <w:rPr>
          <w:sz w:val="22"/>
        </w:rPr>
        <w:t xml:space="preserve"> </w:t>
      </w:r>
      <w:r w:rsidR="002B1EEB" w:rsidRPr="00082E2B">
        <w:rPr>
          <w:sz w:val="22"/>
        </w:rPr>
        <w:t xml:space="preserve">Zapłata wynagrodzenia nastąpi przelewem na rachunek Sprzedawcy zawarty na dzień zlecenia przelewu w wykazie podmiotów o których mowa w art. 96b ust. 1) Ustawy </w:t>
      </w:r>
      <w:r w:rsidR="002B1EEB" w:rsidRPr="00082E2B">
        <w:rPr>
          <w:sz w:val="22"/>
        </w:rPr>
        <w:br/>
        <w:t>o podatku od towarów i usług.</w:t>
      </w:r>
    </w:p>
    <w:p w14:paraId="24F383F3" w14:textId="3A0A1730" w:rsidR="008D2AB8" w:rsidRDefault="00FB26A4" w:rsidP="0025751A">
      <w:pPr>
        <w:jc w:val="both"/>
        <w:rPr>
          <w:i/>
          <w:iCs/>
          <w:sz w:val="22"/>
          <w:szCs w:val="22"/>
        </w:rPr>
      </w:pPr>
      <w:r w:rsidRPr="00FB26A4"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FB26A4">
        <w:rPr>
          <w:b/>
          <w:bCs/>
          <w:i/>
          <w:iCs/>
          <w:sz w:val="22"/>
          <w:szCs w:val="22"/>
        </w:rPr>
        <w:t xml:space="preserve">na </w:t>
      </w:r>
      <w:r w:rsidR="0095075A">
        <w:rPr>
          <w:b/>
          <w:bCs/>
          <w:i/>
          <w:iCs/>
          <w:sz w:val="22"/>
          <w:szCs w:val="22"/>
        </w:rPr>
        <w:t xml:space="preserve">serwer </w:t>
      </w:r>
      <w:r w:rsidRPr="00FB26A4">
        <w:rPr>
          <w:b/>
          <w:bCs/>
          <w:i/>
          <w:iCs/>
          <w:sz w:val="22"/>
          <w:szCs w:val="22"/>
        </w:rPr>
        <w:t xml:space="preserve"> </w:t>
      </w:r>
      <w:r w:rsidRPr="00FB26A4">
        <w:rPr>
          <w:i/>
          <w:iCs/>
          <w:sz w:val="22"/>
          <w:szCs w:val="22"/>
        </w:rPr>
        <w:t xml:space="preserve">wchodzące w zakres niniejszej umowy. Po przedstawieniu przez Zamawiającego zamówienia potwierdzonego przez organ nadzorujący Zamawiającego Wykonawca uwzględni w wystawionej fakturze 0% stawkę podatku VAT.  </w:t>
      </w:r>
    </w:p>
    <w:p w14:paraId="7A9F9B20" w14:textId="77777777" w:rsidR="004C58CB" w:rsidRPr="0025751A" w:rsidRDefault="004C58CB" w:rsidP="0025751A">
      <w:pPr>
        <w:jc w:val="both"/>
        <w:rPr>
          <w:i/>
          <w:iCs/>
          <w:sz w:val="22"/>
          <w:szCs w:val="22"/>
        </w:rPr>
      </w:pPr>
    </w:p>
    <w:p w14:paraId="7226A0C9" w14:textId="091F70D3" w:rsidR="00FE545C" w:rsidRDefault="00FE545C" w:rsidP="00FE545C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14:paraId="4EF3260C" w14:textId="5E11DA6A" w:rsidR="00FE545C" w:rsidRPr="00730EFE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Pr="008F3EBA">
        <w:rPr>
          <w:color w:val="000000"/>
          <w:sz w:val="22"/>
          <w:szCs w:val="22"/>
          <w:lang w:eastAsia="ar-SA"/>
        </w:rPr>
        <w:t>60</w:t>
      </w:r>
      <w:r w:rsidRPr="000B45FE">
        <w:rPr>
          <w:color w:val="000000"/>
          <w:sz w:val="22"/>
          <w:szCs w:val="22"/>
          <w:lang w:eastAsia="ar-SA"/>
        </w:rPr>
        <w:t xml:space="preserve"> dni</w:t>
      </w:r>
      <w:r w:rsidRPr="00730EFE">
        <w:rPr>
          <w:color w:val="000000"/>
          <w:sz w:val="22"/>
          <w:szCs w:val="22"/>
          <w:lang w:eastAsia="ar-SA"/>
        </w:rPr>
        <w:t xml:space="preserve"> od dnia upływu terminu składania ofert.</w:t>
      </w:r>
    </w:p>
    <w:p w14:paraId="61076AE8" w14:textId="77777777" w:rsidR="00FE545C" w:rsidRPr="001D671E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14:paraId="749D2A3C" w14:textId="77777777"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4C6A2579" w14:textId="77777777" w:rsidR="00FE545C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F2C7F88" w14:textId="77777777" w:rsidR="00FE545C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45BE28F" w14:textId="77777777" w:rsidR="00FE545C" w:rsidRPr="001D671E" w:rsidRDefault="00FE545C" w:rsidP="00FE545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FE545C" w14:paraId="3A843400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0F8D53" w14:textId="77777777"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AD68EA" w14:textId="77777777"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0E9EC8F4" w14:textId="77777777"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8FFA59" w14:textId="77777777"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FE545C" w:rsidRPr="00FE545C" w14:paraId="364EFCBE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CBADA7" w14:textId="77777777"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D1CEB7" w14:textId="77777777"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F3FD74" w14:textId="77777777"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FE545C" w:rsidRPr="00FE545C" w14:paraId="0C4EB778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42E84F" w14:textId="77777777"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D6C5AA" w14:textId="77777777"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69CF9F" w14:textId="77777777"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42E12C9E" w14:textId="77777777"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537981D0" w14:textId="130CADA0" w:rsidR="00FE545C" w:rsidRPr="00D638CC" w:rsidRDefault="00FE545C" w:rsidP="00FE545C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14:paraId="7775EF49" w14:textId="77777777" w:rsidR="00FE545C" w:rsidRPr="002F276A" w:rsidRDefault="00FE545C" w:rsidP="00FE545C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0269C4DA" w14:textId="686D9330"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</w:t>
      </w:r>
    </w:p>
    <w:p w14:paraId="2EB18017" w14:textId="77777777"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6A8BC23B" w14:textId="4EB47DE4"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</w:t>
      </w:r>
    </w:p>
    <w:p w14:paraId="0EA7340B" w14:textId="77777777"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3F843EF9" w14:textId="77777777"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4F709A0B" w14:textId="77777777" w:rsidR="00FE545C" w:rsidRDefault="00FE545C" w:rsidP="00FE545C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2DD26BB1" w14:textId="77777777"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7C7A3B04" w14:textId="77777777"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783700DC" w14:textId="77777777"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22C4EDCA" w14:textId="1CAA05F5" w:rsidR="00FE545C" w:rsidRPr="0025751A" w:rsidRDefault="0052329A" w:rsidP="0025751A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>
        <w:rPr>
          <w:color w:val="FF0000"/>
          <w:lang w:eastAsia="zh-CN"/>
        </w:rPr>
        <w:t>.</w:t>
      </w:r>
    </w:p>
    <w:sectPr w:rsidR="00FE545C" w:rsidRPr="0025751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974FB7" w14:textId="77777777" w:rsidR="00466EFB" w:rsidRDefault="00466EFB">
      <w:r>
        <w:separator/>
      </w:r>
    </w:p>
  </w:endnote>
  <w:endnote w:type="continuationSeparator" w:id="0">
    <w:p w14:paraId="2B488C28" w14:textId="77777777" w:rsidR="00466EFB" w:rsidRDefault="00466E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934896" w14:textId="77777777" w:rsidR="006F3579" w:rsidRDefault="006F357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1D4AF6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595170" w14:textId="77777777" w:rsidR="006F3579" w:rsidRDefault="006F357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AC7163" w14:textId="77777777" w:rsidR="00466EFB" w:rsidRDefault="00466EFB">
      <w:r>
        <w:separator/>
      </w:r>
    </w:p>
  </w:footnote>
  <w:footnote w:type="continuationSeparator" w:id="0">
    <w:p w14:paraId="74E838D0" w14:textId="77777777" w:rsidR="00466EFB" w:rsidRDefault="00466E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34A5F4" w14:textId="77777777" w:rsidR="006F3579" w:rsidRDefault="006F357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CA1CC9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EC780E" w14:textId="77777777" w:rsidR="006F3579" w:rsidRDefault="006F357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2265999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2715306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91950675">
    <w:abstractNumId w:val="0"/>
  </w:num>
  <w:num w:numId="4" w16cid:durableId="11679935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595B"/>
    <w:rsid w:val="00012286"/>
    <w:rsid w:val="000461F0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5751A"/>
    <w:rsid w:val="002701D2"/>
    <w:rsid w:val="002723B0"/>
    <w:rsid w:val="002B1EEB"/>
    <w:rsid w:val="00315A4A"/>
    <w:rsid w:val="00466EFB"/>
    <w:rsid w:val="004B7300"/>
    <w:rsid w:val="004C58CB"/>
    <w:rsid w:val="004C6753"/>
    <w:rsid w:val="004F4C98"/>
    <w:rsid w:val="0052329A"/>
    <w:rsid w:val="0052595B"/>
    <w:rsid w:val="00595C87"/>
    <w:rsid w:val="005971A9"/>
    <w:rsid w:val="005D2C65"/>
    <w:rsid w:val="005E6D94"/>
    <w:rsid w:val="0063384F"/>
    <w:rsid w:val="00643C6F"/>
    <w:rsid w:val="00646202"/>
    <w:rsid w:val="0065290F"/>
    <w:rsid w:val="006815F6"/>
    <w:rsid w:val="006F3579"/>
    <w:rsid w:val="007748F0"/>
    <w:rsid w:val="00774B14"/>
    <w:rsid w:val="007A4321"/>
    <w:rsid w:val="00833933"/>
    <w:rsid w:val="00853083"/>
    <w:rsid w:val="008B2F0C"/>
    <w:rsid w:val="008B4928"/>
    <w:rsid w:val="008D2AB8"/>
    <w:rsid w:val="008F1C66"/>
    <w:rsid w:val="008F3EBA"/>
    <w:rsid w:val="0095075A"/>
    <w:rsid w:val="00970FE4"/>
    <w:rsid w:val="009D1A94"/>
    <w:rsid w:val="00A0022B"/>
    <w:rsid w:val="00A346FE"/>
    <w:rsid w:val="00A47B4D"/>
    <w:rsid w:val="00A50B9B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DF3243"/>
    <w:rsid w:val="00E20DE3"/>
    <w:rsid w:val="00E44371"/>
    <w:rsid w:val="00E949B0"/>
    <w:rsid w:val="00EC0BEA"/>
    <w:rsid w:val="00ED1BE4"/>
    <w:rsid w:val="00F00591"/>
    <w:rsid w:val="00F51688"/>
    <w:rsid w:val="00F53146"/>
    <w:rsid w:val="00F91018"/>
    <w:rsid w:val="00FA0F30"/>
    <w:rsid w:val="00FA51A4"/>
    <w:rsid w:val="00FB26A4"/>
    <w:rsid w:val="00FC1236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51DB959"/>
  <w15:chartTrackingRefBased/>
  <w15:docId w15:val="{E33D46E6-BCA4-4CF3-91A4-E52819F72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577</Words>
  <Characters>4653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Breguła</cp:lastModifiedBy>
  <cp:revision>3</cp:revision>
  <cp:lastPrinted>1899-12-31T23:00:00Z</cp:lastPrinted>
  <dcterms:created xsi:type="dcterms:W3CDTF">2023-05-17T11:13:00Z</dcterms:created>
  <dcterms:modified xsi:type="dcterms:W3CDTF">2023-05-17T11:23:00Z</dcterms:modified>
</cp:coreProperties>
</file>