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0BB86" w14:textId="77777777" w:rsidR="008610A4" w:rsidRPr="00AF3D5C" w:rsidRDefault="008610A4" w:rsidP="008610A4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7356CB15" w14:textId="77777777" w:rsidR="008610A4" w:rsidRPr="00AF3D5C" w:rsidRDefault="008610A4" w:rsidP="008610A4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63B9E8CD" w14:textId="77777777" w:rsidR="008610A4" w:rsidRPr="00AF3D5C" w:rsidRDefault="008610A4" w:rsidP="008610A4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6E24EA32" w14:textId="77777777" w:rsidR="008610A4" w:rsidRPr="00946C60" w:rsidRDefault="008610A4" w:rsidP="008610A4">
      <w:pPr>
        <w:spacing w:before="48"/>
        <w:rPr>
          <w:b/>
        </w:rPr>
      </w:pPr>
    </w:p>
    <w:p w14:paraId="19396552" w14:textId="493A731B" w:rsidR="008610A4" w:rsidRPr="00946C60" w:rsidRDefault="008610A4" w:rsidP="008610A4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316</w:t>
      </w:r>
      <w:r>
        <w:rPr>
          <w:rFonts w:ascii="Times New Roman" w:hAnsi="Times New Roman"/>
        </w:rPr>
        <w:t>/23</w:t>
      </w:r>
      <w:r w:rsidRPr="00946C60">
        <w:rPr>
          <w:rFonts w:ascii="Times New Roman" w:hAnsi="Times New Roman"/>
        </w:rPr>
        <w:t>,</w:t>
      </w:r>
    </w:p>
    <w:p w14:paraId="49F0B6A8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329C29E4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2BFFE805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1374D9A4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04CE298B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741C7F7A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04535E30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0D511C73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7BBD266A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277AB05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63E891B1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6C2A19F3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263279A3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79712D84" w14:textId="77777777" w:rsidR="008610A4" w:rsidRPr="00946C60" w:rsidRDefault="008610A4" w:rsidP="008610A4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05EC0FDA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</w:rPr>
      </w:pPr>
    </w:p>
    <w:p w14:paraId="4C28CB14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54039089" w14:textId="3177217F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316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23</w:t>
      </w:r>
      <w:r w:rsidRPr="00946C60">
        <w:rPr>
          <w:rFonts w:ascii="Times New Roman" w:hAnsi="Times New Roman"/>
          <w:bCs/>
        </w:rPr>
        <w:t xml:space="preserve">. </w:t>
      </w:r>
    </w:p>
    <w:p w14:paraId="27CCC28B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7550221D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1E39A7A7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24E1618D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75681451" w14:textId="77777777" w:rsidR="008610A4" w:rsidRPr="00946C60" w:rsidRDefault="008610A4" w:rsidP="008610A4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34E06D2C" w14:textId="77777777" w:rsidR="008610A4" w:rsidRPr="00946C60" w:rsidRDefault="008610A4" w:rsidP="008610A4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20C913AB" w14:textId="77777777" w:rsidR="008610A4" w:rsidRPr="00946C60" w:rsidRDefault="008610A4" w:rsidP="008610A4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5D044310" w14:textId="77777777" w:rsidR="008610A4" w:rsidRPr="00946C60" w:rsidRDefault="008610A4" w:rsidP="008610A4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078DA2A5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</w:p>
    <w:p w14:paraId="5FA541A5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1D44F80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8FAC54E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7701914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627EE2A4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38C98745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265725CE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78520B1A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7E80D848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</w:p>
    <w:p w14:paraId="2FF63B77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14542112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7A856509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6A81FEA2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18126A24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157EA007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35CDE1D1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365CEE63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26320F2D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697D0890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</w:p>
    <w:p w14:paraId="7CBE66A2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</w:p>
    <w:p w14:paraId="2F744B64" w14:textId="77777777" w:rsidR="008610A4" w:rsidRPr="008C1807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1B7CFC98" w14:textId="77777777" w:rsidR="008610A4" w:rsidRPr="008C1807" w:rsidRDefault="008610A4" w:rsidP="008610A4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24F30EB7" w14:textId="77777777" w:rsidR="008610A4" w:rsidRPr="008C1807" w:rsidRDefault="008610A4" w:rsidP="008610A4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B883E80" w14:textId="77777777" w:rsidR="008610A4" w:rsidRPr="008C1807" w:rsidRDefault="008610A4" w:rsidP="008610A4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54D27AEF" w14:textId="77777777" w:rsidR="008610A4" w:rsidRPr="008C1807" w:rsidRDefault="008610A4" w:rsidP="008610A4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29C2F2C6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</w:p>
    <w:p w14:paraId="36E86880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0CFDD6C9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0125A029" w14:textId="77777777" w:rsidR="008610A4" w:rsidRPr="00946C60" w:rsidRDefault="008610A4" w:rsidP="008610A4">
      <w:pPr>
        <w:pStyle w:val="Tekstpodstawowy"/>
        <w:numPr>
          <w:ilvl w:val="0"/>
          <w:numId w:val="50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1B7DEEC8" w14:textId="77777777" w:rsidR="008610A4" w:rsidRPr="00946C60" w:rsidRDefault="008610A4" w:rsidP="008610A4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493E36BD" w14:textId="77777777" w:rsidR="008610A4" w:rsidRPr="00946C60" w:rsidRDefault="008610A4" w:rsidP="008610A4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72C6CBF5" w14:textId="77777777" w:rsidR="008610A4" w:rsidRPr="00946C60" w:rsidRDefault="008610A4" w:rsidP="008610A4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</w:t>
      </w:r>
      <w:r>
        <w:rPr>
          <w:rFonts w:ascii="Times New Roman" w:hAnsi="Times New Roman"/>
        </w:rPr>
        <w:t>winy</w:t>
      </w:r>
      <w:r w:rsidRPr="00946C60">
        <w:rPr>
          <w:rFonts w:ascii="Times New Roman" w:hAnsi="Times New Roman"/>
        </w:rPr>
        <w:t xml:space="preserve">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4F8B6FB0" w14:textId="77777777" w:rsidR="008610A4" w:rsidRPr="00946C60" w:rsidRDefault="008610A4" w:rsidP="008610A4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</w:t>
      </w:r>
      <w:r>
        <w:rPr>
          <w:rFonts w:ascii="Times New Roman" w:hAnsi="Times New Roman"/>
          <w:bCs/>
        </w:rPr>
        <w:t>winy</w:t>
      </w:r>
      <w:r w:rsidRPr="00946C60">
        <w:rPr>
          <w:rFonts w:ascii="Times New Roman" w:hAnsi="Times New Roman"/>
          <w:bCs/>
        </w:rPr>
        <w:t xml:space="preserve">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33488C2E" w14:textId="77777777" w:rsidR="008610A4" w:rsidRPr="00946C60" w:rsidRDefault="008610A4" w:rsidP="008610A4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01368101" w14:textId="77777777" w:rsidR="008610A4" w:rsidRPr="00946C60" w:rsidRDefault="008610A4" w:rsidP="008610A4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</w:t>
      </w:r>
      <w:r>
        <w:rPr>
          <w:rFonts w:ascii="Times New Roman" w:hAnsi="Times New Roman"/>
        </w:rPr>
        <w:t>winy</w:t>
      </w:r>
      <w:r w:rsidRPr="00946C60">
        <w:rPr>
          <w:rFonts w:ascii="Times New Roman" w:hAnsi="Times New Roman"/>
        </w:rPr>
        <w:t xml:space="preserve">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22FFB0FF" w14:textId="77777777" w:rsidR="008610A4" w:rsidRDefault="008610A4" w:rsidP="008610A4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</w:t>
      </w:r>
      <w:r>
        <w:rPr>
          <w:rFonts w:ascii="Times New Roman" w:hAnsi="Times New Roman"/>
          <w:bCs/>
        </w:rPr>
        <w:t xml:space="preserve">winy </w:t>
      </w:r>
      <w:r w:rsidRPr="00946C60">
        <w:rPr>
          <w:rFonts w:ascii="Times New Roman" w:hAnsi="Times New Roman"/>
          <w:bCs/>
        </w:rPr>
        <w:t xml:space="preserve">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4635F1DE" w14:textId="77777777" w:rsidR="008610A4" w:rsidRDefault="008610A4" w:rsidP="008610A4">
      <w:pPr>
        <w:pStyle w:val="Tekstpodstawowy"/>
        <w:numPr>
          <w:ilvl w:val="0"/>
          <w:numId w:val="52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1E8C9EB7" w14:textId="77777777" w:rsidR="008610A4" w:rsidRPr="00CC347C" w:rsidRDefault="008610A4" w:rsidP="008610A4">
      <w:pPr>
        <w:pStyle w:val="Tekstpodstawowy"/>
        <w:numPr>
          <w:ilvl w:val="0"/>
          <w:numId w:val="52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13B1922C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</w:p>
    <w:p w14:paraId="1E416499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4DBD076A" w14:textId="77777777" w:rsidR="008610A4" w:rsidRPr="00946C60" w:rsidRDefault="008610A4" w:rsidP="008610A4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67D2526F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0AB15FDE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</w:p>
    <w:p w14:paraId="51B77E92" w14:textId="77777777" w:rsidR="008610A4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077F865A" w14:textId="77777777" w:rsidR="008610A4" w:rsidRPr="00CC347C" w:rsidRDefault="008610A4" w:rsidP="008610A4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4251DFF8" w14:textId="77777777" w:rsidR="008610A4" w:rsidRPr="00946C60" w:rsidRDefault="008610A4" w:rsidP="008610A4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5A0A0C8D" w14:textId="77777777" w:rsidR="008610A4" w:rsidRPr="00946C60" w:rsidRDefault="008610A4" w:rsidP="008610A4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4E9066CC" w14:textId="77777777" w:rsidR="008610A4" w:rsidRPr="00946C60" w:rsidRDefault="008610A4" w:rsidP="008610A4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14C47754" w14:textId="77777777" w:rsidR="008610A4" w:rsidRPr="00946C60" w:rsidRDefault="008610A4" w:rsidP="008610A4">
      <w:pPr>
        <w:jc w:val="center"/>
        <w:rPr>
          <w:b/>
        </w:rPr>
      </w:pPr>
    </w:p>
    <w:p w14:paraId="5022957A" w14:textId="77777777" w:rsidR="008610A4" w:rsidRDefault="008610A4" w:rsidP="008610A4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59CD397E" w14:textId="77777777" w:rsidR="008610A4" w:rsidRDefault="008610A4" w:rsidP="008610A4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31237E40" w14:textId="77777777" w:rsidR="008610A4" w:rsidRPr="00946C60" w:rsidRDefault="008610A4" w:rsidP="008610A4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39AF312C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10FE293F" w14:textId="77777777" w:rsidR="008610A4" w:rsidRPr="00946C60" w:rsidRDefault="008610A4" w:rsidP="008610A4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01811B93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</w:p>
    <w:p w14:paraId="510B8708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2481353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621A3F27" w14:textId="77777777" w:rsidR="008610A4" w:rsidRPr="00946C60" w:rsidRDefault="008610A4" w:rsidP="008610A4">
      <w:pPr>
        <w:numPr>
          <w:ilvl w:val="0"/>
          <w:numId w:val="49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23F59981" w14:textId="77777777" w:rsidR="008610A4" w:rsidRPr="00946C60" w:rsidRDefault="008610A4" w:rsidP="008610A4">
      <w:pPr>
        <w:numPr>
          <w:ilvl w:val="0"/>
          <w:numId w:val="49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200EB7A4" w14:textId="77777777" w:rsidR="008610A4" w:rsidRPr="00946C60" w:rsidRDefault="008610A4" w:rsidP="008610A4">
      <w:pPr>
        <w:numPr>
          <w:ilvl w:val="0"/>
          <w:numId w:val="49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6FA7D6E2" w14:textId="77777777" w:rsidR="008610A4" w:rsidRPr="00946C60" w:rsidRDefault="008610A4" w:rsidP="008610A4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14EB80CF" w14:textId="77777777" w:rsidR="008610A4" w:rsidRPr="00946C60" w:rsidRDefault="008610A4" w:rsidP="008610A4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29B93D79" w14:textId="77777777" w:rsidR="008610A4" w:rsidRPr="00946C60" w:rsidRDefault="008610A4" w:rsidP="008610A4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42780E3E" w14:textId="77777777" w:rsidR="008610A4" w:rsidRPr="00946C60" w:rsidRDefault="008610A4" w:rsidP="008610A4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12C73EB6" w14:textId="77777777" w:rsidR="008610A4" w:rsidRPr="00946C60" w:rsidRDefault="008610A4" w:rsidP="008610A4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00BD8BF6" w14:textId="77777777" w:rsidR="008610A4" w:rsidRPr="00946C60" w:rsidRDefault="008610A4" w:rsidP="008610A4">
      <w:pPr>
        <w:numPr>
          <w:ilvl w:val="0"/>
          <w:numId w:val="49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Zmiana wysokości wynagrodzenia należnego Wykonawcy w przypadku zaistnienia przesłanki, o której mowa w 3 pkt. </w:t>
      </w:r>
      <w:r>
        <w:rPr>
          <w:color w:val="000000"/>
          <w:kern w:val="2"/>
        </w:rPr>
        <w:t>d</w:t>
      </w:r>
      <w:r w:rsidRPr="00946C60">
        <w:rPr>
          <w:color w:val="000000"/>
          <w:kern w:val="2"/>
        </w:rPr>
        <w:t>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2AF068E" w14:textId="77777777" w:rsidR="008610A4" w:rsidRPr="00946C60" w:rsidRDefault="008610A4" w:rsidP="008610A4">
      <w:pPr>
        <w:numPr>
          <w:ilvl w:val="0"/>
          <w:numId w:val="51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 przypadku zmiany, o której mowa w ust. 3 pkt. </w:t>
      </w:r>
      <w:r>
        <w:rPr>
          <w:color w:val="000000"/>
          <w:kern w:val="2"/>
        </w:rPr>
        <w:t>d</w:t>
      </w:r>
      <w:r w:rsidRPr="00946C60">
        <w:rPr>
          <w:color w:val="000000"/>
          <w:kern w:val="2"/>
        </w:rPr>
        <w:t>), wartość wynagrodzenia netto nie zmieni się, a wartość wynagrodzenia brutto zostanie wyliczona na podstawie nowych przepisów.</w:t>
      </w:r>
    </w:p>
    <w:p w14:paraId="0F9B332E" w14:textId="77777777" w:rsidR="008610A4" w:rsidRPr="00946C60" w:rsidRDefault="008610A4" w:rsidP="008610A4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50073686" w14:textId="77777777" w:rsidR="008610A4" w:rsidRPr="00946C60" w:rsidRDefault="008610A4" w:rsidP="008610A4">
      <w:pPr>
        <w:numPr>
          <w:ilvl w:val="0"/>
          <w:numId w:val="49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3FC396D2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</w:p>
    <w:p w14:paraId="4D7DDA3E" w14:textId="77777777" w:rsidR="008610A4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702A6233" w14:textId="77777777" w:rsidR="008610A4" w:rsidRPr="0038770C" w:rsidRDefault="008610A4" w:rsidP="008610A4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25062B07" w14:textId="77777777" w:rsidR="008610A4" w:rsidRPr="0038770C" w:rsidRDefault="008610A4" w:rsidP="008610A4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lastRenderedPageBreak/>
        <w:t xml:space="preserve">2. W razie wątpliwości, czy określona informacja stanowi tajemnicę Wykonawca zobowiązany jest zwrócić się w formie pisemnej do Zamawiającego o wyjaśnienie takiej wątpliwości. </w:t>
      </w:r>
    </w:p>
    <w:p w14:paraId="78AD5F9D" w14:textId="77777777" w:rsidR="008610A4" w:rsidRPr="0038770C" w:rsidRDefault="008610A4" w:rsidP="008610A4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2E3A1374" w14:textId="77777777" w:rsidR="008610A4" w:rsidRPr="0038770C" w:rsidRDefault="008610A4" w:rsidP="008610A4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05092814" w14:textId="77777777" w:rsidR="008610A4" w:rsidRPr="0038770C" w:rsidRDefault="008610A4" w:rsidP="008610A4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4B534010" w14:textId="77777777" w:rsidR="008610A4" w:rsidRDefault="008610A4" w:rsidP="008610A4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53CD7383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0BD5504B" w14:textId="77777777" w:rsidR="008610A4" w:rsidRPr="00946C60" w:rsidRDefault="008610A4" w:rsidP="008610A4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11760FB6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</w:p>
    <w:p w14:paraId="79457103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780D6D42" w14:textId="77777777" w:rsidR="008610A4" w:rsidRPr="00946C60" w:rsidRDefault="008610A4" w:rsidP="008610A4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36256FD8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</w:p>
    <w:p w14:paraId="5540767A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250E0B53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26D5434C" w14:textId="77777777" w:rsidR="008610A4" w:rsidRPr="00946C60" w:rsidRDefault="008610A4" w:rsidP="008610A4">
      <w:pPr>
        <w:pStyle w:val="Tekstpodstawowy"/>
        <w:ind w:right="-47"/>
        <w:rPr>
          <w:rFonts w:ascii="Times New Roman" w:hAnsi="Times New Roman"/>
        </w:rPr>
      </w:pPr>
    </w:p>
    <w:p w14:paraId="5E8393C6" w14:textId="77777777" w:rsidR="008610A4" w:rsidRPr="00946C60" w:rsidRDefault="008610A4" w:rsidP="008610A4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78C8F29C" w14:textId="77777777" w:rsidR="008610A4" w:rsidRPr="004F0507" w:rsidRDefault="008610A4" w:rsidP="008610A4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50104926" w14:textId="77777777" w:rsidR="008610A4" w:rsidRDefault="008610A4" w:rsidP="008610A4">
      <w:pPr>
        <w:pStyle w:val="Tekstpodstawowy2"/>
        <w:spacing w:line="240" w:lineRule="auto"/>
        <w:ind w:right="-47"/>
      </w:pPr>
    </w:p>
    <w:p w14:paraId="1BD32806" w14:textId="77777777" w:rsidR="008610A4" w:rsidRPr="004F0507" w:rsidRDefault="008610A4" w:rsidP="008610A4">
      <w:pPr>
        <w:pStyle w:val="Tekstpodstawowy2"/>
        <w:spacing w:line="240" w:lineRule="auto"/>
        <w:ind w:right="-47"/>
        <w:rPr>
          <w:b/>
        </w:rPr>
      </w:pPr>
      <w:r>
        <w:rPr>
          <w:b/>
        </w:rPr>
        <w:t xml:space="preserve">      </w:t>
      </w:r>
      <w:r w:rsidRPr="004F0507">
        <w:rPr>
          <w:b/>
        </w:rPr>
        <w:t>Za Sprzedawcę                                                                                   Za Kupującego</w:t>
      </w:r>
    </w:p>
    <w:p w14:paraId="0EB33344" w14:textId="77777777" w:rsidR="008610A4" w:rsidRPr="000936CA" w:rsidRDefault="008610A4" w:rsidP="008610A4"/>
    <w:p w14:paraId="0BC27D51" w14:textId="77777777" w:rsidR="008610A4" w:rsidRDefault="008610A4" w:rsidP="008610A4">
      <w:pPr>
        <w:pStyle w:val="Zwykytekst"/>
      </w:pPr>
    </w:p>
    <w:p w14:paraId="3F4E3616" w14:textId="77777777" w:rsidR="008610A4" w:rsidRDefault="008610A4" w:rsidP="008610A4">
      <w:pPr>
        <w:pStyle w:val="Zwykytekst"/>
      </w:pPr>
    </w:p>
    <w:p w14:paraId="367DC388" w14:textId="77777777" w:rsidR="008610A4" w:rsidRPr="00496551" w:rsidRDefault="008610A4" w:rsidP="008610A4">
      <w:pPr>
        <w:pStyle w:val="Zwykytekst"/>
        <w:rPr>
          <w:sz w:val="16"/>
          <w:szCs w:val="16"/>
        </w:rPr>
      </w:pPr>
    </w:p>
    <w:p w14:paraId="11C31492" w14:textId="77777777" w:rsidR="008610A4" w:rsidRPr="00877B92" w:rsidRDefault="008610A4" w:rsidP="008610A4"/>
    <w:p w14:paraId="03F8E88E" w14:textId="77777777" w:rsidR="008610A4" w:rsidRDefault="008610A4" w:rsidP="008610A4"/>
    <w:p w14:paraId="7EFE35F2" w14:textId="77777777" w:rsidR="008610A4" w:rsidRPr="009B06ED" w:rsidRDefault="008610A4" w:rsidP="008610A4">
      <w:r>
        <w:t>* Egzemplarz dla Wykonawcy / AGH</w:t>
      </w:r>
    </w:p>
    <w:p w14:paraId="7968851D" w14:textId="77777777" w:rsidR="008610A4" w:rsidRPr="00456B64" w:rsidRDefault="008610A4" w:rsidP="008610A4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39C7A1A5" w14:textId="77777777" w:rsidR="008610A4" w:rsidRPr="00456B64" w:rsidRDefault="008610A4" w:rsidP="008610A4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3A911760" w14:textId="77777777" w:rsidR="008610A4" w:rsidRPr="00456B64" w:rsidRDefault="008610A4" w:rsidP="008610A4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6B3A8EF2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408AC849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2732616D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52D06252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1F58C7D2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2BF68993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2C088E6A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5F4C5352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0E255053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48874A55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093B71FA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48904828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622CF32E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717A24F1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75E82DB4" w14:textId="77777777" w:rsidR="008610A4" w:rsidRDefault="008610A4" w:rsidP="008610A4">
      <w:pPr>
        <w:widowControl w:val="0"/>
        <w:autoSpaceDE w:val="0"/>
        <w:autoSpaceDN w:val="0"/>
        <w:jc w:val="right"/>
        <w:textAlignment w:val="baseline"/>
      </w:pPr>
    </w:p>
    <w:p w14:paraId="672E51D7" w14:textId="77777777" w:rsidR="008610A4" w:rsidRPr="00456B64" w:rsidRDefault="008610A4" w:rsidP="008610A4">
      <w:pPr>
        <w:widowControl w:val="0"/>
        <w:autoSpaceDE w:val="0"/>
        <w:autoSpaceDN w:val="0"/>
        <w:jc w:val="right"/>
        <w:textAlignment w:val="baseline"/>
      </w:pPr>
      <w:r w:rsidRPr="00456B64">
        <w:lastRenderedPageBreak/>
        <w:t>Załącznik nr 2 do umowy</w:t>
      </w:r>
    </w:p>
    <w:p w14:paraId="7706A441" w14:textId="77777777" w:rsidR="008610A4" w:rsidRPr="00456B64" w:rsidRDefault="008610A4" w:rsidP="008610A4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 </w:t>
      </w:r>
    </w:p>
    <w:p w14:paraId="54D85B2E" w14:textId="77777777" w:rsidR="008610A4" w:rsidRPr="00456B64" w:rsidRDefault="008610A4" w:rsidP="008610A4">
      <w:pPr>
        <w:widowControl w:val="0"/>
        <w:autoSpaceDE w:val="0"/>
        <w:autoSpaceDN w:val="0"/>
        <w:ind w:firstLine="555"/>
        <w:textAlignment w:val="baseline"/>
      </w:pPr>
      <w:r w:rsidRPr="00456B64">
        <w:t>Nazwa Wykonawcy</w:t>
      </w:r>
    </w:p>
    <w:p w14:paraId="0B2EE06F" w14:textId="77777777" w:rsidR="008610A4" w:rsidRPr="00456B64" w:rsidRDefault="008610A4" w:rsidP="008610A4">
      <w:pPr>
        <w:widowControl w:val="0"/>
        <w:autoSpaceDE w:val="0"/>
        <w:autoSpaceDN w:val="0"/>
        <w:textAlignment w:val="baseline"/>
      </w:pPr>
    </w:p>
    <w:p w14:paraId="2064CB4E" w14:textId="77777777" w:rsidR="008610A4" w:rsidRPr="00456B64" w:rsidRDefault="008610A4" w:rsidP="008610A4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</w:t>
      </w:r>
    </w:p>
    <w:p w14:paraId="55D84607" w14:textId="77777777" w:rsidR="008610A4" w:rsidRPr="00456B64" w:rsidRDefault="008610A4" w:rsidP="008610A4">
      <w:pPr>
        <w:widowControl w:val="0"/>
        <w:autoSpaceDE w:val="0"/>
        <w:autoSpaceDN w:val="0"/>
        <w:ind w:firstLine="840"/>
        <w:textAlignment w:val="baseline"/>
      </w:pPr>
      <w:r w:rsidRPr="00456B64">
        <w:t>NIP</w:t>
      </w:r>
      <w:r w:rsidRPr="00456B64">
        <w:tab/>
        <w:t> </w:t>
      </w:r>
    </w:p>
    <w:p w14:paraId="65035A73" w14:textId="77777777" w:rsidR="008610A4" w:rsidRPr="00456B64" w:rsidRDefault="008610A4" w:rsidP="008610A4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14:paraId="4CB1DACC" w14:textId="77777777" w:rsidR="008610A4" w:rsidRPr="00456B64" w:rsidRDefault="008610A4" w:rsidP="008610A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5E23A8F6" w14:textId="77777777" w:rsidR="008610A4" w:rsidRPr="00456B64" w:rsidRDefault="008610A4" w:rsidP="008610A4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1915D1F1" w14:textId="77777777" w:rsidR="008610A4" w:rsidRPr="00456B64" w:rsidRDefault="008610A4" w:rsidP="008610A4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7523C597" w14:textId="77777777" w:rsidR="008610A4" w:rsidRPr="00456B64" w:rsidRDefault="008610A4" w:rsidP="008610A4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>OŚWIADCZENIE DLA CELÓW PODATKOWYCH</w:t>
      </w:r>
    </w:p>
    <w:p w14:paraId="78603726" w14:textId="77777777" w:rsidR="008610A4" w:rsidRPr="00456B64" w:rsidRDefault="008610A4" w:rsidP="008610A4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 xml:space="preserve">DOTYCZĄCE PODMIOTÓW POWIĄZANYCH </w:t>
      </w:r>
    </w:p>
    <w:p w14:paraId="1E30B267" w14:textId="77777777" w:rsidR="008610A4" w:rsidRPr="00456B64" w:rsidRDefault="008610A4" w:rsidP="008610A4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4D38EE29" w14:textId="77777777" w:rsidR="008610A4" w:rsidRPr="00456B64" w:rsidRDefault="008610A4" w:rsidP="008610A4">
      <w:pPr>
        <w:widowControl w:val="0"/>
        <w:autoSpaceDE w:val="0"/>
        <w:autoSpaceDN w:val="0"/>
        <w:textAlignment w:val="baseline"/>
      </w:pPr>
      <w:r w:rsidRPr="00456B64">
        <w:t>Działając w imieniu ………………………………, (dalej jako: „</w:t>
      </w:r>
      <w:r w:rsidRPr="00456B64">
        <w:rPr>
          <w:b/>
          <w:bCs/>
        </w:rPr>
        <w:t>Podmiot</w:t>
      </w:r>
      <w:r w:rsidRPr="00456B64">
        <w:t>”) niniejszym oświadcza, że Podmiot:</w:t>
      </w:r>
    </w:p>
    <w:p w14:paraId="1C158572" w14:textId="77777777" w:rsidR="008610A4" w:rsidRPr="00456B64" w:rsidRDefault="008610A4" w:rsidP="008610A4">
      <w:pPr>
        <w:widowControl w:val="0"/>
        <w:numPr>
          <w:ilvl w:val="0"/>
          <w:numId w:val="56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b/>
          <w:bCs/>
        </w:rPr>
        <w:t>jest / nie jest</w:t>
      </w:r>
      <w:r w:rsidRPr="00456B64">
        <w:rPr>
          <w:vertAlign w:val="superscript"/>
        </w:rPr>
        <w:footnoteReference w:id="1"/>
      </w:r>
      <w:r w:rsidRPr="00456B64">
        <w:t xml:space="preserve"> podmiotem powiązanym z Akademią Górniczo-Hutniczą </w:t>
      </w:r>
      <w:r w:rsidRPr="00456B64">
        <w:br/>
        <w:t>im. Stanisława Staszica w Krakowie w rozumieniu art. 11a Ustawy o podatku dochodowym od osób prawnych z dnia 15 marca 1992 r.</w:t>
      </w:r>
      <w:r w:rsidRPr="00456B64">
        <w:rPr>
          <w:vertAlign w:val="superscript"/>
        </w:rPr>
        <w:footnoteReference w:id="2"/>
      </w:r>
      <w:r w:rsidRPr="00456B64">
        <w:t>;</w:t>
      </w:r>
    </w:p>
    <w:p w14:paraId="00AD2522" w14:textId="77777777" w:rsidR="008610A4" w:rsidRPr="00456B64" w:rsidRDefault="008610A4" w:rsidP="008610A4">
      <w:pPr>
        <w:widowControl w:val="0"/>
        <w:numPr>
          <w:ilvl w:val="0"/>
          <w:numId w:val="56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b/>
          <w:bCs/>
          <w:lang w:eastAsia="en-US"/>
        </w:rPr>
        <w:t>jest / nie</w:t>
      </w:r>
      <w:r w:rsidRPr="00456B64">
        <w:rPr>
          <w:rFonts w:eastAsia="Calibri"/>
          <w:lang w:eastAsia="en-US"/>
        </w:rPr>
        <w:t xml:space="preserve"> </w:t>
      </w:r>
      <w:r w:rsidRPr="00456B64">
        <w:rPr>
          <w:rFonts w:eastAsia="Calibri"/>
          <w:b/>
          <w:bCs/>
          <w:lang w:eastAsia="en-US"/>
        </w:rPr>
        <w:t>jest</w:t>
      </w:r>
      <w:r w:rsidRPr="00456B64">
        <w:rPr>
          <w:rFonts w:eastAsia="Calibri"/>
          <w:vertAlign w:val="superscript"/>
          <w:lang w:eastAsia="en-US"/>
        </w:rPr>
        <w:footnoteReference w:id="3"/>
      </w:r>
      <w:r w:rsidRPr="00456B64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footnoteReference w:id="4"/>
      </w:r>
      <w:r w:rsidRPr="00456B64">
        <w:rPr>
          <w:rFonts w:eastAsia="Calibri"/>
          <w:lang w:eastAsia="en-US"/>
        </w:rPr>
        <w:t xml:space="preserve"> </w:t>
      </w:r>
    </w:p>
    <w:p w14:paraId="0D763E1B" w14:textId="77777777" w:rsidR="008610A4" w:rsidRPr="00456B64" w:rsidRDefault="008610A4" w:rsidP="008610A4">
      <w:pPr>
        <w:widowControl w:val="0"/>
        <w:numPr>
          <w:ilvl w:val="0"/>
          <w:numId w:val="56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lang w:eastAsia="en-US"/>
        </w:rPr>
        <w:t>rzeczywisty właściciel</w:t>
      </w:r>
      <w:r w:rsidRPr="00456B64">
        <w:rPr>
          <w:rFonts w:eastAsia="Calibri"/>
          <w:vertAlign w:val="superscript"/>
          <w:lang w:eastAsia="en-US"/>
        </w:rPr>
        <w:footnoteReference w:id="5"/>
      </w:r>
      <w:r w:rsidRPr="00456B64">
        <w:rPr>
          <w:rFonts w:eastAsia="Calibri"/>
          <w:lang w:eastAsia="en-US"/>
        </w:rPr>
        <w:t xml:space="preserve"> Podmiotu </w:t>
      </w:r>
      <w:r w:rsidRPr="00456B64">
        <w:rPr>
          <w:rFonts w:eastAsia="Calibri"/>
          <w:b/>
          <w:bCs/>
          <w:lang w:eastAsia="en-US"/>
        </w:rPr>
        <w:t>jest / nie jest</w:t>
      </w:r>
      <w:r w:rsidRPr="00456B64">
        <w:rPr>
          <w:rFonts w:eastAsia="Calibri"/>
          <w:vertAlign w:val="superscript"/>
          <w:lang w:eastAsia="en-US"/>
        </w:rPr>
        <w:footnoteReference w:id="6"/>
      </w:r>
      <w:r w:rsidRPr="00456B64">
        <w:rPr>
          <w:rFonts w:eastAsia="Calibri"/>
          <w:lang w:eastAsia="en-US"/>
        </w:rPr>
        <w:t xml:space="preserve"> podmiotem mającym miejsce </w:t>
      </w:r>
      <w:r w:rsidRPr="00456B64">
        <w:rPr>
          <w:rFonts w:eastAsia="Calibri"/>
          <w:lang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t>4</w:t>
      </w:r>
      <w:r w:rsidRPr="00456B64">
        <w:rPr>
          <w:rFonts w:eastAsia="Calibri"/>
          <w:lang w:eastAsia="en-US"/>
        </w:rPr>
        <w:t xml:space="preserve"> </w:t>
      </w:r>
    </w:p>
    <w:p w14:paraId="0C39407E" w14:textId="77777777" w:rsidR="008610A4" w:rsidRPr="00456B64" w:rsidRDefault="008610A4" w:rsidP="008610A4">
      <w:pPr>
        <w:widowControl w:val="0"/>
        <w:numPr>
          <w:ilvl w:val="0"/>
          <w:numId w:val="56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Podmiot </w:t>
      </w:r>
      <w:r w:rsidRPr="00456B64">
        <w:rPr>
          <w:rFonts w:eastAsia="Calibri"/>
          <w:b/>
          <w:bCs/>
          <w:lang w:eastAsia="en-US"/>
        </w:rPr>
        <w:t>stanowi / nie stanowi</w:t>
      </w:r>
      <w:r w:rsidRPr="00456B64">
        <w:rPr>
          <w:vertAlign w:val="superscript"/>
        </w:rPr>
        <w:footnoteReference w:id="7"/>
      </w:r>
      <w:r w:rsidRPr="00456B64">
        <w:t xml:space="preserve"> </w:t>
      </w:r>
      <w:r w:rsidRPr="00456B64">
        <w:rPr>
          <w:rFonts w:eastAsia="Calibri"/>
          <w:b/>
          <w:bCs/>
          <w:lang w:eastAsia="en-US"/>
        </w:rPr>
        <w:t xml:space="preserve"> </w:t>
      </w:r>
      <w:r w:rsidRPr="00456B64">
        <w:rPr>
          <w:rFonts w:eastAsia="Calibri"/>
          <w:lang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vertAlign w:val="superscript"/>
          <w:lang w:eastAsia="en-US"/>
        </w:rPr>
        <w:footnoteReference w:id="8"/>
      </w:r>
      <w:r w:rsidRPr="00456B64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14:paraId="0B6BE6F9" w14:textId="77777777" w:rsidR="008610A4" w:rsidRPr="00456B64" w:rsidRDefault="008610A4" w:rsidP="008610A4">
      <w:pPr>
        <w:spacing w:after="200" w:line="276" w:lineRule="auto"/>
        <w:ind w:left="780"/>
        <w:contextualSpacing/>
        <w:textAlignment w:val="baseline"/>
      </w:pPr>
    </w:p>
    <w:p w14:paraId="45889B56" w14:textId="77777777" w:rsidR="008610A4" w:rsidRPr="00456B64" w:rsidRDefault="008610A4" w:rsidP="008610A4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lang w:eastAsia="en-US"/>
        </w:rPr>
        <w:br/>
        <w:t>o zaistniałej zmianie.</w:t>
      </w:r>
    </w:p>
    <w:p w14:paraId="24BC0F45" w14:textId="77777777" w:rsidR="008610A4" w:rsidRPr="00456B64" w:rsidRDefault="008610A4" w:rsidP="008610A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5DA27DC4" w14:textId="77777777" w:rsidR="008610A4" w:rsidRPr="00456B64" w:rsidRDefault="008610A4" w:rsidP="008610A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3DBFAEC8" w14:textId="77777777" w:rsidR="008610A4" w:rsidRPr="00456B64" w:rsidRDefault="008610A4" w:rsidP="008610A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7DA0FBAE" w14:textId="77777777" w:rsidR="008610A4" w:rsidRPr="00456B64" w:rsidRDefault="008610A4" w:rsidP="008610A4">
      <w:pPr>
        <w:spacing w:line="360" w:lineRule="auto"/>
        <w:contextualSpacing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734"/>
      </w:tblGrid>
      <w:tr w:rsidR="008610A4" w:rsidRPr="005B3AD3" w14:paraId="59ABEB47" w14:textId="77777777" w:rsidTr="00F008CE">
        <w:tc>
          <w:tcPr>
            <w:tcW w:w="4105" w:type="dxa"/>
            <w:shd w:val="clear" w:color="auto" w:fill="auto"/>
          </w:tcPr>
          <w:p w14:paraId="23E437ED" w14:textId="77777777" w:rsidR="008610A4" w:rsidRPr="001A7899" w:rsidRDefault="008610A4" w:rsidP="00F008CE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0542405D" w14:textId="77777777" w:rsidR="008610A4" w:rsidRPr="001A7899" w:rsidRDefault="008610A4" w:rsidP="00F008CE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36DE52D" w14:textId="77777777" w:rsidR="008610A4" w:rsidRPr="001A7899" w:rsidRDefault="008610A4" w:rsidP="008610A4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19FDB5C8" w14:textId="77777777" w:rsidR="008610A4" w:rsidRPr="001A7899" w:rsidRDefault="008610A4" w:rsidP="008610A4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533899B" w14:textId="77777777" w:rsidR="008610A4" w:rsidRPr="001A7899" w:rsidRDefault="008610A4" w:rsidP="008610A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32D1E2" w14:textId="77777777" w:rsidR="008610A4" w:rsidRPr="00F154C3" w:rsidRDefault="008610A4" w:rsidP="008610A4"/>
    <w:p w14:paraId="59AA8505" w14:textId="77777777" w:rsidR="008610A4" w:rsidRPr="009929D7" w:rsidRDefault="008610A4" w:rsidP="008610A4"/>
    <w:p w14:paraId="7DBDFA50" w14:textId="77777777" w:rsidR="008610A4" w:rsidRPr="00553D25" w:rsidRDefault="008610A4" w:rsidP="008610A4"/>
    <w:p w14:paraId="7C38C5AC" w14:textId="77777777" w:rsidR="008610A4" w:rsidRPr="000236D5" w:rsidRDefault="008610A4" w:rsidP="008610A4"/>
    <w:p w14:paraId="29044601" w14:textId="77777777" w:rsidR="008610A4" w:rsidRPr="0079738D" w:rsidRDefault="008610A4" w:rsidP="008610A4"/>
    <w:p w14:paraId="2A81E0DC" w14:textId="77777777" w:rsidR="00496551" w:rsidRPr="008610A4" w:rsidRDefault="00496551" w:rsidP="008610A4"/>
    <w:sectPr w:rsidR="00496551" w:rsidRPr="008610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62FD7" w14:textId="77777777" w:rsidR="00853963" w:rsidRDefault="00853963">
      <w:r>
        <w:separator/>
      </w:r>
    </w:p>
  </w:endnote>
  <w:endnote w:type="continuationSeparator" w:id="0">
    <w:p w14:paraId="23CEF6C7" w14:textId="77777777" w:rsidR="00853963" w:rsidRDefault="0085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8FD1B" w14:textId="77777777" w:rsidR="00B91EE6" w:rsidRDefault="00B91E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0B4B" w14:textId="77777777" w:rsidR="008610A4" w:rsidRDefault="008610A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7909659" w14:textId="77777777" w:rsidR="00B91EE6" w:rsidRDefault="00B91E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8CB61" w14:textId="77777777" w:rsidR="00B91EE6" w:rsidRDefault="00B91E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E858E" w14:textId="77777777" w:rsidR="00853963" w:rsidRDefault="00853963">
      <w:r>
        <w:separator/>
      </w:r>
    </w:p>
  </w:footnote>
  <w:footnote w:type="continuationSeparator" w:id="0">
    <w:p w14:paraId="10B4043A" w14:textId="77777777" w:rsidR="00853963" w:rsidRDefault="00853963">
      <w:r>
        <w:continuationSeparator/>
      </w:r>
    </w:p>
  </w:footnote>
  <w:footnote w:id="1">
    <w:p w14:paraId="23FE6B35" w14:textId="77777777" w:rsidR="008610A4" w:rsidRPr="00456B64" w:rsidRDefault="008610A4" w:rsidP="008610A4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726397BC" w14:textId="77777777" w:rsidR="008610A4" w:rsidRPr="00456B64" w:rsidRDefault="008610A4" w:rsidP="008610A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C0EC13" w14:textId="77777777" w:rsidR="008610A4" w:rsidRPr="00456B64" w:rsidRDefault="008610A4" w:rsidP="008610A4">
      <w:pPr>
        <w:pStyle w:val="paragraph"/>
        <w:numPr>
          <w:ilvl w:val="0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2D7A95" w14:textId="77777777" w:rsidR="008610A4" w:rsidRPr="00456B64" w:rsidRDefault="008610A4" w:rsidP="008610A4">
      <w:pPr>
        <w:pStyle w:val="paragraph"/>
        <w:numPr>
          <w:ilvl w:val="0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C46C57" w14:textId="77777777" w:rsidR="008610A4" w:rsidRPr="00456B64" w:rsidRDefault="008610A4" w:rsidP="008610A4">
      <w:pPr>
        <w:pStyle w:val="paragraph"/>
        <w:numPr>
          <w:ilvl w:val="1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27D00A6" w14:textId="77777777" w:rsidR="008610A4" w:rsidRPr="00456B64" w:rsidRDefault="008610A4" w:rsidP="008610A4">
      <w:pPr>
        <w:pStyle w:val="paragraph"/>
        <w:numPr>
          <w:ilvl w:val="1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8EBF3D" w14:textId="77777777" w:rsidR="008610A4" w:rsidRPr="00456B64" w:rsidRDefault="008610A4" w:rsidP="008610A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4B6653" w14:textId="77777777" w:rsidR="008610A4" w:rsidRPr="00456B64" w:rsidRDefault="008610A4" w:rsidP="008610A4">
      <w:pPr>
        <w:pStyle w:val="paragraph"/>
        <w:numPr>
          <w:ilvl w:val="0"/>
          <w:numId w:val="5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5AA1257D" w14:textId="77777777" w:rsidR="008610A4" w:rsidRPr="00456B64" w:rsidRDefault="008610A4" w:rsidP="008610A4">
      <w:pPr>
        <w:pStyle w:val="paragraph"/>
        <w:numPr>
          <w:ilvl w:val="1"/>
          <w:numId w:val="5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28141C" w14:textId="77777777" w:rsidR="008610A4" w:rsidRPr="00456B64" w:rsidRDefault="008610A4" w:rsidP="008610A4">
      <w:pPr>
        <w:pStyle w:val="paragraph"/>
        <w:numPr>
          <w:ilvl w:val="1"/>
          <w:numId w:val="5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985EFF" w14:textId="77777777" w:rsidR="008610A4" w:rsidRPr="00456B64" w:rsidRDefault="008610A4" w:rsidP="008610A4">
      <w:pPr>
        <w:pStyle w:val="paragraph"/>
        <w:numPr>
          <w:ilvl w:val="1"/>
          <w:numId w:val="5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813AF8" w14:textId="77777777" w:rsidR="008610A4" w:rsidRPr="00456B64" w:rsidRDefault="008610A4" w:rsidP="008610A4">
      <w:pPr>
        <w:pStyle w:val="paragraph"/>
        <w:numPr>
          <w:ilvl w:val="0"/>
          <w:numId w:val="5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C0303B" w14:textId="77777777" w:rsidR="008610A4" w:rsidRPr="00456B64" w:rsidRDefault="008610A4" w:rsidP="008610A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F07361A" w14:textId="77777777" w:rsidR="008610A4" w:rsidRPr="00456B64" w:rsidRDefault="008610A4" w:rsidP="008610A4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32B36826" w14:textId="77777777" w:rsidR="008610A4" w:rsidRPr="00456B64" w:rsidRDefault="008610A4" w:rsidP="008610A4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27AF5871" w14:textId="77777777" w:rsidR="008610A4" w:rsidRPr="00456B64" w:rsidRDefault="008610A4" w:rsidP="008610A4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CE0AA57" w14:textId="77777777" w:rsidR="008610A4" w:rsidRPr="00456B64" w:rsidRDefault="008610A4" w:rsidP="008610A4">
      <w:pPr>
        <w:pStyle w:val="Tekstprzypisudolnego"/>
        <w:numPr>
          <w:ilvl w:val="0"/>
          <w:numId w:val="55"/>
        </w:numPr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21F3836E" w14:textId="77777777" w:rsidR="008610A4" w:rsidRPr="00456B64" w:rsidRDefault="008610A4" w:rsidP="008610A4">
      <w:pPr>
        <w:pStyle w:val="Tekstprzypisudolnego"/>
        <w:numPr>
          <w:ilvl w:val="0"/>
          <w:numId w:val="55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1605D2CD" w14:textId="77777777" w:rsidR="008610A4" w:rsidRPr="00456B64" w:rsidRDefault="008610A4" w:rsidP="008610A4">
      <w:pPr>
        <w:pStyle w:val="Tekstprzypisudolnego"/>
        <w:numPr>
          <w:ilvl w:val="0"/>
          <w:numId w:val="55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874D304" w14:textId="77777777" w:rsidR="008610A4" w:rsidRPr="00456B64" w:rsidRDefault="008610A4" w:rsidP="008610A4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34D04AC6" w14:textId="77777777" w:rsidR="008610A4" w:rsidRPr="00456B64" w:rsidRDefault="008610A4" w:rsidP="008610A4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35D14D65" w14:textId="77777777" w:rsidR="008610A4" w:rsidRPr="00456B64" w:rsidRDefault="008610A4" w:rsidP="008610A4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3992EFC3" w14:textId="77777777" w:rsidR="008610A4" w:rsidRPr="00456B64" w:rsidRDefault="008610A4" w:rsidP="008610A4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5504DE09" w14:textId="77777777" w:rsidR="008610A4" w:rsidRPr="00456B64" w:rsidRDefault="008610A4" w:rsidP="008610A4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36C6E313" w14:textId="77777777" w:rsidR="008610A4" w:rsidRPr="00456B64" w:rsidRDefault="008610A4" w:rsidP="008610A4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070227A6" w14:textId="77777777" w:rsidR="008610A4" w:rsidRPr="00456B64" w:rsidRDefault="008610A4" w:rsidP="008610A4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78B7B350" w14:textId="77777777" w:rsidR="008610A4" w:rsidRPr="00456B64" w:rsidRDefault="008610A4" w:rsidP="008610A4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3A67041E" w14:textId="77777777" w:rsidR="008610A4" w:rsidRPr="00456B64" w:rsidRDefault="008610A4" w:rsidP="008610A4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D15B6B6" w14:textId="77777777" w:rsidR="008610A4" w:rsidRPr="00456B64" w:rsidRDefault="008610A4" w:rsidP="008610A4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50F265A" w14:textId="77777777" w:rsidR="008610A4" w:rsidRPr="00456B64" w:rsidRDefault="008610A4" w:rsidP="008610A4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</w:rPr>
        <w:t>ekspektatywę</w:t>
      </w:r>
      <w:proofErr w:type="spellEnd"/>
      <w:r w:rsidRPr="00456B64">
        <w:rPr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70FA5" w14:textId="77777777" w:rsidR="00B91EE6" w:rsidRDefault="00B91E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B3897" w14:textId="77777777" w:rsidR="00B91EE6" w:rsidRDefault="00B91E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919F8" w14:textId="77777777" w:rsidR="00B91EE6" w:rsidRDefault="00B91E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5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0154143">
    <w:abstractNumId w:val="19"/>
  </w:num>
  <w:num w:numId="2" w16cid:durableId="101056962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4510516">
    <w:abstractNumId w:val="30"/>
  </w:num>
  <w:num w:numId="4" w16cid:durableId="340354277">
    <w:abstractNumId w:val="11"/>
  </w:num>
  <w:num w:numId="5" w16cid:durableId="1776516922">
    <w:abstractNumId w:val="32"/>
  </w:num>
  <w:num w:numId="6" w16cid:durableId="849637436">
    <w:abstractNumId w:val="34"/>
  </w:num>
  <w:num w:numId="7" w16cid:durableId="1927953814">
    <w:abstractNumId w:val="37"/>
  </w:num>
  <w:num w:numId="8" w16cid:durableId="1510365886">
    <w:abstractNumId w:val="26"/>
  </w:num>
  <w:num w:numId="9" w16cid:durableId="1792169041">
    <w:abstractNumId w:val="41"/>
  </w:num>
  <w:num w:numId="10" w16cid:durableId="2139446302">
    <w:abstractNumId w:val="28"/>
  </w:num>
  <w:num w:numId="11" w16cid:durableId="959342895">
    <w:abstractNumId w:val="6"/>
  </w:num>
  <w:num w:numId="12" w16cid:durableId="2113474972">
    <w:abstractNumId w:val="10"/>
  </w:num>
  <w:num w:numId="13" w16cid:durableId="1219126372">
    <w:abstractNumId w:val="14"/>
  </w:num>
  <w:num w:numId="14" w16cid:durableId="534579808">
    <w:abstractNumId w:val="42"/>
  </w:num>
  <w:num w:numId="15" w16cid:durableId="701714727">
    <w:abstractNumId w:val="13"/>
  </w:num>
  <w:num w:numId="16" w16cid:durableId="220364570">
    <w:abstractNumId w:val="9"/>
  </w:num>
  <w:num w:numId="17" w16cid:durableId="1578400341">
    <w:abstractNumId w:val="39"/>
  </w:num>
  <w:num w:numId="18" w16cid:durableId="1508597723">
    <w:abstractNumId w:val="29"/>
  </w:num>
  <w:num w:numId="19" w16cid:durableId="591818616">
    <w:abstractNumId w:val="24"/>
  </w:num>
  <w:num w:numId="20" w16cid:durableId="773329985">
    <w:abstractNumId w:val="27"/>
  </w:num>
  <w:num w:numId="21" w16cid:durableId="777287332">
    <w:abstractNumId w:val="20"/>
  </w:num>
  <w:num w:numId="22" w16cid:durableId="925386683">
    <w:abstractNumId w:val="0"/>
  </w:num>
  <w:num w:numId="23" w16cid:durableId="485122261">
    <w:abstractNumId w:val="40"/>
  </w:num>
  <w:num w:numId="24" w16cid:durableId="231089821">
    <w:abstractNumId w:val="18"/>
  </w:num>
  <w:num w:numId="25" w16cid:durableId="392579254">
    <w:abstractNumId w:val="3"/>
  </w:num>
  <w:num w:numId="26" w16cid:durableId="725764217">
    <w:abstractNumId w:val="33"/>
  </w:num>
  <w:num w:numId="27" w16cid:durableId="7297280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8729339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229618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980975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991428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003669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6275692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3462237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394718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0099615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328255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1956167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400186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476781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07065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224343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7103243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9453787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396434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0178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3271701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305253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76097841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887836029">
    <w:abstractNumId w:val="31"/>
  </w:num>
  <w:num w:numId="51" w16cid:durableId="1778328432">
    <w:abstractNumId w:val="1"/>
  </w:num>
  <w:num w:numId="52" w16cid:durableId="634140075">
    <w:abstractNumId w:val="21"/>
  </w:num>
  <w:num w:numId="53" w16cid:durableId="828667089">
    <w:abstractNumId w:val="16"/>
  </w:num>
  <w:num w:numId="54" w16cid:durableId="1435444487">
    <w:abstractNumId w:val="2"/>
  </w:num>
  <w:num w:numId="55" w16cid:durableId="1238175129">
    <w:abstractNumId w:val="12"/>
  </w:num>
  <w:num w:numId="56" w16cid:durableId="17362724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963"/>
    <w:rsid w:val="000033EA"/>
    <w:rsid w:val="0002467C"/>
    <w:rsid w:val="00040A7A"/>
    <w:rsid w:val="0007315E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0219D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53963"/>
    <w:rsid w:val="008610A4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91EE6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84B1B5"/>
  <w15:chartTrackingRefBased/>
  <w15:docId w15:val="{1807119D-6E05-413D-A2E2-50A413269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10A4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10A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8610A4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8610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1978</Words>
  <Characters>11868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13819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2023-05-30T06:39:00Z</cp:lastPrinted>
  <dcterms:created xsi:type="dcterms:W3CDTF">2023-05-30T06:37:00Z</dcterms:created>
  <dcterms:modified xsi:type="dcterms:W3CDTF">2023-05-30T06:39:00Z</dcterms:modified>
</cp:coreProperties>
</file>