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9E0EF" w14:textId="77777777" w:rsidR="005904C7" w:rsidRPr="00240E71" w:rsidRDefault="005904C7" w:rsidP="005904C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42723B1" w14:textId="77777777" w:rsidR="005904C7" w:rsidRDefault="005904C7" w:rsidP="005904C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C91023C" w14:textId="77777777" w:rsidR="005904C7" w:rsidRPr="0022732C" w:rsidRDefault="005904C7" w:rsidP="005904C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20F95D6" w14:textId="77777777" w:rsidR="005904C7" w:rsidRDefault="005904C7" w:rsidP="005904C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AF3E4A5" w14:textId="77777777" w:rsidR="005904C7" w:rsidRPr="0022732C" w:rsidRDefault="005904C7" w:rsidP="005904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99766BC" w14:textId="77777777" w:rsidR="005904C7" w:rsidRPr="0022732C" w:rsidRDefault="005904C7" w:rsidP="005904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04CF724" w14:textId="77777777" w:rsidR="005904C7" w:rsidRPr="0022732C" w:rsidRDefault="005904C7" w:rsidP="005904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3B1E66F" w14:textId="77777777" w:rsidR="005904C7" w:rsidRPr="0022732C" w:rsidRDefault="005904C7" w:rsidP="005904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AE21FAC" w14:textId="77777777" w:rsidR="005904C7" w:rsidRPr="0022732C" w:rsidRDefault="005904C7" w:rsidP="005904C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1FE5B9F7" w14:textId="77777777" w:rsidR="005904C7" w:rsidRPr="0022732C" w:rsidRDefault="005904C7" w:rsidP="005904C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4B1C0036" w14:textId="77777777" w:rsidR="005904C7" w:rsidRPr="0022732C" w:rsidRDefault="005904C7" w:rsidP="005904C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C40FC66" w14:textId="77777777" w:rsidR="005904C7" w:rsidRPr="0022732C" w:rsidRDefault="005904C7" w:rsidP="005904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41F944C" w14:textId="77777777" w:rsidR="005904C7" w:rsidRPr="0022732C" w:rsidRDefault="005904C7" w:rsidP="005904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A88E6C6" w14:textId="77777777" w:rsidR="005904C7" w:rsidRDefault="005904C7" w:rsidP="005904C7">
      <w:pPr>
        <w:spacing w:line="360" w:lineRule="auto"/>
      </w:pPr>
      <w:r>
        <w:t>Do: Nazwa i siedziba Zamawiającego:</w:t>
      </w:r>
    </w:p>
    <w:p w14:paraId="310A187E" w14:textId="77777777" w:rsidR="005904C7" w:rsidRPr="00247153" w:rsidRDefault="005904C7" w:rsidP="005904C7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6B5A5617" w14:textId="77777777" w:rsidR="005904C7" w:rsidRPr="00247153" w:rsidRDefault="005904C7" w:rsidP="005904C7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03A592AA" w14:textId="77777777" w:rsidR="005904C7" w:rsidRDefault="005904C7" w:rsidP="005904C7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01F8433A" w14:textId="77777777" w:rsidR="005904C7" w:rsidRDefault="005904C7" w:rsidP="005904C7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2C37B5C7" w14:textId="77777777" w:rsidR="005904C7" w:rsidRDefault="005904C7" w:rsidP="005904C7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045657D" w14:textId="77777777" w:rsidR="005904C7" w:rsidRDefault="005904C7" w:rsidP="005904C7">
      <w:pPr>
        <w:ind w:firstLine="3969"/>
        <w:rPr>
          <w:b/>
        </w:rPr>
      </w:pPr>
    </w:p>
    <w:p w14:paraId="31536738" w14:textId="75A67254" w:rsidR="005904C7" w:rsidRDefault="005904C7" w:rsidP="005904C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316</w:t>
      </w:r>
      <w:r w:rsidRPr="00247153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67AB9E17" w14:textId="77777777" w:rsidR="005904C7" w:rsidRDefault="005904C7" w:rsidP="005904C7">
      <w:pPr>
        <w:tabs>
          <w:tab w:val="right" w:pos="9000"/>
        </w:tabs>
      </w:pPr>
    </w:p>
    <w:p w14:paraId="3DDCD4E3" w14:textId="77777777" w:rsidR="005904C7" w:rsidRPr="005F7BDF" w:rsidRDefault="005904C7" w:rsidP="005904C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5BDFDDF5" w14:textId="77777777" w:rsidR="005904C7" w:rsidRPr="005F7BDF" w:rsidRDefault="005904C7" w:rsidP="005904C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652E382" w14:textId="77777777" w:rsidR="005904C7" w:rsidRPr="005F7BDF" w:rsidRDefault="005904C7" w:rsidP="005904C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4EED476" w14:textId="77777777" w:rsidR="005904C7" w:rsidRPr="005F7BDF" w:rsidRDefault="005904C7" w:rsidP="005904C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9596B5C" w14:textId="77777777" w:rsidR="005904C7" w:rsidRPr="005F7BDF" w:rsidRDefault="005904C7" w:rsidP="005904C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678A6F9" w14:textId="77777777" w:rsidR="005904C7" w:rsidRPr="002969BE" w:rsidRDefault="005904C7" w:rsidP="005904C7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0DAA96B8" w14:textId="77777777" w:rsidR="005904C7" w:rsidRPr="002969BE" w:rsidRDefault="005904C7" w:rsidP="005904C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6464D8D9" w14:textId="77777777" w:rsidR="005904C7" w:rsidRPr="002969BE" w:rsidRDefault="005904C7" w:rsidP="005904C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0BDFEC07" w14:textId="77777777" w:rsidR="005904C7" w:rsidRPr="002969BE" w:rsidRDefault="005904C7" w:rsidP="005904C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286E914D" w14:textId="77777777" w:rsidR="005904C7" w:rsidRPr="002969BE" w:rsidRDefault="005904C7" w:rsidP="005904C7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34C8F8C3" w14:textId="77777777" w:rsidR="005904C7" w:rsidRPr="00FE545C" w:rsidRDefault="005904C7" w:rsidP="005904C7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CFC16C0" w14:textId="77777777" w:rsidR="005904C7" w:rsidRPr="00FE545C" w:rsidRDefault="005904C7" w:rsidP="005904C7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E018949" w14:textId="77777777" w:rsidR="005904C7" w:rsidRDefault="005904C7" w:rsidP="005904C7">
      <w:pPr>
        <w:jc w:val="both"/>
        <w:rPr>
          <w:sz w:val="18"/>
          <w:szCs w:val="18"/>
        </w:rPr>
      </w:pPr>
    </w:p>
    <w:p w14:paraId="6BFC7E92" w14:textId="77777777" w:rsidR="005904C7" w:rsidRDefault="005904C7" w:rsidP="005904C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090AB10" w14:textId="77777777" w:rsidR="005904C7" w:rsidRPr="00730EFE" w:rsidRDefault="005904C7" w:rsidP="005904C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8FF60C0" w14:textId="77777777" w:rsidR="005904C7" w:rsidRPr="001D671E" w:rsidRDefault="005904C7" w:rsidP="005904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82F7AB8" w14:textId="77777777" w:rsidR="005904C7" w:rsidRDefault="005904C7" w:rsidP="005904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83BDEF" w14:textId="77777777" w:rsidR="005904C7" w:rsidRDefault="005904C7" w:rsidP="005904C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91A528A" w14:textId="77777777" w:rsidR="005904C7" w:rsidRDefault="005904C7" w:rsidP="005904C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DD545F" w14:textId="77777777" w:rsidR="005904C7" w:rsidRPr="001D671E" w:rsidRDefault="005904C7" w:rsidP="005904C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904C7" w:rsidRPr="00FE545C" w14:paraId="5AC07B6B" w14:textId="77777777" w:rsidTr="00F008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FA8AFD" w14:textId="77777777" w:rsidR="005904C7" w:rsidRPr="00FE545C" w:rsidRDefault="005904C7" w:rsidP="00F008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2FAE2" w14:textId="77777777" w:rsidR="005904C7" w:rsidRPr="00FE545C" w:rsidRDefault="005904C7" w:rsidP="00F008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D4F6407" w14:textId="77777777" w:rsidR="005904C7" w:rsidRPr="00FE545C" w:rsidRDefault="005904C7" w:rsidP="00F008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D35AA" w14:textId="77777777" w:rsidR="005904C7" w:rsidRPr="00FE545C" w:rsidRDefault="005904C7" w:rsidP="00F008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5904C7" w:rsidRPr="00FE545C" w14:paraId="37DC82A0" w14:textId="77777777" w:rsidTr="00F008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BAEB6" w14:textId="77777777" w:rsidR="005904C7" w:rsidRPr="00FE545C" w:rsidRDefault="005904C7" w:rsidP="00F008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A32BD" w14:textId="77777777" w:rsidR="005904C7" w:rsidRPr="00FE545C" w:rsidRDefault="005904C7" w:rsidP="00F008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96675" w14:textId="77777777" w:rsidR="005904C7" w:rsidRPr="00FE545C" w:rsidRDefault="005904C7" w:rsidP="00F008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904C7" w:rsidRPr="00FE545C" w14:paraId="34CCB494" w14:textId="77777777" w:rsidTr="00F008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C1216" w14:textId="77777777" w:rsidR="005904C7" w:rsidRPr="00FE545C" w:rsidRDefault="005904C7" w:rsidP="00F008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EA74B" w14:textId="77777777" w:rsidR="005904C7" w:rsidRPr="00FE545C" w:rsidRDefault="005904C7" w:rsidP="00F008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49ECC" w14:textId="77777777" w:rsidR="005904C7" w:rsidRPr="00FE545C" w:rsidRDefault="005904C7" w:rsidP="00F008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C385BA6" w14:textId="77777777" w:rsidR="005904C7" w:rsidRDefault="005904C7" w:rsidP="005904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920BD89" w14:textId="77777777" w:rsidR="005904C7" w:rsidRPr="00D638CC" w:rsidRDefault="005904C7" w:rsidP="005904C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813D629" w14:textId="77777777" w:rsidR="005904C7" w:rsidRPr="002F276A" w:rsidRDefault="005904C7" w:rsidP="005904C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C0BAEDF" w14:textId="77777777" w:rsidR="005904C7" w:rsidRPr="002F276A" w:rsidRDefault="005904C7" w:rsidP="005904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74081E5" w14:textId="77777777" w:rsidR="005904C7" w:rsidRPr="002F276A" w:rsidRDefault="005904C7" w:rsidP="005904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402B5" w14:textId="77777777" w:rsidR="005904C7" w:rsidRPr="002F276A" w:rsidRDefault="005904C7" w:rsidP="005904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AA8D5C3" w14:textId="77777777" w:rsidR="005904C7" w:rsidRPr="002F276A" w:rsidRDefault="005904C7" w:rsidP="005904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A1D64FF" w14:textId="77777777" w:rsidR="005904C7" w:rsidRDefault="005904C7" w:rsidP="005904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4B8453B" w14:textId="77777777" w:rsidR="005904C7" w:rsidRDefault="005904C7" w:rsidP="005904C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C44C3EB" w14:textId="77777777" w:rsidR="005904C7" w:rsidRDefault="005904C7" w:rsidP="005904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51D0642" w14:textId="77777777" w:rsidR="005904C7" w:rsidRDefault="005904C7" w:rsidP="005904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585DD6D" w14:textId="77777777" w:rsidR="005904C7" w:rsidRDefault="005904C7" w:rsidP="005904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B8C9B6D" w14:textId="77777777" w:rsidR="005904C7" w:rsidRDefault="005904C7" w:rsidP="005904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C3395F7" w14:textId="77777777" w:rsidR="005904C7" w:rsidRDefault="005904C7" w:rsidP="005904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20CF7C1" w14:textId="77777777" w:rsidR="005904C7" w:rsidRPr="000B45FE" w:rsidRDefault="005904C7" w:rsidP="005904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689647A" w14:textId="77777777" w:rsidR="005904C7" w:rsidRDefault="005904C7" w:rsidP="005904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FE09375" w14:textId="77777777" w:rsidR="005904C7" w:rsidRDefault="005904C7" w:rsidP="005904C7">
      <w:pPr>
        <w:jc w:val="both"/>
        <w:rPr>
          <w:sz w:val="22"/>
          <w:szCs w:val="22"/>
        </w:rPr>
      </w:pPr>
    </w:p>
    <w:p w14:paraId="2585C200" w14:textId="77777777" w:rsidR="005904C7" w:rsidRDefault="005904C7" w:rsidP="005904C7">
      <w:pPr>
        <w:jc w:val="both"/>
        <w:rPr>
          <w:sz w:val="22"/>
          <w:szCs w:val="22"/>
        </w:rPr>
      </w:pPr>
    </w:p>
    <w:p w14:paraId="17705351" w14:textId="77777777" w:rsidR="005904C7" w:rsidRDefault="005904C7" w:rsidP="005904C7">
      <w:pPr>
        <w:jc w:val="right"/>
        <w:rPr>
          <w:sz w:val="20"/>
          <w:szCs w:val="20"/>
        </w:rPr>
      </w:pPr>
    </w:p>
    <w:p w14:paraId="4B3911AF" w14:textId="77777777" w:rsidR="005904C7" w:rsidRPr="00423B06" w:rsidRDefault="005904C7" w:rsidP="005904C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7683672" w14:textId="77777777" w:rsidR="005904C7" w:rsidRPr="00A36883" w:rsidRDefault="005904C7" w:rsidP="005904C7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3FDA562" w14:textId="77777777" w:rsidR="005904C7" w:rsidRPr="00494EBC" w:rsidRDefault="005904C7" w:rsidP="005904C7"/>
    <w:p w14:paraId="54BE5EA4" w14:textId="77777777" w:rsidR="005904C7" w:rsidRPr="001843F2" w:rsidRDefault="005904C7" w:rsidP="005904C7"/>
    <w:p w14:paraId="2641A2B4" w14:textId="77777777" w:rsidR="005904C7" w:rsidRPr="008D1528" w:rsidRDefault="005904C7" w:rsidP="005904C7"/>
    <w:p w14:paraId="393B1E9B" w14:textId="77777777" w:rsidR="00FE545C" w:rsidRPr="005904C7" w:rsidRDefault="00FE545C" w:rsidP="005904C7"/>
    <w:sectPr w:rsidR="00FE545C" w:rsidRPr="005904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F321A" w14:textId="77777777" w:rsidR="00E93FBA" w:rsidRDefault="00E93FBA">
      <w:r>
        <w:separator/>
      </w:r>
    </w:p>
  </w:endnote>
  <w:endnote w:type="continuationSeparator" w:id="0">
    <w:p w14:paraId="46914827" w14:textId="77777777" w:rsidR="00E93FBA" w:rsidRDefault="00E93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7F4F0" w14:textId="77777777" w:rsidR="00ED25FB" w:rsidRDefault="00ED25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3477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85EA3" w14:textId="77777777" w:rsidR="00ED25FB" w:rsidRDefault="00ED25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4DCF3" w14:textId="77777777" w:rsidR="00E93FBA" w:rsidRDefault="00E93FBA">
      <w:r>
        <w:separator/>
      </w:r>
    </w:p>
  </w:footnote>
  <w:footnote w:type="continuationSeparator" w:id="0">
    <w:p w14:paraId="3AA54863" w14:textId="77777777" w:rsidR="00E93FBA" w:rsidRDefault="00E93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E02B1" w14:textId="77777777" w:rsidR="00ED25FB" w:rsidRDefault="00ED25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F432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E0BEF" w14:textId="77777777" w:rsidR="00ED25FB" w:rsidRDefault="00ED25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12979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56782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6208646">
    <w:abstractNumId w:val="0"/>
  </w:num>
  <w:num w:numId="4" w16cid:durableId="236592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3FB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04C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3FBA"/>
    <w:rsid w:val="00E949B0"/>
    <w:rsid w:val="00EC0BEA"/>
    <w:rsid w:val="00ED25FB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1F69FB7"/>
  <w15:chartTrackingRefBased/>
  <w15:docId w15:val="{0F9DFC3D-9AB5-4CA9-8DAD-05E9EE49C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04C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2023-05-30T06:22:00Z</cp:lastPrinted>
  <dcterms:created xsi:type="dcterms:W3CDTF">2023-05-30T06:21:00Z</dcterms:created>
  <dcterms:modified xsi:type="dcterms:W3CDTF">2023-05-30T06:23:00Z</dcterms:modified>
</cp:coreProperties>
</file>