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9913E" w14:textId="00F9E3E2" w:rsidR="00CC1E6B" w:rsidRDefault="00CC1E6B" w:rsidP="00CC1E6B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KC-zp.272-304/23</w:t>
      </w:r>
    </w:p>
    <w:p w14:paraId="4325F94D" w14:textId="77777777" w:rsidR="00CC1E6B" w:rsidRDefault="00CC1E6B" w:rsidP="00CC1E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2D9C987" w14:textId="77777777" w:rsidR="00CC1E6B" w:rsidRDefault="00CC1E6B" w:rsidP="00CC1E6B">
      <w:pPr>
        <w:jc w:val="center"/>
        <w:rPr>
          <w:b/>
          <w:sz w:val="28"/>
          <w:szCs w:val="28"/>
        </w:rPr>
      </w:pPr>
    </w:p>
    <w:p w14:paraId="18150F9F" w14:textId="77777777" w:rsidR="00CC1E6B" w:rsidRDefault="00CC1E6B" w:rsidP="00CC1E6B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B04F67D" w14:textId="77777777" w:rsidR="00CC1E6B" w:rsidRDefault="00CC1E6B" w:rsidP="00CC1E6B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8710E4D" w14:textId="77777777" w:rsidR="00CC1E6B" w:rsidRDefault="00CC1E6B" w:rsidP="00CC1E6B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43E613B" w14:textId="77777777" w:rsidR="00CC1E6B" w:rsidRDefault="00CC1E6B" w:rsidP="00CC1E6B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8251CA8" w14:textId="4E2C2604" w:rsidR="00CC1E6B" w:rsidRDefault="001F38A3" w:rsidP="00CC1E6B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>Dostaw</w:t>
      </w:r>
      <w:r>
        <w:rPr>
          <w:b/>
        </w:rPr>
        <w:t>ę</w:t>
      </w:r>
      <w:r w:rsidRPr="00125021">
        <w:rPr>
          <w:b/>
        </w:rPr>
        <w:t xml:space="preserve"> </w:t>
      </w:r>
      <w:r>
        <w:rPr>
          <w:b/>
        </w:rPr>
        <w:t xml:space="preserve">2 szt. </w:t>
      </w:r>
      <w:r w:rsidRPr="007967CA">
        <w:rPr>
          <w:b/>
        </w:rPr>
        <w:t>sond do pomiaru stężenia metanu w powietrzu</w:t>
      </w:r>
      <w:r>
        <w:rPr>
          <w:b/>
        </w:rPr>
        <w:t xml:space="preserve"> na potrzeby WF</w:t>
      </w:r>
      <w:r>
        <w:rPr>
          <w:b/>
        </w:rPr>
        <w:t>iIS</w:t>
      </w:r>
      <w:r w:rsidR="00CC1E6B">
        <w:rPr>
          <w:b/>
          <w:bCs/>
          <w:iCs/>
          <w:sz w:val="24"/>
          <w:szCs w:val="24"/>
        </w:rPr>
        <w:t xml:space="preserve">, </w:t>
      </w:r>
      <w:r w:rsidR="00CC1E6B">
        <w:rPr>
          <w:sz w:val="24"/>
          <w:szCs w:val="24"/>
        </w:rPr>
        <w:t xml:space="preserve">prowadzonego przez Akademię Górniczo-Hutniczą w Krakowie, </w:t>
      </w:r>
    </w:p>
    <w:p w14:paraId="62C91532" w14:textId="77777777" w:rsidR="00CC1E6B" w:rsidRDefault="00CC1E6B" w:rsidP="00CC1E6B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73F19E5" w14:textId="77777777" w:rsidR="00CC1E6B" w:rsidRDefault="00CC1E6B" w:rsidP="00CC1E6B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AD15443" w14:textId="77777777" w:rsidR="00CC1E6B" w:rsidRDefault="00CC1E6B" w:rsidP="00CC1E6B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B9A61A9" w14:textId="77777777" w:rsidR="00CC1E6B" w:rsidRDefault="00CC1E6B" w:rsidP="00CC1E6B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CA169A3" w14:textId="77777777" w:rsidR="00CC1E6B" w:rsidRDefault="00CC1E6B" w:rsidP="00CC1E6B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75E5281" w14:textId="77777777" w:rsidR="00CC1E6B" w:rsidRDefault="00CC1E6B" w:rsidP="00CC1E6B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88FF2DD" w14:textId="77777777" w:rsidR="00CC1E6B" w:rsidRDefault="00CC1E6B" w:rsidP="00CC1E6B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C1E6B" w14:paraId="566D26DE" w14:textId="77777777" w:rsidTr="00A83F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AD27" w14:textId="77777777" w:rsidR="00CC1E6B" w:rsidRDefault="00CC1E6B" w:rsidP="00A83F61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372BB" w14:textId="77777777" w:rsidR="00CC1E6B" w:rsidRDefault="00CC1E6B" w:rsidP="00A83F6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5474C" w14:textId="77777777" w:rsidR="00CC1E6B" w:rsidRDefault="00CC1E6B" w:rsidP="00A83F6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CC1E6B" w14:paraId="20B40966" w14:textId="77777777" w:rsidTr="00A83F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00F2" w14:textId="77777777" w:rsidR="00CC1E6B" w:rsidRDefault="00CC1E6B" w:rsidP="00A83F61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05C7" w14:textId="77777777" w:rsidR="00CC1E6B" w:rsidRDefault="00CC1E6B" w:rsidP="00A83F6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702B" w14:textId="77777777" w:rsidR="00CC1E6B" w:rsidRDefault="00CC1E6B" w:rsidP="00A83F61">
            <w:pPr>
              <w:widowControl w:val="0"/>
              <w:spacing w:line="360" w:lineRule="auto"/>
              <w:jc w:val="both"/>
            </w:pPr>
          </w:p>
        </w:tc>
      </w:tr>
      <w:tr w:rsidR="00CC1E6B" w14:paraId="480D8ED1" w14:textId="77777777" w:rsidTr="00A83F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9577C" w14:textId="77777777" w:rsidR="00CC1E6B" w:rsidRDefault="00CC1E6B" w:rsidP="00A83F6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0A2F" w14:textId="77777777" w:rsidR="00CC1E6B" w:rsidRDefault="00CC1E6B" w:rsidP="00A83F6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9A9F" w14:textId="77777777" w:rsidR="00CC1E6B" w:rsidRDefault="00CC1E6B" w:rsidP="00A83F61">
            <w:pPr>
              <w:widowControl w:val="0"/>
              <w:spacing w:line="360" w:lineRule="auto"/>
              <w:jc w:val="both"/>
            </w:pPr>
          </w:p>
        </w:tc>
      </w:tr>
      <w:tr w:rsidR="00CC1E6B" w14:paraId="522E1EC5" w14:textId="77777777" w:rsidTr="00A83F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CC596" w14:textId="77777777" w:rsidR="00CC1E6B" w:rsidRDefault="00CC1E6B" w:rsidP="00A83F6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E748" w14:textId="77777777" w:rsidR="00CC1E6B" w:rsidRDefault="00CC1E6B" w:rsidP="00A83F6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7C30" w14:textId="77777777" w:rsidR="00CC1E6B" w:rsidRDefault="00CC1E6B" w:rsidP="00A83F61">
            <w:pPr>
              <w:widowControl w:val="0"/>
              <w:spacing w:line="360" w:lineRule="auto"/>
              <w:jc w:val="both"/>
            </w:pPr>
          </w:p>
        </w:tc>
      </w:tr>
    </w:tbl>
    <w:p w14:paraId="4E5F4388" w14:textId="77777777" w:rsidR="00CC1E6B" w:rsidRDefault="00CC1E6B" w:rsidP="00CC1E6B">
      <w:pPr>
        <w:widowControl w:val="0"/>
        <w:spacing w:line="360" w:lineRule="auto"/>
        <w:jc w:val="both"/>
      </w:pPr>
    </w:p>
    <w:p w14:paraId="37AE9BB0" w14:textId="77777777" w:rsidR="00CC1E6B" w:rsidRDefault="00CC1E6B" w:rsidP="00CC1E6B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0977C44" w14:textId="77777777" w:rsidR="00CC1E6B" w:rsidRDefault="00CC1E6B" w:rsidP="00CC1E6B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E870191" w14:textId="77777777" w:rsidR="00CC1E6B" w:rsidRDefault="00CC1E6B" w:rsidP="00CC1E6B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C53C860" w14:textId="77777777" w:rsidR="00CC1E6B" w:rsidRDefault="00CC1E6B" w:rsidP="00CC1E6B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53B0D9F" w14:textId="77777777" w:rsidR="00CC1E6B" w:rsidRDefault="00CC1E6B" w:rsidP="00CC1E6B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5868B9E" w14:textId="77777777" w:rsidR="00CC1E6B" w:rsidRDefault="00CC1E6B" w:rsidP="00CC1E6B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5A6F3BB" w14:textId="77777777" w:rsidR="00CC1E6B" w:rsidRDefault="00CC1E6B" w:rsidP="00CC1E6B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60E123C6" w14:textId="77777777" w:rsidR="00CC1E6B" w:rsidRDefault="00CC1E6B" w:rsidP="00CC1E6B">
      <w:pPr>
        <w:rPr>
          <w:rFonts w:eastAsia="Times New Roman"/>
          <w:lang w:eastAsia="pl-PL"/>
        </w:rPr>
      </w:pPr>
    </w:p>
    <w:p w14:paraId="382650C6" w14:textId="77777777" w:rsidR="00CC1E6B" w:rsidRDefault="00CC1E6B" w:rsidP="00CC1E6B"/>
    <w:p w14:paraId="30F5A0B6" w14:textId="77777777" w:rsidR="00CC1E6B" w:rsidRDefault="00CC1E6B" w:rsidP="00CC1E6B"/>
    <w:p w14:paraId="5A23255B" w14:textId="77777777" w:rsidR="00CC1E6B" w:rsidRDefault="00CC1E6B" w:rsidP="00CC1E6B"/>
    <w:p w14:paraId="115CF997" w14:textId="77777777" w:rsidR="00CC1E6B" w:rsidRPr="00D54AE7" w:rsidRDefault="00CC1E6B" w:rsidP="00CC1E6B"/>
    <w:p w14:paraId="36DFCE0D" w14:textId="77777777" w:rsidR="00CC1E6B" w:rsidRPr="007B5051" w:rsidRDefault="00CC1E6B" w:rsidP="00CC1E6B"/>
    <w:p w14:paraId="454DEBDA" w14:textId="61213350" w:rsidR="00106AC7" w:rsidRPr="00CC1E6B" w:rsidRDefault="00106AC7" w:rsidP="00CC1E6B"/>
    <w:sectPr w:rsidR="00106AC7" w:rsidRPr="00CC1E6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4A05B" w14:textId="77777777" w:rsidR="00297430" w:rsidRDefault="00297430">
      <w:r>
        <w:separator/>
      </w:r>
    </w:p>
  </w:endnote>
  <w:endnote w:type="continuationSeparator" w:id="0">
    <w:p w14:paraId="5B798B78" w14:textId="77777777" w:rsidR="00297430" w:rsidRDefault="00297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5D5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3C9C2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3F5B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AC628F9" w14:textId="77777777" w:rsidR="00336EEB" w:rsidRDefault="001F38A3" w:rsidP="00336EEB">
    <w:pPr>
      <w:pStyle w:val="Stopka"/>
      <w:tabs>
        <w:tab w:val="clear" w:pos="4536"/>
      </w:tabs>
      <w:jc w:val="center"/>
    </w:pPr>
    <w:r>
      <w:rPr>
        <w:noProof/>
      </w:rPr>
      <w:pict w14:anchorId="5F7542DF">
        <v:line id="_x0000_s1025" style="position:absolute;left:0;text-align:left;z-index:251657728" from="-3.85pt,8.7pt" to="455.15pt,8.7pt"/>
      </w:pict>
    </w:r>
  </w:p>
  <w:p w14:paraId="5F1EBAD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5AD0" w14:textId="77777777" w:rsidR="009D4BFB" w:rsidRDefault="009D4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87022" w14:textId="77777777" w:rsidR="00297430" w:rsidRDefault="00297430">
      <w:r>
        <w:separator/>
      </w:r>
    </w:p>
  </w:footnote>
  <w:footnote w:type="continuationSeparator" w:id="0">
    <w:p w14:paraId="5E003448" w14:textId="77777777" w:rsidR="00297430" w:rsidRDefault="00297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DD8F5" w14:textId="77777777" w:rsidR="009D4BFB" w:rsidRDefault="009D4B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5CA6F" w14:textId="77777777" w:rsidR="009D4BFB" w:rsidRDefault="009D4B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FCE15" w14:textId="77777777" w:rsidR="009D4BFB" w:rsidRDefault="009D4B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8700853">
    <w:abstractNumId w:val="14"/>
  </w:num>
  <w:num w:numId="2" w16cid:durableId="1597404182">
    <w:abstractNumId w:val="0"/>
  </w:num>
  <w:num w:numId="3" w16cid:durableId="869729352">
    <w:abstractNumId w:val="12"/>
  </w:num>
  <w:num w:numId="4" w16cid:durableId="1527594792">
    <w:abstractNumId w:val="8"/>
  </w:num>
  <w:num w:numId="5" w16cid:durableId="278030582">
    <w:abstractNumId w:val="7"/>
  </w:num>
  <w:num w:numId="6" w16cid:durableId="1898514912">
    <w:abstractNumId w:val="1"/>
  </w:num>
  <w:num w:numId="7" w16cid:durableId="94637608">
    <w:abstractNumId w:val="6"/>
  </w:num>
  <w:num w:numId="8" w16cid:durableId="916329542">
    <w:abstractNumId w:val="3"/>
  </w:num>
  <w:num w:numId="9" w16cid:durableId="69237114">
    <w:abstractNumId w:val="2"/>
  </w:num>
  <w:num w:numId="10" w16cid:durableId="526060909">
    <w:abstractNumId w:val="5"/>
  </w:num>
  <w:num w:numId="11" w16cid:durableId="1195581205">
    <w:abstractNumId w:val="11"/>
  </w:num>
  <w:num w:numId="12" w16cid:durableId="297690088">
    <w:abstractNumId w:val="4"/>
  </w:num>
  <w:num w:numId="13" w16cid:durableId="1987389096">
    <w:abstractNumId w:val="10"/>
  </w:num>
  <w:num w:numId="14" w16cid:durableId="681393729">
    <w:abstractNumId w:val="13"/>
  </w:num>
  <w:num w:numId="15" w16cid:durableId="703983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43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F38A3"/>
    <w:rsid w:val="00204613"/>
    <w:rsid w:val="002139FA"/>
    <w:rsid w:val="00215288"/>
    <w:rsid w:val="002508A6"/>
    <w:rsid w:val="0029743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4BFB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1E6B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A5FC4B"/>
  <w15:chartTrackingRefBased/>
  <w15:docId w15:val="{3300A37C-F6DF-437B-911B-6751C3F5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C1E6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CC1E6B"/>
  </w:style>
  <w:style w:type="paragraph" w:styleId="Akapitzlist">
    <w:name w:val="List Paragraph"/>
    <w:basedOn w:val="Normalny"/>
    <w:uiPriority w:val="34"/>
    <w:qFormat/>
    <w:rsid w:val="00CC1E6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2023-05-23T13:11:00Z</dcterms:created>
  <dcterms:modified xsi:type="dcterms:W3CDTF">2023-05-23T13:12:00Z</dcterms:modified>
</cp:coreProperties>
</file>