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4918" w14:textId="77777777" w:rsidR="007D3843" w:rsidRPr="00E874DC" w:rsidRDefault="007D3843" w:rsidP="007D384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422D696" w14:textId="77777777" w:rsidR="007D3843" w:rsidRDefault="007D3843" w:rsidP="007D3843">
      <w:pPr>
        <w:spacing w:before="48" w:line="240" w:lineRule="atLeast"/>
        <w:jc w:val="right"/>
        <w:rPr>
          <w:b/>
          <w:sz w:val="24"/>
          <w:szCs w:val="24"/>
          <w:lang w:val="pl-PL"/>
        </w:rPr>
      </w:pPr>
    </w:p>
    <w:p w14:paraId="778F3385" w14:textId="77777777" w:rsidR="007D3843" w:rsidRDefault="007D3843" w:rsidP="007D3843">
      <w:pPr>
        <w:spacing w:before="48" w:line="240" w:lineRule="atLeast"/>
        <w:jc w:val="center"/>
        <w:rPr>
          <w:b/>
          <w:sz w:val="24"/>
          <w:szCs w:val="24"/>
          <w:lang w:val="pl-PL"/>
        </w:rPr>
      </w:pPr>
      <w:r>
        <w:rPr>
          <w:b/>
          <w:sz w:val="24"/>
          <w:szCs w:val="24"/>
          <w:lang w:val="pl-PL"/>
        </w:rPr>
        <w:t>WZÓR UMOWY</w:t>
      </w:r>
    </w:p>
    <w:p w14:paraId="4BB87F69" w14:textId="77777777" w:rsidR="007D3843" w:rsidRDefault="007D3843" w:rsidP="007D384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FFCAFFD" w14:textId="77777777" w:rsidR="007D3843" w:rsidRDefault="007D3843" w:rsidP="007D3843">
      <w:pPr>
        <w:spacing w:before="48" w:line="240" w:lineRule="atLeast"/>
        <w:jc w:val="center"/>
        <w:rPr>
          <w:b/>
          <w:sz w:val="28"/>
          <w:lang w:val="pl-PL"/>
        </w:rPr>
      </w:pPr>
    </w:p>
    <w:p w14:paraId="1BF87CBE" w14:textId="7282FFFC" w:rsidR="007D3843" w:rsidRPr="00AA2A22" w:rsidRDefault="007D3843" w:rsidP="007D384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 xml:space="preserve">trybie </w:t>
      </w:r>
      <w:r>
        <w:rPr>
          <w:rFonts w:ascii="Times New Roman" w:hAnsi="Times New Roman"/>
        </w:rPr>
        <w:t>podstawowym bez negocjacji, nr sprawy: KC-zp.272-304/23</w:t>
      </w:r>
      <w:r w:rsidRPr="00AA2A22">
        <w:rPr>
          <w:rFonts w:ascii="Times New Roman" w:hAnsi="Times New Roman"/>
        </w:rPr>
        <w:t xml:space="preserve"> </w:t>
      </w:r>
    </w:p>
    <w:p w14:paraId="26D63401" w14:textId="77777777" w:rsidR="007D3843" w:rsidRDefault="007D3843" w:rsidP="007D3843">
      <w:pPr>
        <w:pStyle w:val="Tekstpodstawowy"/>
        <w:ind w:right="-47"/>
        <w:jc w:val="both"/>
        <w:rPr>
          <w:rFonts w:ascii="Times New Roman" w:hAnsi="Times New Roman"/>
        </w:rPr>
      </w:pPr>
      <w:r w:rsidRPr="00AA2A22">
        <w:rPr>
          <w:rFonts w:ascii="Times New Roman" w:hAnsi="Times New Roman"/>
        </w:rPr>
        <w:t>pomiędzy</w:t>
      </w:r>
    </w:p>
    <w:p w14:paraId="0295DFEF" w14:textId="77777777" w:rsidR="007D3843" w:rsidRDefault="007D3843" w:rsidP="007D384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ABC97EF" w14:textId="77777777" w:rsidR="007D3843" w:rsidRDefault="007D3843" w:rsidP="007D3843">
      <w:pPr>
        <w:pStyle w:val="Tekstpodstawowy"/>
        <w:ind w:right="-47"/>
        <w:jc w:val="both"/>
        <w:rPr>
          <w:rFonts w:ascii="Times New Roman" w:hAnsi="Times New Roman"/>
        </w:rPr>
      </w:pPr>
      <w:r>
        <w:rPr>
          <w:rFonts w:ascii="Times New Roman" w:hAnsi="Times New Roman"/>
        </w:rPr>
        <w:t>reprezentowana przez:</w:t>
      </w:r>
    </w:p>
    <w:p w14:paraId="401D89F0" w14:textId="77777777" w:rsidR="007D3843" w:rsidRDefault="007D3843" w:rsidP="007D3843">
      <w:pPr>
        <w:pStyle w:val="Tekstpodstawowy"/>
        <w:ind w:right="-47"/>
        <w:jc w:val="both"/>
        <w:rPr>
          <w:rFonts w:ascii="Times New Roman" w:hAnsi="Times New Roman"/>
        </w:rPr>
      </w:pPr>
      <w:r>
        <w:rPr>
          <w:rFonts w:ascii="Times New Roman" w:hAnsi="Times New Roman"/>
        </w:rPr>
        <w:t xml:space="preserve">1.Dziekana Wydziału /Kierownika Jednostki/............................................................................. </w:t>
      </w:r>
    </w:p>
    <w:p w14:paraId="48418C10" w14:textId="77777777" w:rsidR="007D3843" w:rsidRDefault="007D3843" w:rsidP="007D384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5A70D6B" w14:textId="77777777" w:rsidR="007D3843" w:rsidRDefault="007D3843" w:rsidP="007D3843">
      <w:pPr>
        <w:pStyle w:val="Tekstpodstawowy"/>
        <w:ind w:right="-47"/>
        <w:jc w:val="both"/>
        <w:rPr>
          <w:rFonts w:ascii="Times New Roman" w:hAnsi="Times New Roman"/>
        </w:rPr>
      </w:pPr>
      <w:r>
        <w:rPr>
          <w:rFonts w:ascii="Times New Roman" w:hAnsi="Times New Roman"/>
        </w:rPr>
        <w:t>zwaną dalej KUPUJĄCYM</w:t>
      </w:r>
    </w:p>
    <w:p w14:paraId="44BA7FE9" w14:textId="77777777" w:rsidR="007D3843" w:rsidRDefault="007D3843" w:rsidP="007D3843">
      <w:pPr>
        <w:pStyle w:val="Tekstpodstawowy"/>
        <w:ind w:right="-47"/>
        <w:jc w:val="both"/>
        <w:rPr>
          <w:rFonts w:ascii="Times New Roman" w:hAnsi="Times New Roman"/>
        </w:rPr>
      </w:pPr>
      <w:r>
        <w:rPr>
          <w:rFonts w:ascii="Times New Roman" w:hAnsi="Times New Roman"/>
        </w:rPr>
        <w:t xml:space="preserve">a </w:t>
      </w:r>
    </w:p>
    <w:p w14:paraId="41C9F6C5" w14:textId="77777777" w:rsidR="007D3843" w:rsidRDefault="007D3843" w:rsidP="007D3843">
      <w:pPr>
        <w:pStyle w:val="Tekstpodstawowy"/>
        <w:ind w:right="-47"/>
        <w:jc w:val="both"/>
        <w:rPr>
          <w:rFonts w:ascii="Times New Roman" w:hAnsi="Times New Roman"/>
        </w:rPr>
      </w:pPr>
      <w:r>
        <w:rPr>
          <w:rFonts w:ascii="Times New Roman" w:hAnsi="Times New Roman"/>
        </w:rPr>
        <w:t>......................................................................................................................................................</w:t>
      </w:r>
    </w:p>
    <w:p w14:paraId="7C0CB755" w14:textId="77777777" w:rsidR="007D3843" w:rsidRDefault="007D3843" w:rsidP="007D3843">
      <w:pPr>
        <w:pStyle w:val="Tekstpodstawowy"/>
        <w:ind w:right="-47"/>
        <w:jc w:val="both"/>
        <w:rPr>
          <w:rFonts w:ascii="Times New Roman" w:hAnsi="Times New Roman"/>
        </w:rPr>
      </w:pPr>
      <w:r>
        <w:rPr>
          <w:rFonts w:ascii="Times New Roman" w:hAnsi="Times New Roman"/>
        </w:rPr>
        <w:t>......................................................................................................................................................</w:t>
      </w:r>
    </w:p>
    <w:p w14:paraId="0EE23AEF" w14:textId="77777777" w:rsidR="007D3843" w:rsidRDefault="007D3843" w:rsidP="007D384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7FB8A77" w14:textId="77777777" w:rsidR="007D3843" w:rsidRDefault="007D3843" w:rsidP="007D3843">
      <w:pPr>
        <w:pStyle w:val="Tekstpodstawowy"/>
        <w:ind w:right="-47"/>
        <w:jc w:val="both"/>
        <w:rPr>
          <w:rFonts w:ascii="Times New Roman" w:hAnsi="Times New Roman"/>
        </w:rPr>
      </w:pPr>
      <w:r>
        <w:rPr>
          <w:rFonts w:ascii="Times New Roman" w:hAnsi="Times New Roman"/>
        </w:rPr>
        <w:t>reprezentowanym przez:</w:t>
      </w:r>
    </w:p>
    <w:p w14:paraId="27FBAE14" w14:textId="77777777" w:rsidR="007D3843" w:rsidRDefault="007D3843" w:rsidP="007D3843">
      <w:pPr>
        <w:pStyle w:val="Tekstpodstawowy"/>
        <w:ind w:right="-47"/>
        <w:jc w:val="both"/>
        <w:rPr>
          <w:rFonts w:ascii="Times New Roman" w:hAnsi="Times New Roman"/>
        </w:rPr>
      </w:pPr>
      <w:r>
        <w:rPr>
          <w:rFonts w:ascii="Times New Roman" w:hAnsi="Times New Roman"/>
        </w:rPr>
        <w:t>1...................................................................................................................................................</w:t>
      </w:r>
    </w:p>
    <w:p w14:paraId="7D520D9A" w14:textId="77777777" w:rsidR="007D3843" w:rsidRDefault="007D3843" w:rsidP="007D3843">
      <w:pPr>
        <w:pStyle w:val="Tekstpodstawowy"/>
        <w:ind w:right="-47"/>
        <w:jc w:val="both"/>
        <w:rPr>
          <w:rFonts w:ascii="Times New Roman" w:hAnsi="Times New Roman"/>
        </w:rPr>
      </w:pPr>
      <w:r>
        <w:rPr>
          <w:rFonts w:ascii="Times New Roman" w:hAnsi="Times New Roman"/>
        </w:rPr>
        <w:t xml:space="preserve">2................................................................................................................................................... </w:t>
      </w:r>
    </w:p>
    <w:p w14:paraId="4FE0D311" w14:textId="77777777" w:rsidR="007D3843" w:rsidRDefault="007D3843" w:rsidP="007D3843">
      <w:pPr>
        <w:pStyle w:val="Tekstpodstawowy"/>
        <w:ind w:right="-47"/>
        <w:jc w:val="both"/>
        <w:rPr>
          <w:rFonts w:ascii="Times New Roman" w:hAnsi="Times New Roman"/>
        </w:rPr>
      </w:pPr>
      <w:r>
        <w:rPr>
          <w:rFonts w:ascii="Times New Roman" w:hAnsi="Times New Roman"/>
        </w:rPr>
        <w:t>zwanym dalej SPRZEDAWCĄ</w:t>
      </w:r>
    </w:p>
    <w:p w14:paraId="7F0E1268" w14:textId="77777777" w:rsidR="007D3843" w:rsidRDefault="007D3843" w:rsidP="007D3843">
      <w:pPr>
        <w:pStyle w:val="Tekstpodstawowy"/>
        <w:ind w:right="-47"/>
        <w:jc w:val="center"/>
        <w:rPr>
          <w:rFonts w:ascii="Times New Roman" w:hAnsi="Times New Roman"/>
        </w:rPr>
      </w:pPr>
    </w:p>
    <w:p w14:paraId="59E51AD0"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1</w:t>
      </w:r>
    </w:p>
    <w:p w14:paraId="4542814B" w14:textId="4BCD2CCB" w:rsidR="007D3843" w:rsidRPr="003A46A3" w:rsidRDefault="007D3843" w:rsidP="007D3843">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303745">
        <w:rPr>
          <w:rFonts w:ascii="Times New Roman" w:hAnsi="Times New Roman"/>
          <w:b/>
        </w:rPr>
        <w:t xml:space="preserve">ostawa </w:t>
      </w:r>
      <w:r>
        <w:rPr>
          <w:rFonts w:ascii="Times New Roman" w:hAnsi="Times New Roman"/>
          <w:b/>
        </w:rPr>
        <w:t xml:space="preserve">2 szt. sond do pomiaru stężenia metanu w powietrzu </w:t>
      </w:r>
      <w:r w:rsidRPr="00303745">
        <w:rPr>
          <w:rFonts w:ascii="Times New Roman" w:hAnsi="Times New Roman"/>
          <w:b/>
        </w:rPr>
        <w:t xml:space="preserve">na potrzeby </w:t>
      </w:r>
      <w:proofErr w:type="spellStart"/>
      <w:r w:rsidRPr="00303745">
        <w:rPr>
          <w:rFonts w:ascii="Times New Roman" w:hAnsi="Times New Roman"/>
          <w:b/>
        </w:rPr>
        <w:t>W</w:t>
      </w:r>
      <w:r>
        <w:rPr>
          <w:rFonts w:ascii="Times New Roman" w:hAnsi="Times New Roman"/>
          <w:b/>
        </w:rPr>
        <w:t>FiIS</w:t>
      </w:r>
      <w:proofErr w:type="spellEnd"/>
      <w:r w:rsidRPr="003A46A3">
        <w:rPr>
          <w:rFonts w:ascii="Times New Roman" w:hAnsi="Times New Roman"/>
          <w:b/>
        </w:rPr>
        <w:t>.</w:t>
      </w:r>
      <w:r>
        <w:rPr>
          <w:rFonts w:ascii="Times New Roman" w:hAnsi="Times New Roman"/>
          <w:b/>
        </w:rPr>
        <w:t xml:space="preserve"> </w:t>
      </w:r>
    </w:p>
    <w:p w14:paraId="2366EB05" w14:textId="77777777" w:rsidR="007D3843" w:rsidRPr="0043435F" w:rsidRDefault="007D3843" w:rsidP="007D384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E52F150" w14:textId="77777777" w:rsidR="007D3843" w:rsidRPr="0043435F" w:rsidRDefault="007D3843" w:rsidP="007D384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F006361" w14:textId="77777777" w:rsidR="007D3843" w:rsidRDefault="007D3843" w:rsidP="007D3843">
      <w:pPr>
        <w:pStyle w:val="Tekstpodstawowy"/>
        <w:ind w:right="-47"/>
        <w:jc w:val="both"/>
        <w:rPr>
          <w:rFonts w:ascii="Times New Roman" w:hAnsi="Times New Roman"/>
        </w:rPr>
      </w:pPr>
    </w:p>
    <w:p w14:paraId="1CF1477F"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2</w:t>
      </w:r>
    </w:p>
    <w:p w14:paraId="6F50A302" w14:textId="77777777" w:rsidR="007D3843" w:rsidRPr="0043435F" w:rsidRDefault="007D3843" w:rsidP="007D3843">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303745">
        <w:rPr>
          <w:rFonts w:ascii="Times New Roman" w:hAnsi="Times New Roman"/>
          <w:b/>
          <w:bCs/>
          <w:szCs w:val="24"/>
        </w:rPr>
        <w:t>dostarczyć i zainstalować sprzęt</w:t>
      </w:r>
      <w:r w:rsidRPr="0043435F">
        <w:rPr>
          <w:rFonts w:ascii="Times New Roman" w:hAnsi="Times New Roman"/>
          <w:szCs w:val="24"/>
        </w:rPr>
        <w:t xml:space="preserve">,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038A75B2" w14:textId="77777777" w:rsidR="007D3843" w:rsidRPr="0043435F" w:rsidRDefault="007D3843" w:rsidP="007D384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1D1EBC7" w14:textId="77777777" w:rsidR="007D3843" w:rsidRPr="0043435F" w:rsidRDefault="007D3843" w:rsidP="007D384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D4F2163" w14:textId="77777777" w:rsidR="007D3843" w:rsidRDefault="007D3843" w:rsidP="007D3843">
      <w:pPr>
        <w:pStyle w:val="Tekstpodstawowy"/>
        <w:ind w:right="-47"/>
        <w:jc w:val="both"/>
        <w:rPr>
          <w:rFonts w:ascii="Times New Roman" w:hAnsi="Times New Roman"/>
        </w:rPr>
      </w:pPr>
    </w:p>
    <w:p w14:paraId="7FC0A29C"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3</w:t>
      </w:r>
    </w:p>
    <w:p w14:paraId="1C2B3E19" w14:textId="77777777" w:rsidR="007D3843" w:rsidRPr="0043435F" w:rsidRDefault="007D3843" w:rsidP="007D384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1FA0FA3" w14:textId="77777777" w:rsidR="007D3843" w:rsidRPr="0043435F" w:rsidRDefault="007D3843" w:rsidP="007D384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136AFCA" w14:textId="77777777" w:rsidR="007D3843" w:rsidRPr="0043435F" w:rsidRDefault="007D3843" w:rsidP="007D384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1A02AE7A" w14:textId="77777777" w:rsidR="007D3843" w:rsidRPr="0043435F" w:rsidRDefault="007D3843" w:rsidP="007D384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ubezpieczenie, załadunek, wyładunek, dokumentację niezbędną do normalnego  użytkowania, konserwacji i naprawy przedmiotu umowy.</w:t>
      </w:r>
    </w:p>
    <w:p w14:paraId="73EC4CD8" w14:textId="77777777" w:rsidR="007D3843" w:rsidRDefault="007D3843" w:rsidP="007D3843">
      <w:pPr>
        <w:pStyle w:val="Tekstpodstawowy"/>
        <w:ind w:right="-47"/>
        <w:jc w:val="both"/>
        <w:rPr>
          <w:rFonts w:ascii="Times New Roman" w:hAnsi="Times New Roman"/>
        </w:rPr>
      </w:pPr>
    </w:p>
    <w:p w14:paraId="4B4CE218"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4</w:t>
      </w:r>
    </w:p>
    <w:p w14:paraId="5F8A94A6" w14:textId="77777777" w:rsidR="007D3843" w:rsidRDefault="007D3843" w:rsidP="007D384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2758DA7" w14:textId="77777777" w:rsidR="007D3843" w:rsidRDefault="007D3843" w:rsidP="007D384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2C82858" w14:textId="77777777" w:rsidR="007D3843" w:rsidRDefault="007D3843" w:rsidP="007D384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3C0884A" w14:textId="77777777" w:rsidR="007D3843" w:rsidRPr="00593CEB" w:rsidRDefault="007D3843" w:rsidP="007D384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C39744B" w14:textId="77777777" w:rsidR="007D3843" w:rsidRDefault="007D3843" w:rsidP="007D3843">
      <w:pPr>
        <w:pStyle w:val="Tekstpodstawowy"/>
        <w:ind w:right="-47"/>
        <w:jc w:val="center"/>
        <w:rPr>
          <w:rFonts w:ascii="Times New Roman" w:hAnsi="Times New Roman"/>
        </w:rPr>
      </w:pPr>
    </w:p>
    <w:p w14:paraId="732F5349"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5</w:t>
      </w:r>
    </w:p>
    <w:p w14:paraId="799B030A" w14:textId="77777777" w:rsidR="007D3843" w:rsidRPr="00C53B52" w:rsidRDefault="007D3843" w:rsidP="007D384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AD089A6" w14:textId="77777777" w:rsidR="007D3843" w:rsidRPr="00C53B52" w:rsidRDefault="007D3843" w:rsidP="007D384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D3D7840" w14:textId="77777777" w:rsidR="007D3843" w:rsidRPr="00C53B52" w:rsidRDefault="007D3843" w:rsidP="007D384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A3B0C02" w14:textId="77777777" w:rsidR="007D3843" w:rsidRPr="00C53B52" w:rsidRDefault="007D3843" w:rsidP="007D384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648A3FC" w14:textId="77777777" w:rsidR="007D3843" w:rsidRPr="00C53B52" w:rsidRDefault="007D3843" w:rsidP="007D384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6BC7CCBE" w14:textId="77777777" w:rsidR="007D3843" w:rsidRPr="00C53B52" w:rsidRDefault="007D3843" w:rsidP="007D384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6B0678D3" w14:textId="77777777" w:rsidR="007D3843" w:rsidRPr="00C53B52" w:rsidRDefault="007D3843" w:rsidP="007D384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25634C1" w14:textId="77777777" w:rsidR="007D3843" w:rsidRPr="00C53B52" w:rsidRDefault="007D3843" w:rsidP="007D3843">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7032C4ED" w14:textId="77777777" w:rsidR="007D3843" w:rsidRPr="00C53B52" w:rsidRDefault="007D3843" w:rsidP="007D3843">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66B998D4" w14:textId="77777777" w:rsidR="007D3843" w:rsidRPr="00041CB5" w:rsidRDefault="007D3843" w:rsidP="007D3843">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7928EA08" w14:textId="77777777" w:rsidR="007D3843" w:rsidRDefault="007D3843" w:rsidP="007D384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1A74020" w14:textId="77777777" w:rsidR="007D3843" w:rsidRDefault="007D3843" w:rsidP="007D3843">
      <w:pPr>
        <w:pStyle w:val="Tekstpodstawowy"/>
        <w:ind w:right="-47"/>
        <w:jc w:val="center"/>
        <w:rPr>
          <w:rFonts w:ascii="Times New Roman" w:hAnsi="Times New Roman"/>
          <w:b/>
        </w:rPr>
      </w:pPr>
    </w:p>
    <w:p w14:paraId="7853D1FB" w14:textId="77777777" w:rsidR="007D3843" w:rsidRDefault="007D3843" w:rsidP="007D3843">
      <w:pPr>
        <w:pStyle w:val="Tekstpodstawowy"/>
        <w:ind w:right="-47"/>
        <w:jc w:val="center"/>
        <w:rPr>
          <w:rFonts w:ascii="Times New Roman" w:hAnsi="Times New Roman"/>
          <w:b/>
        </w:rPr>
      </w:pPr>
    </w:p>
    <w:p w14:paraId="42AB7987" w14:textId="77777777" w:rsidR="007D3843" w:rsidRDefault="007D3843" w:rsidP="007D3843">
      <w:pPr>
        <w:pStyle w:val="Tekstpodstawowy"/>
        <w:ind w:right="-47"/>
        <w:jc w:val="center"/>
        <w:rPr>
          <w:rFonts w:ascii="Times New Roman" w:hAnsi="Times New Roman"/>
          <w:b/>
        </w:rPr>
      </w:pPr>
      <w:r w:rsidRPr="00877B92">
        <w:rPr>
          <w:rFonts w:ascii="Times New Roman" w:hAnsi="Times New Roman"/>
          <w:b/>
        </w:rPr>
        <w:lastRenderedPageBreak/>
        <w:t>§ 6</w:t>
      </w:r>
    </w:p>
    <w:p w14:paraId="476206E2" w14:textId="77777777" w:rsidR="007D3843" w:rsidRDefault="007D3843" w:rsidP="007D3843">
      <w:pPr>
        <w:numPr>
          <w:ilvl w:val="0"/>
          <w:numId w:val="34"/>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6AEF9F3" w14:textId="77777777" w:rsidR="007D3843" w:rsidRDefault="007D3843" w:rsidP="007D3843">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1B79DB1" w14:textId="77777777" w:rsidR="007D3843" w:rsidRDefault="007D3843" w:rsidP="007D3843">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C2974E8" w14:textId="77777777" w:rsidR="007D3843" w:rsidRDefault="007D3843" w:rsidP="007D3843">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76A772" w14:textId="77777777" w:rsidR="007D3843" w:rsidRDefault="007D3843" w:rsidP="007D3843">
      <w:pPr>
        <w:numPr>
          <w:ilvl w:val="0"/>
          <w:numId w:val="34"/>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C029EF9"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B999923" w14:textId="77777777" w:rsidR="007D3843" w:rsidRPr="003F1749" w:rsidRDefault="007D3843" w:rsidP="007D384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E94B605" w14:textId="77777777" w:rsidR="007D3843" w:rsidRDefault="007D3843" w:rsidP="007D384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A17C3A6" w14:textId="77777777" w:rsidR="007D3843" w:rsidRDefault="007D3843" w:rsidP="007D3843">
      <w:pPr>
        <w:pStyle w:val="Tekstpodstawowy"/>
        <w:ind w:right="-47"/>
        <w:jc w:val="center"/>
        <w:rPr>
          <w:rFonts w:ascii="Times New Roman" w:hAnsi="Times New Roman"/>
        </w:rPr>
      </w:pPr>
    </w:p>
    <w:p w14:paraId="4CB96503"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937726F" w14:textId="77777777" w:rsidR="009D331B" w:rsidRDefault="007D3843" w:rsidP="009D331B">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8919E5E" w14:textId="6F841571" w:rsidR="009D331B" w:rsidRPr="009D331B" w:rsidRDefault="009D331B" w:rsidP="009D331B">
      <w:pPr>
        <w:numPr>
          <w:ilvl w:val="0"/>
          <w:numId w:val="20"/>
        </w:numPr>
        <w:ind w:left="284"/>
        <w:jc w:val="both"/>
        <w:rPr>
          <w:bCs/>
          <w:sz w:val="24"/>
          <w:szCs w:val="24"/>
          <w:lang w:val="pl-PL" w:eastAsia="en-US"/>
        </w:rPr>
      </w:pPr>
      <w:r w:rsidRPr="009D331B">
        <w:rPr>
          <w:color w:val="000000"/>
          <w:sz w:val="24"/>
          <w:szCs w:val="24"/>
          <w:lang w:val="pl-PL"/>
        </w:rPr>
        <w:t xml:space="preserve">Gwarancja będzie świadczona przez producenta lub autoryzowany przez niego serwis lub osoby na koszt Sprzedawcy.  </w:t>
      </w:r>
    </w:p>
    <w:p w14:paraId="5F493253" w14:textId="77777777" w:rsidR="007D3843" w:rsidRPr="008D3A47" w:rsidRDefault="007D3843" w:rsidP="007D3843">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61C71E5" w14:textId="77777777"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C4A2C91" w14:textId="77777777"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49C905E" w14:textId="2E9E7EBD"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9D331B">
        <w:rPr>
          <w:bCs/>
          <w:sz w:val="24"/>
          <w:szCs w:val="24"/>
          <w:lang w:val="pl-PL" w:eastAsia="en-US"/>
        </w:rPr>
        <w:t>72 godziny</w:t>
      </w:r>
      <w:r>
        <w:rPr>
          <w:bCs/>
          <w:sz w:val="24"/>
          <w:szCs w:val="24"/>
          <w:lang w:val="pl-PL" w:eastAsia="en-US"/>
        </w:rPr>
        <w:t xml:space="preserve"> robocz</w:t>
      </w:r>
      <w:r w:rsidR="009D331B">
        <w:rPr>
          <w:bCs/>
          <w:sz w:val="24"/>
          <w:szCs w:val="24"/>
          <w:lang w:val="pl-PL" w:eastAsia="en-US"/>
        </w:rPr>
        <w:t>e</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255B29E3" w14:textId="7A67462D"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1</w:t>
      </w:r>
      <w:r w:rsidR="009D331B">
        <w:rPr>
          <w:bCs/>
          <w:sz w:val="24"/>
          <w:szCs w:val="24"/>
          <w:lang w:val="pl-PL" w:eastAsia="en-US"/>
        </w:rPr>
        <w:t>2</w:t>
      </w:r>
      <w:r>
        <w:rPr>
          <w:bCs/>
          <w:sz w:val="24"/>
          <w:szCs w:val="24"/>
          <w:lang w:val="pl-PL" w:eastAsia="en-US"/>
        </w:rPr>
        <w:t xml:space="preserve"> </w:t>
      </w:r>
      <w:r w:rsidR="009D331B">
        <w:rPr>
          <w:bCs/>
          <w:sz w:val="24"/>
          <w:szCs w:val="24"/>
          <w:lang w:val="pl-PL" w:eastAsia="en-US"/>
        </w:rPr>
        <w:t>tygodni</w:t>
      </w:r>
      <w:r w:rsidRPr="0043435F">
        <w:rPr>
          <w:bCs/>
          <w:sz w:val="24"/>
          <w:szCs w:val="24"/>
          <w:lang w:val="pl-PL" w:eastAsia="en-US"/>
        </w:rPr>
        <w:t xml:space="preserve"> od momentu zgłoszenia.</w:t>
      </w:r>
      <w:r w:rsidRPr="0043435F">
        <w:rPr>
          <w:sz w:val="24"/>
          <w:szCs w:val="24"/>
          <w:lang w:val="pl-PL"/>
        </w:rPr>
        <w:t xml:space="preserve"> </w:t>
      </w:r>
      <w:r w:rsidRPr="0043435F">
        <w:rPr>
          <w:bCs/>
          <w:sz w:val="24"/>
          <w:szCs w:val="24"/>
          <w:lang w:val="pl-PL" w:eastAsia="en-US"/>
        </w:rPr>
        <w:t xml:space="preserve">Przez naprawę rozumie się również dostarczenie, na czas naprawy, urządzenia  zastępczego o parametrach </w:t>
      </w:r>
      <w:r w:rsidR="009D331B">
        <w:rPr>
          <w:bCs/>
          <w:sz w:val="24"/>
          <w:szCs w:val="24"/>
          <w:lang w:val="pl-PL" w:eastAsia="en-US"/>
        </w:rPr>
        <w:br/>
      </w:r>
      <w:r w:rsidRPr="0043435F">
        <w:rPr>
          <w:bCs/>
          <w:sz w:val="24"/>
          <w:szCs w:val="24"/>
          <w:lang w:val="pl-PL" w:eastAsia="en-US"/>
        </w:rPr>
        <w:t xml:space="preserve">i funkcjonalności nie gorszej niż urządzenie naprawiane. </w:t>
      </w:r>
    </w:p>
    <w:p w14:paraId="3562A4BC" w14:textId="77777777" w:rsidR="007D3843" w:rsidRDefault="007D3843" w:rsidP="007D3843">
      <w:pPr>
        <w:numPr>
          <w:ilvl w:val="0"/>
          <w:numId w:val="20"/>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24568DC6" w14:textId="77777777" w:rsidR="007D3843" w:rsidRPr="00144BE6" w:rsidRDefault="007D3843" w:rsidP="007D3843">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789B7BA" w14:textId="77777777"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95A2965" w14:textId="77777777"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2F2E4D4" w14:textId="77777777" w:rsidR="007D3843" w:rsidRPr="0043435F" w:rsidRDefault="007D3843" w:rsidP="007D3843">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B416A62" w14:textId="77777777" w:rsidR="007D3843" w:rsidRPr="0043435F" w:rsidRDefault="007D3843" w:rsidP="007D3843">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79B3BD9" w14:textId="77777777" w:rsidR="007D3843" w:rsidRPr="0043435F" w:rsidRDefault="007D3843" w:rsidP="007D3843">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953AC41" w14:textId="77777777" w:rsidR="007D3843" w:rsidRPr="0043435F" w:rsidRDefault="007D3843" w:rsidP="007D3843">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A040AD6" w14:textId="77777777" w:rsidR="007D3843" w:rsidRDefault="007D3843" w:rsidP="007D3843">
      <w:pPr>
        <w:pStyle w:val="Tekstpodstawowy"/>
        <w:ind w:left="284" w:right="-47"/>
        <w:jc w:val="both"/>
        <w:rPr>
          <w:rFonts w:ascii="Times New Roman" w:hAnsi="Times New Roman"/>
        </w:rPr>
      </w:pPr>
    </w:p>
    <w:p w14:paraId="682089AF"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34EE587" w14:textId="77777777" w:rsidR="007D3843" w:rsidRDefault="007D3843" w:rsidP="007D384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4C8358C" w14:textId="77777777" w:rsidR="007D3843" w:rsidRPr="009B2595" w:rsidRDefault="007D3843" w:rsidP="007D384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FBB1CF7" w14:textId="77777777" w:rsidR="007D3843" w:rsidRPr="009B2595" w:rsidRDefault="007D3843" w:rsidP="007D384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8531927" w14:textId="77777777" w:rsidR="007D3843" w:rsidRPr="009B2595" w:rsidRDefault="007D3843" w:rsidP="007D3843">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6F8DCD1" w14:textId="77777777" w:rsidR="007D3843" w:rsidRPr="009B2595" w:rsidRDefault="007D3843" w:rsidP="007D3843">
      <w:pPr>
        <w:numPr>
          <w:ilvl w:val="0"/>
          <w:numId w:val="50"/>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143BE3C4" w14:textId="77777777" w:rsidR="007D3843" w:rsidRPr="009B2595" w:rsidRDefault="007D3843" w:rsidP="007D3843">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89DA5A0" w14:textId="77777777" w:rsidR="007D3843" w:rsidRPr="009B2595" w:rsidRDefault="007D3843" w:rsidP="007D3843">
      <w:pPr>
        <w:numPr>
          <w:ilvl w:val="0"/>
          <w:numId w:val="50"/>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2E7D9A5" w14:textId="77777777" w:rsidR="007D3843" w:rsidRPr="009B2595" w:rsidRDefault="007D3843" w:rsidP="007D3843">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39565B6" w14:textId="77777777" w:rsidR="007D3843" w:rsidRPr="009B2595" w:rsidRDefault="007D3843" w:rsidP="007D3843">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56BB7A2" w14:textId="77777777" w:rsidR="007D3843" w:rsidRPr="009B2595" w:rsidRDefault="007D3843" w:rsidP="007D3843">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0708463" w14:textId="77777777" w:rsidR="007D3843" w:rsidRPr="009B2595" w:rsidRDefault="007D3843" w:rsidP="007D3843">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793AF31" w14:textId="77777777" w:rsidR="007D3843" w:rsidRPr="009B2595" w:rsidRDefault="007D3843" w:rsidP="007D3843">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7B4D3D9" w14:textId="77777777" w:rsidR="007D3843" w:rsidRPr="00CA1166" w:rsidRDefault="007D3843" w:rsidP="007D3843">
      <w:pPr>
        <w:widowControl w:val="0"/>
        <w:suppressAutoHyphens/>
        <w:autoSpaceDN w:val="0"/>
        <w:ind w:left="360"/>
        <w:jc w:val="center"/>
        <w:textAlignment w:val="baseline"/>
        <w:rPr>
          <w:rFonts w:eastAsia="SimSun"/>
          <w:b/>
          <w:bCs/>
          <w:color w:val="000000"/>
          <w:kern w:val="2"/>
          <w:sz w:val="24"/>
          <w:szCs w:val="24"/>
          <w:lang w:val="pl-PL"/>
        </w:rPr>
      </w:pPr>
    </w:p>
    <w:p w14:paraId="4F301EFF" w14:textId="77777777" w:rsidR="007D3843" w:rsidRPr="009B2595" w:rsidRDefault="007D3843" w:rsidP="007D384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0421FD73" w14:textId="77777777" w:rsidR="007D3843" w:rsidRPr="009B2595" w:rsidRDefault="007D3843" w:rsidP="007D384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704CBF7" w14:textId="77777777" w:rsidR="007D3843" w:rsidRPr="009B2595" w:rsidRDefault="007D3843" w:rsidP="007D384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7E119C7E" w14:textId="77777777" w:rsidR="007D3843" w:rsidRPr="009B2595" w:rsidRDefault="007D3843" w:rsidP="007D384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AD7ED8" w14:textId="77777777" w:rsidR="007D3843" w:rsidRPr="009B2595" w:rsidRDefault="007D3843" w:rsidP="007D3843">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EE7DBB2" w14:textId="77777777" w:rsidR="007D3843" w:rsidRDefault="007D3843" w:rsidP="007D3843">
      <w:pPr>
        <w:pStyle w:val="Tekstpodstawowy"/>
        <w:ind w:right="-47"/>
        <w:rPr>
          <w:rFonts w:ascii="Times New Roman" w:hAnsi="Times New Roman"/>
        </w:rPr>
      </w:pPr>
    </w:p>
    <w:p w14:paraId="6FE3EA1E"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599726B" w14:textId="77777777" w:rsidR="007D3843" w:rsidRDefault="007D3843" w:rsidP="007D384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AC72D8A" w14:textId="77777777" w:rsidR="007D3843" w:rsidRDefault="007D3843" w:rsidP="007D3843">
      <w:pPr>
        <w:pStyle w:val="Tekstpodstawowy"/>
        <w:ind w:right="-47"/>
        <w:jc w:val="center"/>
        <w:rPr>
          <w:rFonts w:ascii="Times New Roman" w:hAnsi="Times New Roman"/>
        </w:rPr>
      </w:pPr>
    </w:p>
    <w:p w14:paraId="062AE998" w14:textId="77777777" w:rsidR="007D3843" w:rsidRDefault="007D3843" w:rsidP="007D3843">
      <w:pPr>
        <w:pStyle w:val="Tekstpodstawowy"/>
        <w:ind w:right="-47"/>
        <w:jc w:val="center"/>
        <w:rPr>
          <w:rFonts w:ascii="Times New Roman" w:hAnsi="Times New Roman"/>
        </w:rPr>
      </w:pPr>
    </w:p>
    <w:p w14:paraId="37501342" w14:textId="77777777" w:rsidR="007D3843" w:rsidRPr="00877B92" w:rsidRDefault="007D3843" w:rsidP="007D3843">
      <w:pPr>
        <w:pStyle w:val="Tekstpodstawowy"/>
        <w:ind w:right="-47"/>
        <w:jc w:val="center"/>
        <w:rPr>
          <w:b/>
        </w:rPr>
      </w:pPr>
      <w:r w:rsidRPr="00877B92">
        <w:rPr>
          <w:rFonts w:ascii="Times New Roman" w:hAnsi="Times New Roman"/>
          <w:b/>
        </w:rPr>
        <w:t>§1</w:t>
      </w:r>
      <w:r>
        <w:rPr>
          <w:rFonts w:ascii="Times New Roman" w:hAnsi="Times New Roman"/>
          <w:b/>
        </w:rPr>
        <w:t>3</w:t>
      </w:r>
    </w:p>
    <w:p w14:paraId="15FF96CF" w14:textId="77777777" w:rsidR="007D3843" w:rsidRDefault="007D3843" w:rsidP="007D384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492FC9" w14:textId="77777777" w:rsidR="007D3843" w:rsidRDefault="007D3843" w:rsidP="007D3843">
      <w:pPr>
        <w:pStyle w:val="NormalnyWeb"/>
        <w:jc w:val="both"/>
      </w:pPr>
      <w:r>
        <w:t xml:space="preserve">2. W razie wątpliwości, czy określona informacja stanowi tajemnicę Wykonawca zobowiązany jest zwrócić się w formie pisemnej do Zamawiającego o wyjaśnienie takiej wątpliwości. </w:t>
      </w:r>
    </w:p>
    <w:p w14:paraId="57BAE86B" w14:textId="77777777" w:rsidR="007D3843" w:rsidRDefault="007D3843" w:rsidP="007D3843">
      <w:pPr>
        <w:pStyle w:val="NormalnyWeb"/>
        <w:jc w:val="both"/>
      </w:pPr>
      <w:r>
        <w:t xml:space="preserve">3. Wykonawca zobowiązuje się do wykorzystania uzyskanych, powyższych informacji jedynie w celu wykonania przedmiotu umowy. </w:t>
      </w:r>
    </w:p>
    <w:p w14:paraId="387325C4" w14:textId="77777777" w:rsidR="007D3843" w:rsidRDefault="007D3843" w:rsidP="007D384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47CA253" w14:textId="77777777" w:rsidR="007D3843" w:rsidRDefault="007D3843" w:rsidP="007D3843">
      <w:pPr>
        <w:pStyle w:val="NormalnyWeb"/>
        <w:jc w:val="both"/>
      </w:pPr>
      <w:r>
        <w:t>5. Powyższe przepisy nie będą miały zastosowania wobec informacji powszechnie znanych lub opublikowanych oraz w przypadku żądania ich ujawnienia przez uprawniony organ.</w:t>
      </w:r>
    </w:p>
    <w:p w14:paraId="2C6C26FD" w14:textId="77777777" w:rsidR="007D3843" w:rsidRDefault="007D3843" w:rsidP="007D3843">
      <w:pPr>
        <w:pStyle w:val="Tekstpodstawowy"/>
        <w:ind w:right="-47"/>
        <w:jc w:val="both"/>
        <w:rPr>
          <w:rFonts w:ascii="Times New Roman" w:hAnsi="Times New Roman"/>
        </w:rPr>
      </w:pPr>
    </w:p>
    <w:p w14:paraId="4C2093C6"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8D1E0EF" w14:textId="77777777" w:rsidR="007D3843" w:rsidRDefault="007D3843" w:rsidP="007D384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6AEE7AC" w14:textId="77777777" w:rsidR="007D3843" w:rsidRDefault="007D3843" w:rsidP="007D3843">
      <w:pPr>
        <w:pStyle w:val="Tekstpodstawowy"/>
        <w:ind w:right="-47"/>
        <w:jc w:val="both"/>
        <w:rPr>
          <w:rFonts w:ascii="Times New Roman" w:hAnsi="Times New Roman"/>
        </w:rPr>
      </w:pPr>
    </w:p>
    <w:p w14:paraId="3EFA89D3"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C86436A" w14:textId="77777777" w:rsidR="007D3843" w:rsidRDefault="007D3843" w:rsidP="007D384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5D4F23B" w14:textId="77777777" w:rsidR="007D3843" w:rsidRDefault="007D3843" w:rsidP="007D3843">
      <w:pPr>
        <w:pStyle w:val="Tekstpodstawowy"/>
        <w:ind w:right="-47"/>
        <w:jc w:val="both"/>
        <w:rPr>
          <w:rFonts w:ascii="Times New Roman" w:hAnsi="Times New Roman"/>
        </w:rPr>
      </w:pPr>
    </w:p>
    <w:p w14:paraId="455D882A" w14:textId="77777777" w:rsidR="007D3843" w:rsidRPr="00877B92" w:rsidRDefault="007D3843" w:rsidP="007D384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303D9F15" w14:textId="77777777" w:rsidR="007D3843" w:rsidRPr="004F0507" w:rsidRDefault="007D3843" w:rsidP="007D384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70CAAB7" w14:textId="77777777" w:rsidR="007D3843" w:rsidRDefault="007D3843" w:rsidP="007D3843">
      <w:pPr>
        <w:pStyle w:val="Tekstpodstawowy2"/>
        <w:spacing w:line="240" w:lineRule="auto"/>
        <w:ind w:right="-47"/>
      </w:pPr>
    </w:p>
    <w:p w14:paraId="4BFE1043" w14:textId="77777777" w:rsidR="007D3843" w:rsidRPr="004F0507" w:rsidRDefault="007D3843" w:rsidP="007D3843">
      <w:pPr>
        <w:pStyle w:val="Tekstpodstawowy2"/>
        <w:spacing w:line="240" w:lineRule="auto"/>
        <w:ind w:right="-47"/>
        <w:rPr>
          <w:b/>
          <w:sz w:val="24"/>
        </w:rPr>
      </w:pPr>
      <w:r>
        <w:rPr>
          <w:b/>
          <w:sz w:val="24"/>
        </w:rPr>
        <w:t xml:space="preserve">      </w:t>
      </w:r>
      <w:r w:rsidRPr="004F0507">
        <w:rPr>
          <w:b/>
          <w:sz w:val="24"/>
        </w:rPr>
        <w:t>Za Sprzedawcę                                                                                   Za Kupującego</w:t>
      </w:r>
    </w:p>
    <w:p w14:paraId="6CC2B5C0" w14:textId="77777777" w:rsidR="007D3843" w:rsidRPr="000936CA" w:rsidRDefault="007D3843" w:rsidP="007D3843">
      <w:pPr>
        <w:rPr>
          <w:lang w:val="pl-PL"/>
        </w:rPr>
      </w:pPr>
    </w:p>
    <w:p w14:paraId="04C377AC" w14:textId="77777777" w:rsidR="007D3843" w:rsidRDefault="007D3843" w:rsidP="007D3843">
      <w:pPr>
        <w:pStyle w:val="Zwykytekst"/>
        <w:rPr>
          <w:lang w:val="pl-PL"/>
        </w:rPr>
      </w:pPr>
    </w:p>
    <w:p w14:paraId="59D2AAC5" w14:textId="77777777" w:rsidR="007D3843" w:rsidRDefault="007D3843" w:rsidP="007D3843">
      <w:pPr>
        <w:pStyle w:val="Zwykytekst"/>
        <w:rPr>
          <w:lang w:val="pl-PL"/>
        </w:rPr>
      </w:pPr>
    </w:p>
    <w:p w14:paraId="01EE24A2" w14:textId="77777777" w:rsidR="007D3843" w:rsidRDefault="007D3843" w:rsidP="007D384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7FFFEE5" w14:textId="77777777" w:rsidR="007D3843" w:rsidRPr="00496551" w:rsidRDefault="007D3843" w:rsidP="007D384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2E258D5" w14:textId="77777777" w:rsidR="007D3843" w:rsidRPr="00496551" w:rsidRDefault="007D3843" w:rsidP="007D3843">
      <w:pPr>
        <w:pStyle w:val="Zwykytekst"/>
        <w:rPr>
          <w:rFonts w:ascii="Times New Roman" w:hAnsi="Times New Roman" w:cs="Times New Roman"/>
          <w:sz w:val="16"/>
          <w:szCs w:val="16"/>
          <w:lang w:val="pl-PL"/>
        </w:rPr>
      </w:pPr>
    </w:p>
    <w:p w14:paraId="6076B25A" w14:textId="77777777" w:rsidR="007D3843" w:rsidRPr="009B06ED" w:rsidRDefault="007D3843" w:rsidP="007D3843">
      <w:pPr>
        <w:rPr>
          <w:lang w:val="pl-PL"/>
        </w:rPr>
      </w:pPr>
      <w:r>
        <w:rPr>
          <w:lang w:val="pl-PL"/>
        </w:rPr>
        <w:t>* Egzemplarz dla Wykonawcy / AGH</w:t>
      </w:r>
    </w:p>
    <w:p w14:paraId="44A511C5" w14:textId="77777777" w:rsidR="007D3843" w:rsidRPr="00456B64" w:rsidRDefault="007D3843" w:rsidP="007D384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BA77BB3" w14:textId="77777777" w:rsidR="007D3843" w:rsidRPr="00456B64" w:rsidRDefault="007D3843" w:rsidP="007D384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341404B" w14:textId="77777777" w:rsidR="007D3843" w:rsidRPr="00456B64" w:rsidRDefault="007D3843" w:rsidP="007D384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1CEBDC7E" w14:textId="77777777" w:rsidR="007D3843" w:rsidRDefault="007D3843" w:rsidP="007D3843">
      <w:pPr>
        <w:widowControl w:val="0"/>
        <w:autoSpaceDE w:val="0"/>
        <w:autoSpaceDN w:val="0"/>
        <w:jc w:val="right"/>
        <w:textAlignment w:val="baseline"/>
        <w:rPr>
          <w:sz w:val="24"/>
          <w:szCs w:val="24"/>
          <w:lang w:val="pl-PL"/>
        </w:rPr>
      </w:pPr>
    </w:p>
    <w:p w14:paraId="22B909DC" w14:textId="77777777" w:rsidR="007D3843" w:rsidRDefault="007D3843" w:rsidP="007D3843">
      <w:pPr>
        <w:widowControl w:val="0"/>
        <w:autoSpaceDE w:val="0"/>
        <w:autoSpaceDN w:val="0"/>
        <w:jc w:val="right"/>
        <w:textAlignment w:val="baseline"/>
        <w:rPr>
          <w:sz w:val="24"/>
          <w:szCs w:val="24"/>
          <w:lang w:val="pl-PL"/>
        </w:rPr>
      </w:pPr>
    </w:p>
    <w:p w14:paraId="5BE7BDD9" w14:textId="77777777" w:rsidR="007D3843" w:rsidRDefault="007D3843" w:rsidP="007D3843">
      <w:pPr>
        <w:widowControl w:val="0"/>
        <w:autoSpaceDE w:val="0"/>
        <w:autoSpaceDN w:val="0"/>
        <w:jc w:val="right"/>
        <w:textAlignment w:val="baseline"/>
        <w:rPr>
          <w:sz w:val="24"/>
          <w:szCs w:val="24"/>
          <w:lang w:val="pl-PL"/>
        </w:rPr>
      </w:pPr>
    </w:p>
    <w:p w14:paraId="7D2B53F3" w14:textId="77777777" w:rsidR="007D3843" w:rsidRDefault="007D3843" w:rsidP="007D3843">
      <w:pPr>
        <w:widowControl w:val="0"/>
        <w:autoSpaceDE w:val="0"/>
        <w:autoSpaceDN w:val="0"/>
        <w:jc w:val="right"/>
        <w:textAlignment w:val="baseline"/>
        <w:rPr>
          <w:sz w:val="24"/>
          <w:szCs w:val="24"/>
          <w:lang w:val="pl-PL"/>
        </w:rPr>
      </w:pPr>
    </w:p>
    <w:p w14:paraId="00D51C20" w14:textId="77777777" w:rsidR="007D3843" w:rsidRDefault="007D3843" w:rsidP="007D3843">
      <w:pPr>
        <w:widowControl w:val="0"/>
        <w:autoSpaceDE w:val="0"/>
        <w:autoSpaceDN w:val="0"/>
        <w:jc w:val="right"/>
        <w:textAlignment w:val="baseline"/>
        <w:rPr>
          <w:sz w:val="24"/>
          <w:szCs w:val="24"/>
          <w:lang w:val="pl-PL"/>
        </w:rPr>
      </w:pPr>
    </w:p>
    <w:p w14:paraId="6756AEDE" w14:textId="77777777" w:rsidR="007D3843" w:rsidRDefault="007D3843" w:rsidP="007D3843">
      <w:pPr>
        <w:widowControl w:val="0"/>
        <w:autoSpaceDE w:val="0"/>
        <w:autoSpaceDN w:val="0"/>
        <w:jc w:val="right"/>
        <w:textAlignment w:val="baseline"/>
        <w:rPr>
          <w:sz w:val="24"/>
          <w:szCs w:val="24"/>
          <w:lang w:val="pl-PL"/>
        </w:rPr>
      </w:pPr>
    </w:p>
    <w:p w14:paraId="4884A5DD" w14:textId="77777777" w:rsidR="007D3843" w:rsidRDefault="007D3843" w:rsidP="007D3843">
      <w:pPr>
        <w:widowControl w:val="0"/>
        <w:autoSpaceDE w:val="0"/>
        <w:autoSpaceDN w:val="0"/>
        <w:jc w:val="right"/>
        <w:textAlignment w:val="baseline"/>
        <w:rPr>
          <w:sz w:val="24"/>
          <w:szCs w:val="24"/>
          <w:lang w:val="pl-PL"/>
        </w:rPr>
      </w:pPr>
    </w:p>
    <w:p w14:paraId="46DBBEAD" w14:textId="77777777" w:rsidR="007D3843" w:rsidRDefault="007D3843" w:rsidP="007D3843">
      <w:pPr>
        <w:widowControl w:val="0"/>
        <w:autoSpaceDE w:val="0"/>
        <w:autoSpaceDN w:val="0"/>
        <w:jc w:val="right"/>
        <w:textAlignment w:val="baseline"/>
        <w:rPr>
          <w:sz w:val="24"/>
          <w:szCs w:val="24"/>
          <w:lang w:val="pl-PL"/>
        </w:rPr>
      </w:pPr>
    </w:p>
    <w:p w14:paraId="59528EE7" w14:textId="77777777" w:rsidR="007D3843" w:rsidRDefault="007D3843" w:rsidP="007D3843">
      <w:pPr>
        <w:widowControl w:val="0"/>
        <w:autoSpaceDE w:val="0"/>
        <w:autoSpaceDN w:val="0"/>
        <w:jc w:val="right"/>
        <w:textAlignment w:val="baseline"/>
        <w:rPr>
          <w:sz w:val="24"/>
          <w:szCs w:val="24"/>
          <w:lang w:val="pl-PL"/>
        </w:rPr>
      </w:pPr>
    </w:p>
    <w:p w14:paraId="0E159903" w14:textId="77777777" w:rsidR="007D3843" w:rsidRDefault="007D3843" w:rsidP="007D3843">
      <w:pPr>
        <w:widowControl w:val="0"/>
        <w:autoSpaceDE w:val="0"/>
        <w:autoSpaceDN w:val="0"/>
        <w:jc w:val="right"/>
        <w:textAlignment w:val="baseline"/>
        <w:rPr>
          <w:sz w:val="24"/>
          <w:szCs w:val="24"/>
          <w:lang w:val="pl-PL"/>
        </w:rPr>
      </w:pPr>
    </w:p>
    <w:p w14:paraId="0DA216E2" w14:textId="77777777" w:rsidR="007D3843" w:rsidRDefault="007D3843" w:rsidP="007D3843">
      <w:pPr>
        <w:widowControl w:val="0"/>
        <w:autoSpaceDE w:val="0"/>
        <w:autoSpaceDN w:val="0"/>
        <w:jc w:val="right"/>
        <w:textAlignment w:val="baseline"/>
        <w:rPr>
          <w:sz w:val="24"/>
          <w:szCs w:val="24"/>
          <w:lang w:val="pl-PL"/>
        </w:rPr>
      </w:pPr>
    </w:p>
    <w:p w14:paraId="2B54869D" w14:textId="77777777" w:rsidR="007D3843" w:rsidRDefault="007D3843" w:rsidP="007D3843">
      <w:pPr>
        <w:widowControl w:val="0"/>
        <w:autoSpaceDE w:val="0"/>
        <w:autoSpaceDN w:val="0"/>
        <w:jc w:val="right"/>
        <w:textAlignment w:val="baseline"/>
        <w:rPr>
          <w:sz w:val="24"/>
          <w:szCs w:val="24"/>
          <w:lang w:val="pl-PL"/>
        </w:rPr>
      </w:pPr>
    </w:p>
    <w:p w14:paraId="694C54E9" w14:textId="1E5483E4" w:rsidR="007D3843" w:rsidRPr="00456B64" w:rsidRDefault="007D3843" w:rsidP="007D3843">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30625C6A" w14:textId="77777777" w:rsidR="007D3843" w:rsidRPr="00456B64" w:rsidRDefault="007D3843" w:rsidP="007D3843">
      <w:pPr>
        <w:widowControl w:val="0"/>
        <w:autoSpaceDE w:val="0"/>
        <w:autoSpaceDN w:val="0"/>
        <w:jc w:val="both"/>
        <w:textAlignment w:val="baseline"/>
        <w:rPr>
          <w:sz w:val="24"/>
          <w:szCs w:val="24"/>
          <w:lang w:val="pl-PL"/>
        </w:rPr>
      </w:pPr>
    </w:p>
    <w:p w14:paraId="48802C51" w14:textId="77777777" w:rsidR="007D3843" w:rsidRPr="00456B64" w:rsidRDefault="007D3843" w:rsidP="007D3843">
      <w:pPr>
        <w:widowControl w:val="0"/>
        <w:autoSpaceDE w:val="0"/>
        <w:autoSpaceDN w:val="0"/>
        <w:jc w:val="both"/>
        <w:textAlignment w:val="baseline"/>
        <w:rPr>
          <w:sz w:val="24"/>
          <w:szCs w:val="24"/>
          <w:lang w:val="pl-PL"/>
        </w:rPr>
      </w:pPr>
    </w:p>
    <w:p w14:paraId="78310926" w14:textId="77777777" w:rsidR="007D3843" w:rsidRPr="00456B64" w:rsidRDefault="007D3843" w:rsidP="007D3843">
      <w:pPr>
        <w:widowControl w:val="0"/>
        <w:autoSpaceDE w:val="0"/>
        <w:autoSpaceDN w:val="0"/>
        <w:jc w:val="both"/>
        <w:textAlignment w:val="baseline"/>
        <w:rPr>
          <w:sz w:val="24"/>
          <w:szCs w:val="24"/>
          <w:lang w:val="pl-PL"/>
        </w:rPr>
      </w:pPr>
      <w:r w:rsidRPr="00456B64">
        <w:rPr>
          <w:sz w:val="24"/>
          <w:szCs w:val="24"/>
          <w:lang w:val="pl-PL"/>
        </w:rPr>
        <w:t>.....................................… </w:t>
      </w:r>
    </w:p>
    <w:p w14:paraId="0C38DBF6" w14:textId="77777777" w:rsidR="007D3843" w:rsidRPr="00456B64" w:rsidRDefault="007D3843" w:rsidP="007D3843">
      <w:pPr>
        <w:widowControl w:val="0"/>
        <w:autoSpaceDE w:val="0"/>
        <w:autoSpaceDN w:val="0"/>
        <w:ind w:firstLine="555"/>
        <w:textAlignment w:val="baseline"/>
        <w:rPr>
          <w:sz w:val="24"/>
          <w:szCs w:val="24"/>
          <w:lang w:val="pl-PL"/>
        </w:rPr>
      </w:pPr>
      <w:r w:rsidRPr="00456B64">
        <w:rPr>
          <w:sz w:val="24"/>
          <w:szCs w:val="24"/>
          <w:lang w:val="pl-PL"/>
        </w:rPr>
        <w:t>Nazwa Wykonawcy</w:t>
      </w:r>
    </w:p>
    <w:p w14:paraId="7C5B283B" w14:textId="77777777" w:rsidR="007D3843" w:rsidRPr="00456B64" w:rsidRDefault="007D3843" w:rsidP="007D3843">
      <w:pPr>
        <w:widowControl w:val="0"/>
        <w:autoSpaceDE w:val="0"/>
        <w:autoSpaceDN w:val="0"/>
        <w:textAlignment w:val="baseline"/>
        <w:rPr>
          <w:sz w:val="24"/>
          <w:szCs w:val="24"/>
          <w:lang w:val="pl-PL"/>
        </w:rPr>
      </w:pPr>
    </w:p>
    <w:p w14:paraId="502364A8" w14:textId="77777777" w:rsidR="007D3843" w:rsidRPr="00456B64" w:rsidRDefault="007D3843" w:rsidP="007D3843">
      <w:pPr>
        <w:widowControl w:val="0"/>
        <w:autoSpaceDE w:val="0"/>
        <w:autoSpaceDN w:val="0"/>
        <w:jc w:val="both"/>
        <w:textAlignment w:val="baseline"/>
        <w:rPr>
          <w:sz w:val="24"/>
          <w:szCs w:val="24"/>
          <w:lang w:val="pl-PL"/>
        </w:rPr>
      </w:pPr>
      <w:r w:rsidRPr="00456B64">
        <w:rPr>
          <w:sz w:val="24"/>
          <w:szCs w:val="24"/>
          <w:lang w:val="pl-PL"/>
        </w:rPr>
        <w:t>.....................................…</w:t>
      </w:r>
    </w:p>
    <w:p w14:paraId="78D9595E" w14:textId="77777777" w:rsidR="007D3843" w:rsidRPr="00456B64" w:rsidRDefault="007D3843" w:rsidP="007D3843">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45467145" w14:textId="77777777" w:rsidR="007D3843" w:rsidRPr="00456B64" w:rsidRDefault="007D3843" w:rsidP="007D3843">
      <w:pPr>
        <w:widowControl w:val="0"/>
        <w:autoSpaceDE w:val="0"/>
        <w:autoSpaceDN w:val="0"/>
        <w:spacing w:before="90"/>
        <w:ind w:left="115" w:right="110"/>
        <w:jc w:val="both"/>
        <w:outlineLvl w:val="0"/>
        <w:rPr>
          <w:rFonts w:eastAsia="Verdana"/>
          <w:b/>
          <w:bCs/>
          <w:sz w:val="24"/>
          <w:szCs w:val="24"/>
          <w:lang w:val="pl-PL" w:eastAsia="en-US"/>
        </w:rPr>
      </w:pPr>
    </w:p>
    <w:p w14:paraId="3A74434D" w14:textId="77777777" w:rsidR="007D3843" w:rsidRPr="00456B64" w:rsidRDefault="007D3843" w:rsidP="007D3843">
      <w:pPr>
        <w:widowControl w:val="0"/>
        <w:autoSpaceDE w:val="0"/>
        <w:autoSpaceDN w:val="0"/>
        <w:spacing w:before="90"/>
        <w:ind w:right="110"/>
        <w:jc w:val="both"/>
        <w:outlineLvl w:val="0"/>
        <w:rPr>
          <w:rFonts w:eastAsia="Verdana"/>
          <w:b/>
          <w:bCs/>
          <w:sz w:val="24"/>
          <w:szCs w:val="24"/>
          <w:lang w:val="pl-PL" w:eastAsia="en-US"/>
        </w:rPr>
      </w:pPr>
    </w:p>
    <w:p w14:paraId="1946B5A5" w14:textId="77777777" w:rsidR="007D3843" w:rsidRPr="00456B64" w:rsidRDefault="007D3843" w:rsidP="007D3843">
      <w:pPr>
        <w:widowControl w:val="0"/>
        <w:autoSpaceDE w:val="0"/>
        <w:autoSpaceDN w:val="0"/>
        <w:jc w:val="center"/>
        <w:textAlignment w:val="baseline"/>
        <w:rPr>
          <w:b/>
          <w:bCs/>
          <w:sz w:val="24"/>
          <w:szCs w:val="24"/>
          <w:lang w:val="pl-PL"/>
        </w:rPr>
      </w:pPr>
    </w:p>
    <w:p w14:paraId="48B33828" w14:textId="77777777" w:rsidR="007D3843" w:rsidRPr="00456B64" w:rsidRDefault="007D3843" w:rsidP="007D3843">
      <w:pPr>
        <w:widowControl w:val="0"/>
        <w:autoSpaceDE w:val="0"/>
        <w:autoSpaceDN w:val="0"/>
        <w:jc w:val="center"/>
        <w:textAlignment w:val="baseline"/>
        <w:rPr>
          <w:b/>
          <w:bCs/>
          <w:sz w:val="24"/>
          <w:szCs w:val="24"/>
          <w:lang w:val="pl-PL"/>
        </w:rPr>
      </w:pPr>
    </w:p>
    <w:p w14:paraId="1E7E3FBC" w14:textId="77777777" w:rsidR="007D3843" w:rsidRPr="00456B64" w:rsidRDefault="007D3843" w:rsidP="007D3843">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6C5FC3AB" w14:textId="77777777" w:rsidR="007D3843" w:rsidRPr="00456B64" w:rsidRDefault="007D3843" w:rsidP="007D3843">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30E2760D" w14:textId="77777777" w:rsidR="007D3843" w:rsidRPr="00456B64" w:rsidRDefault="007D3843" w:rsidP="007D3843">
      <w:pPr>
        <w:widowControl w:val="0"/>
        <w:autoSpaceDE w:val="0"/>
        <w:autoSpaceDN w:val="0"/>
        <w:jc w:val="center"/>
        <w:textAlignment w:val="baseline"/>
        <w:rPr>
          <w:b/>
          <w:bCs/>
          <w:sz w:val="24"/>
          <w:szCs w:val="24"/>
          <w:lang w:val="pl-PL"/>
        </w:rPr>
      </w:pPr>
    </w:p>
    <w:p w14:paraId="7AD79F2B" w14:textId="77777777" w:rsidR="007D3843" w:rsidRPr="00456B64" w:rsidRDefault="007D3843" w:rsidP="007D3843">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D023BA4" w14:textId="77777777" w:rsidR="007D3843" w:rsidRPr="00456B64" w:rsidRDefault="007D3843" w:rsidP="007D3843">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9B6E8B5" w14:textId="77777777" w:rsidR="007D3843" w:rsidRPr="00456B64" w:rsidRDefault="007D3843" w:rsidP="007D3843">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190A3156" w14:textId="77777777" w:rsidR="007D3843" w:rsidRPr="00456B64" w:rsidRDefault="007D3843" w:rsidP="007D3843">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71371F5" w14:textId="77777777" w:rsidR="007D3843" w:rsidRPr="00456B64" w:rsidRDefault="007D3843" w:rsidP="007D3843">
      <w:pPr>
        <w:widowControl w:val="0"/>
        <w:numPr>
          <w:ilvl w:val="0"/>
          <w:numId w:val="5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000782F3" w14:textId="77777777" w:rsidR="007D3843" w:rsidRPr="00456B64" w:rsidRDefault="007D3843" w:rsidP="007D3843">
      <w:pPr>
        <w:spacing w:after="200" w:line="276" w:lineRule="auto"/>
        <w:ind w:left="780"/>
        <w:contextualSpacing/>
        <w:textAlignment w:val="baseline"/>
        <w:rPr>
          <w:sz w:val="24"/>
          <w:szCs w:val="24"/>
          <w:lang w:val="pl-PL"/>
        </w:rPr>
      </w:pPr>
    </w:p>
    <w:p w14:paraId="3B374792" w14:textId="77777777" w:rsidR="007D3843" w:rsidRPr="00456B64" w:rsidRDefault="007D3843" w:rsidP="007D3843">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2C174B8" w14:textId="77777777" w:rsidR="007D3843" w:rsidRPr="00456B64" w:rsidRDefault="007D3843" w:rsidP="007D3843">
      <w:pPr>
        <w:widowControl w:val="0"/>
        <w:autoSpaceDE w:val="0"/>
        <w:autoSpaceDN w:val="0"/>
        <w:spacing w:before="90"/>
        <w:ind w:right="110"/>
        <w:jc w:val="both"/>
        <w:outlineLvl w:val="0"/>
        <w:rPr>
          <w:rFonts w:eastAsia="Verdana"/>
          <w:b/>
          <w:bCs/>
          <w:sz w:val="24"/>
          <w:szCs w:val="24"/>
          <w:lang w:val="pl-PL" w:eastAsia="en-US"/>
        </w:rPr>
      </w:pPr>
    </w:p>
    <w:p w14:paraId="62A7A5A9" w14:textId="77777777" w:rsidR="007D3843" w:rsidRPr="00456B64" w:rsidRDefault="007D3843" w:rsidP="007D3843">
      <w:pPr>
        <w:widowControl w:val="0"/>
        <w:autoSpaceDE w:val="0"/>
        <w:autoSpaceDN w:val="0"/>
        <w:spacing w:before="90"/>
        <w:ind w:right="110"/>
        <w:jc w:val="both"/>
        <w:outlineLvl w:val="0"/>
        <w:rPr>
          <w:rFonts w:eastAsia="Verdana"/>
          <w:b/>
          <w:bCs/>
          <w:sz w:val="24"/>
          <w:szCs w:val="24"/>
          <w:lang w:val="pl-PL" w:eastAsia="en-US"/>
        </w:rPr>
      </w:pPr>
    </w:p>
    <w:p w14:paraId="548B3709" w14:textId="77777777" w:rsidR="007D3843" w:rsidRPr="00456B64" w:rsidRDefault="007D3843" w:rsidP="007D3843">
      <w:pPr>
        <w:widowControl w:val="0"/>
        <w:autoSpaceDE w:val="0"/>
        <w:autoSpaceDN w:val="0"/>
        <w:spacing w:before="90"/>
        <w:ind w:right="110"/>
        <w:jc w:val="both"/>
        <w:outlineLvl w:val="0"/>
        <w:rPr>
          <w:rFonts w:eastAsia="Verdana"/>
          <w:b/>
          <w:bCs/>
          <w:sz w:val="24"/>
          <w:szCs w:val="24"/>
          <w:lang w:val="pl-PL" w:eastAsia="en-US"/>
        </w:rPr>
      </w:pPr>
    </w:p>
    <w:p w14:paraId="7BCB2AA9" w14:textId="77777777" w:rsidR="007D3843" w:rsidRPr="00456B64" w:rsidRDefault="007D3843" w:rsidP="007D3843">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7D3843" w:rsidRPr="009D331B" w14:paraId="368898D2" w14:textId="77777777" w:rsidTr="00B909A1">
        <w:tc>
          <w:tcPr>
            <w:tcW w:w="4105" w:type="dxa"/>
            <w:shd w:val="clear" w:color="auto" w:fill="auto"/>
          </w:tcPr>
          <w:p w14:paraId="3C307FCB" w14:textId="77777777" w:rsidR="007D3843" w:rsidRPr="001A7899" w:rsidRDefault="007D3843" w:rsidP="00B909A1">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BA365E4" w14:textId="77777777" w:rsidR="007D3843" w:rsidRPr="001A7899" w:rsidRDefault="007D3843" w:rsidP="00B909A1">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15B8496" w14:textId="77777777" w:rsidR="007D3843" w:rsidRPr="001A7899" w:rsidRDefault="007D3843" w:rsidP="007D3843">
      <w:pPr>
        <w:spacing w:line="360" w:lineRule="auto"/>
        <w:contextualSpacing/>
        <w:jc w:val="both"/>
        <w:rPr>
          <w:rFonts w:ascii="Verdana" w:eastAsia="Calibri" w:hAnsi="Verdana" w:cs="Arial"/>
          <w:color w:val="222A35"/>
          <w:lang w:val="pl-PL" w:eastAsia="x-none"/>
        </w:rPr>
      </w:pPr>
    </w:p>
    <w:p w14:paraId="1EFA2F3C" w14:textId="77777777" w:rsidR="007D3843" w:rsidRPr="001A7899" w:rsidRDefault="007D3843" w:rsidP="007D3843">
      <w:pPr>
        <w:widowControl w:val="0"/>
        <w:autoSpaceDE w:val="0"/>
        <w:autoSpaceDN w:val="0"/>
        <w:spacing w:line="360" w:lineRule="auto"/>
        <w:rPr>
          <w:rFonts w:ascii="Verdana" w:eastAsia="Verdana" w:hAnsi="Verdana" w:cs="Arial"/>
          <w:color w:val="222A35"/>
          <w:lang w:val="pl-PL" w:eastAsia="x-none"/>
        </w:rPr>
      </w:pPr>
    </w:p>
    <w:p w14:paraId="7EF2C1DF" w14:textId="77777777" w:rsidR="007D3843" w:rsidRPr="001A7899" w:rsidRDefault="007D3843" w:rsidP="007D3843">
      <w:pPr>
        <w:widowControl w:val="0"/>
        <w:autoSpaceDE w:val="0"/>
        <w:autoSpaceDN w:val="0"/>
        <w:spacing w:before="90"/>
        <w:ind w:right="110"/>
        <w:jc w:val="both"/>
        <w:outlineLvl w:val="0"/>
        <w:rPr>
          <w:rFonts w:ascii="Verdana" w:eastAsia="Verdana" w:hAnsi="Verdana" w:cs="Verdana"/>
          <w:b/>
          <w:bCs/>
          <w:lang w:val="pl-PL" w:eastAsia="en-US"/>
        </w:rPr>
      </w:pPr>
    </w:p>
    <w:p w14:paraId="4204873D" w14:textId="77777777" w:rsidR="007D3843" w:rsidRPr="00AE0E7B" w:rsidRDefault="007D3843" w:rsidP="007D3843">
      <w:pPr>
        <w:rPr>
          <w:lang w:val="pl-PL"/>
        </w:rPr>
      </w:pPr>
    </w:p>
    <w:p w14:paraId="42C5197C" w14:textId="77777777" w:rsidR="007D3843" w:rsidRPr="0087271C" w:rsidRDefault="007D3843" w:rsidP="007D3843">
      <w:pPr>
        <w:rPr>
          <w:lang w:val="pl-PL"/>
        </w:rPr>
      </w:pPr>
    </w:p>
    <w:p w14:paraId="368A5D19" w14:textId="77777777" w:rsidR="00496551" w:rsidRPr="007D3843" w:rsidRDefault="00496551" w:rsidP="007D3843">
      <w:pPr>
        <w:rPr>
          <w:lang w:val="pl-PL"/>
        </w:rPr>
      </w:pPr>
    </w:p>
    <w:sectPr w:rsidR="00496551" w:rsidRPr="007D384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3BA32" w14:textId="77777777" w:rsidR="0083006E" w:rsidRDefault="0083006E">
      <w:r>
        <w:separator/>
      </w:r>
    </w:p>
  </w:endnote>
  <w:endnote w:type="continuationSeparator" w:id="0">
    <w:p w14:paraId="29E29998" w14:textId="77777777" w:rsidR="0083006E" w:rsidRDefault="00830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00378" w14:textId="77777777" w:rsidR="0060505D" w:rsidRDefault="0060505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EA715" w14:textId="77777777" w:rsidR="007D3843" w:rsidRDefault="007D3843">
    <w:pPr>
      <w:pStyle w:val="Stopka"/>
      <w:jc w:val="right"/>
    </w:pPr>
    <w:r>
      <w:fldChar w:fldCharType="begin"/>
    </w:r>
    <w:r>
      <w:instrText>PAGE   \* MERGEFORMAT</w:instrText>
    </w:r>
    <w:r>
      <w:fldChar w:fldCharType="separate"/>
    </w:r>
    <w:r>
      <w:rPr>
        <w:lang w:val="pl-PL"/>
      </w:rPr>
      <w:t>2</w:t>
    </w:r>
    <w:r>
      <w:fldChar w:fldCharType="end"/>
    </w:r>
  </w:p>
  <w:p w14:paraId="2A7B2AD3" w14:textId="77777777" w:rsidR="0060505D" w:rsidRDefault="0060505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1D006" w14:textId="77777777" w:rsidR="0060505D" w:rsidRDefault="006050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E074" w14:textId="77777777" w:rsidR="0083006E" w:rsidRDefault="0083006E">
      <w:r>
        <w:separator/>
      </w:r>
    </w:p>
  </w:footnote>
  <w:footnote w:type="continuationSeparator" w:id="0">
    <w:p w14:paraId="42ABD5A7" w14:textId="77777777" w:rsidR="0083006E" w:rsidRDefault="0083006E">
      <w:r>
        <w:continuationSeparator/>
      </w:r>
    </w:p>
  </w:footnote>
  <w:footnote w:id="1">
    <w:p w14:paraId="1E6F7A39" w14:textId="77777777" w:rsidR="007D3843" w:rsidRPr="00456B64" w:rsidRDefault="007D3843" w:rsidP="007D384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35B09DD2" w14:textId="77777777" w:rsidR="007D3843" w:rsidRPr="00456B64" w:rsidRDefault="007D3843" w:rsidP="007D384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3A35535" w14:textId="77777777" w:rsidR="007D3843" w:rsidRPr="00456B64" w:rsidRDefault="007D3843" w:rsidP="007D3843">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C08BCE1" w14:textId="77777777" w:rsidR="007D3843" w:rsidRPr="00456B64" w:rsidRDefault="007D3843" w:rsidP="007D3843">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642C96C" w14:textId="77777777" w:rsidR="007D3843" w:rsidRPr="00456B64" w:rsidRDefault="007D3843" w:rsidP="007D3843">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B360B3A" w14:textId="77777777" w:rsidR="007D3843" w:rsidRPr="00456B64" w:rsidRDefault="007D3843" w:rsidP="007D3843">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359857E" w14:textId="77777777" w:rsidR="007D3843" w:rsidRPr="00456B64" w:rsidRDefault="007D3843" w:rsidP="007D384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C62E8F2" w14:textId="77777777" w:rsidR="007D3843" w:rsidRPr="00456B64" w:rsidRDefault="007D3843" w:rsidP="007D3843">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98F7244" w14:textId="77777777" w:rsidR="007D3843" w:rsidRPr="00456B64" w:rsidRDefault="007D3843" w:rsidP="007D3843">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F1F7930" w14:textId="77777777" w:rsidR="007D3843" w:rsidRPr="00456B64" w:rsidRDefault="007D3843" w:rsidP="007D3843">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5790227" w14:textId="77777777" w:rsidR="007D3843" w:rsidRPr="00456B64" w:rsidRDefault="007D3843" w:rsidP="007D3843">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E54523C" w14:textId="77777777" w:rsidR="007D3843" w:rsidRPr="00456B64" w:rsidRDefault="007D3843" w:rsidP="007D3843">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E386E3" w14:textId="77777777" w:rsidR="007D3843" w:rsidRPr="00456B64" w:rsidRDefault="007D3843" w:rsidP="007D384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ABA8A0E" w14:textId="77777777" w:rsidR="007D3843" w:rsidRPr="00456B64" w:rsidRDefault="007D3843" w:rsidP="007D384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14F21E3" w14:textId="77777777" w:rsidR="007D3843" w:rsidRPr="00456B64" w:rsidRDefault="007D3843" w:rsidP="007D3843">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13D3E366" w14:textId="77777777" w:rsidR="007D3843" w:rsidRPr="00456B64" w:rsidRDefault="007D3843" w:rsidP="007D384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2C7830A" w14:textId="77777777" w:rsidR="007D3843" w:rsidRPr="00456B64" w:rsidRDefault="007D3843" w:rsidP="007D3843">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AFAFF4E" w14:textId="77777777" w:rsidR="007D3843" w:rsidRPr="00456B64" w:rsidRDefault="007D3843" w:rsidP="007D3843">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A214A07" w14:textId="77777777" w:rsidR="007D3843" w:rsidRPr="00456B64" w:rsidRDefault="007D3843" w:rsidP="007D3843">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21973B" w14:textId="77777777" w:rsidR="007D3843" w:rsidRPr="00456B64" w:rsidRDefault="007D3843" w:rsidP="007D384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35B37E1D" w14:textId="77777777" w:rsidR="007D3843" w:rsidRPr="00456B64" w:rsidRDefault="007D3843" w:rsidP="007D384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1F9E38B" w14:textId="77777777" w:rsidR="007D3843" w:rsidRPr="00456B64" w:rsidRDefault="007D3843" w:rsidP="007D3843">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A9B3080" w14:textId="77777777" w:rsidR="007D3843" w:rsidRPr="00456B64" w:rsidRDefault="007D3843" w:rsidP="007D3843">
      <w:pPr>
        <w:pStyle w:val="Tekstprzypisudolnego"/>
        <w:ind w:firstLine="142"/>
        <w:jc w:val="both"/>
        <w:rPr>
          <w:sz w:val="16"/>
          <w:szCs w:val="16"/>
          <w:lang w:val="pl-PL"/>
        </w:rPr>
      </w:pPr>
      <w:r w:rsidRPr="00456B64">
        <w:rPr>
          <w:sz w:val="16"/>
          <w:szCs w:val="16"/>
          <w:lang w:val="pl-PL"/>
        </w:rPr>
        <w:t>a) osobę prawną,</w:t>
      </w:r>
    </w:p>
    <w:p w14:paraId="1EA072A6" w14:textId="77777777" w:rsidR="007D3843" w:rsidRPr="00456B64" w:rsidRDefault="007D3843" w:rsidP="007D3843">
      <w:pPr>
        <w:pStyle w:val="Tekstprzypisudolnego"/>
        <w:ind w:firstLine="142"/>
        <w:jc w:val="both"/>
        <w:rPr>
          <w:sz w:val="16"/>
          <w:szCs w:val="16"/>
          <w:lang w:val="pl-PL"/>
        </w:rPr>
      </w:pPr>
      <w:r w:rsidRPr="00456B64">
        <w:rPr>
          <w:sz w:val="16"/>
          <w:szCs w:val="16"/>
          <w:lang w:val="pl-PL"/>
        </w:rPr>
        <w:t>b) spółkę kapitałową w organizacji,</w:t>
      </w:r>
    </w:p>
    <w:p w14:paraId="0C5AFD1C" w14:textId="77777777" w:rsidR="007D3843" w:rsidRPr="00456B64" w:rsidRDefault="007D3843" w:rsidP="007D3843">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9ACD47F" w14:textId="77777777" w:rsidR="007D3843" w:rsidRPr="00456B64" w:rsidRDefault="007D3843" w:rsidP="007D3843">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1660BDE4" w14:textId="77777777" w:rsidR="007D3843" w:rsidRPr="00456B64" w:rsidRDefault="007D3843" w:rsidP="007D3843">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8619EAF" w14:textId="77777777" w:rsidR="007D3843" w:rsidRPr="00456B64" w:rsidRDefault="007D3843" w:rsidP="007D3843">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41164A8" w14:textId="77777777" w:rsidR="007D3843" w:rsidRPr="00456B64" w:rsidRDefault="007D3843" w:rsidP="007D3843">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A4F6D00" w14:textId="77777777" w:rsidR="007D3843" w:rsidRPr="00456B64" w:rsidRDefault="007D3843" w:rsidP="007D3843">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E3E4" w14:textId="77777777" w:rsidR="0060505D" w:rsidRDefault="006050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3EEE7" w14:textId="77777777" w:rsidR="0060505D" w:rsidRDefault="006050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719E1" w14:textId="77777777" w:rsidR="0060505D" w:rsidRDefault="006050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1829CF"/>
    <w:multiLevelType w:val="hybridMultilevel"/>
    <w:tmpl w:val="6A0E0F8A"/>
    <w:lvl w:ilvl="0" w:tplc="FFFFFFFF">
      <w:start w:val="1"/>
      <w:numFmt w:val="decimal"/>
      <w:lvlText w:val="%1."/>
      <w:lvlJc w:val="left"/>
      <w:pPr>
        <w:ind w:left="360" w:hanging="360"/>
      </w:pPr>
      <w:rPr>
        <w:b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8205064">
    <w:abstractNumId w:val="20"/>
  </w:num>
  <w:num w:numId="2" w16cid:durableId="18265038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9812128">
    <w:abstractNumId w:val="30"/>
  </w:num>
  <w:num w:numId="4" w16cid:durableId="2034190349">
    <w:abstractNumId w:val="12"/>
  </w:num>
  <w:num w:numId="5" w16cid:durableId="1629318092">
    <w:abstractNumId w:val="31"/>
  </w:num>
  <w:num w:numId="6" w16cid:durableId="1189106277">
    <w:abstractNumId w:val="33"/>
  </w:num>
  <w:num w:numId="7" w16cid:durableId="715158341">
    <w:abstractNumId w:val="36"/>
  </w:num>
  <w:num w:numId="8" w16cid:durableId="1978677834">
    <w:abstractNumId w:val="26"/>
  </w:num>
  <w:num w:numId="9" w16cid:durableId="1934051162">
    <w:abstractNumId w:val="40"/>
  </w:num>
  <w:num w:numId="10" w16cid:durableId="218563305">
    <w:abstractNumId w:val="28"/>
  </w:num>
  <w:num w:numId="11" w16cid:durableId="1644962047">
    <w:abstractNumId w:val="7"/>
  </w:num>
  <w:num w:numId="12" w16cid:durableId="106704697">
    <w:abstractNumId w:val="11"/>
  </w:num>
  <w:num w:numId="13" w16cid:durableId="1259287778">
    <w:abstractNumId w:val="15"/>
  </w:num>
  <w:num w:numId="14" w16cid:durableId="38170093">
    <w:abstractNumId w:val="41"/>
  </w:num>
  <w:num w:numId="15" w16cid:durableId="1501578661">
    <w:abstractNumId w:val="14"/>
  </w:num>
  <w:num w:numId="16" w16cid:durableId="59909906">
    <w:abstractNumId w:val="10"/>
  </w:num>
  <w:num w:numId="17" w16cid:durableId="585041462">
    <w:abstractNumId w:val="38"/>
  </w:num>
  <w:num w:numId="18" w16cid:durableId="1685009117">
    <w:abstractNumId w:val="29"/>
  </w:num>
  <w:num w:numId="19" w16cid:durableId="401831157">
    <w:abstractNumId w:val="24"/>
  </w:num>
  <w:num w:numId="20" w16cid:durableId="559558391">
    <w:abstractNumId w:val="27"/>
  </w:num>
  <w:num w:numId="21" w16cid:durableId="9751">
    <w:abstractNumId w:val="21"/>
  </w:num>
  <w:num w:numId="22" w16cid:durableId="2066952821">
    <w:abstractNumId w:val="0"/>
  </w:num>
  <w:num w:numId="23" w16cid:durableId="1694914088">
    <w:abstractNumId w:val="39"/>
  </w:num>
  <w:num w:numId="24" w16cid:durableId="1930504350">
    <w:abstractNumId w:val="19"/>
  </w:num>
  <w:num w:numId="25" w16cid:durableId="2078625593">
    <w:abstractNumId w:val="3"/>
  </w:num>
  <w:num w:numId="26" w16cid:durableId="1974478551">
    <w:abstractNumId w:val="32"/>
  </w:num>
  <w:num w:numId="27" w16cid:durableId="8546124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59390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54014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4837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01708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57317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1444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8602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64118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4720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741209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04591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64698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509902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27169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66429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29968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16298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877940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14158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411924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982970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06410966">
    <w:abstractNumId w:val="8"/>
  </w:num>
  <w:num w:numId="50" w16cid:durableId="1969894408">
    <w:abstractNumId w:val="37"/>
  </w:num>
  <w:num w:numId="51" w16cid:durableId="1614704882">
    <w:abstractNumId w:val="18"/>
  </w:num>
  <w:num w:numId="52" w16cid:durableId="1276209683">
    <w:abstractNumId w:val="17"/>
  </w:num>
  <w:num w:numId="53" w16cid:durableId="376243905">
    <w:abstractNumId w:val="2"/>
  </w:num>
  <w:num w:numId="54" w16cid:durableId="1184245872">
    <w:abstractNumId w:val="13"/>
  </w:num>
  <w:num w:numId="55" w16cid:durableId="232014200">
    <w:abstractNumId w:val="22"/>
  </w:num>
  <w:num w:numId="56" w16cid:durableId="3328788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006E"/>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0505D"/>
    <w:rsid w:val="00614C95"/>
    <w:rsid w:val="00660027"/>
    <w:rsid w:val="0069339E"/>
    <w:rsid w:val="006F51B5"/>
    <w:rsid w:val="006F7905"/>
    <w:rsid w:val="00714F51"/>
    <w:rsid w:val="00731F6E"/>
    <w:rsid w:val="007A2EF1"/>
    <w:rsid w:val="007B00D4"/>
    <w:rsid w:val="007D3843"/>
    <w:rsid w:val="007D703B"/>
    <w:rsid w:val="00800261"/>
    <w:rsid w:val="0083006E"/>
    <w:rsid w:val="00841B63"/>
    <w:rsid w:val="0086736E"/>
    <w:rsid w:val="008D3AF3"/>
    <w:rsid w:val="008E0730"/>
    <w:rsid w:val="0092337E"/>
    <w:rsid w:val="0092730E"/>
    <w:rsid w:val="009561DA"/>
    <w:rsid w:val="0098432D"/>
    <w:rsid w:val="00997B0E"/>
    <w:rsid w:val="009A694A"/>
    <w:rsid w:val="009A7064"/>
    <w:rsid w:val="009D331B"/>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F6EE5"/>
  <w15:chartTrackingRefBased/>
  <w15:docId w15:val="{C80E4765-6E1A-4C61-8F3E-A2D62E173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D384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D38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2276</Words>
  <Characters>15677</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17918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2023-05-24T07:20:00Z</cp:lastPrinted>
  <dcterms:created xsi:type="dcterms:W3CDTF">2023-05-23T13:13:00Z</dcterms:created>
  <dcterms:modified xsi:type="dcterms:W3CDTF">2023-05-24T07:22:00Z</dcterms:modified>
</cp:coreProperties>
</file>