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947E1" w14:textId="77777777" w:rsidR="007967CA" w:rsidRPr="00240E71" w:rsidRDefault="00437852" w:rsidP="007967CA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05078BC2">
          <v:roundrect id="_x0000_s1027" style="position:absolute;left:0;text-align:left;margin-left:-25.5pt;margin-top:-13.15pt;width:162pt;height:1in;z-index:251658240" arcsize="10923f"/>
        </w:pict>
      </w:r>
      <w:r w:rsidR="007967CA">
        <w:rPr>
          <w:b w:val="0"/>
          <w:sz w:val="22"/>
          <w:szCs w:val="22"/>
        </w:rPr>
        <w:tab/>
      </w:r>
      <w:r w:rsidR="007967CA">
        <w:rPr>
          <w:b w:val="0"/>
          <w:sz w:val="22"/>
          <w:szCs w:val="22"/>
        </w:rPr>
        <w:tab/>
      </w:r>
      <w:r w:rsidR="007967CA">
        <w:rPr>
          <w:b w:val="0"/>
          <w:sz w:val="22"/>
          <w:szCs w:val="22"/>
        </w:rPr>
        <w:tab/>
      </w:r>
      <w:r w:rsidR="007967CA">
        <w:rPr>
          <w:b w:val="0"/>
          <w:sz w:val="22"/>
          <w:szCs w:val="22"/>
        </w:rPr>
        <w:tab/>
      </w:r>
      <w:r w:rsidR="007967CA">
        <w:rPr>
          <w:b w:val="0"/>
          <w:sz w:val="22"/>
          <w:szCs w:val="22"/>
        </w:rPr>
        <w:tab/>
      </w:r>
      <w:r w:rsidR="007967CA">
        <w:rPr>
          <w:b w:val="0"/>
          <w:sz w:val="22"/>
          <w:szCs w:val="22"/>
        </w:rPr>
        <w:tab/>
      </w:r>
      <w:r w:rsidR="007967CA">
        <w:rPr>
          <w:b w:val="0"/>
          <w:sz w:val="22"/>
          <w:szCs w:val="22"/>
        </w:rPr>
        <w:tab/>
      </w:r>
      <w:r w:rsidR="007967CA" w:rsidRPr="004C278E">
        <w:rPr>
          <w:rFonts w:ascii="Times New Roman" w:hAnsi="Times New Roman"/>
        </w:rPr>
        <w:t xml:space="preserve">Załącznik nr </w:t>
      </w:r>
      <w:r w:rsidR="007967CA">
        <w:rPr>
          <w:rFonts w:ascii="Times New Roman" w:hAnsi="Times New Roman"/>
        </w:rPr>
        <w:t>1</w:t>
      </w:r>
    </w:p>
    <w:p w14:paraId="66973144" w14:textId="77777777" w:rsidR="007967CA" w:rsidRDefault="007967CA" w:rsidP="007967C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149F630" w14:textId="77777777" w:rsidR="007967CA" w:rsidRPr="0022732C" w:rsidRDefault="007967CA" w:rsidP="007967C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D766C47" w14:textId="77777777" w:rsidR="007967CA" w:rsidRDefault="007967CA" w:rsidP="007967C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324954A" w14:textId="77777777" w:rsidR="007967CA" w:rsidRPr="0022732C" w:rsidRDefault="007967CA" w:rsidP="007967C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D802C40" w14:textId="77777777" w:rsidR="007967CA" w:rsidRPr="0022732C" w:rsidRDefault="007967CA" w:rsidP="007967C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92E4A1A" w14:textId="77777777" w:rsidR="007967CA" w:rsidRPr="0022732C" w:rsidRDefault="007967CA" w:rsidP="007967C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FDD796C" w14:textId="77777777" w:rsidR="007967CA" w:rsidRPr="0022732C" w:rsidRDefault="007967CA" w:rsidP="007967C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E8803FD" w14:textId="77777777" w:rsidR="007967CA" w:rsidRPr="0022732C" w:rsidRDefault="007967CA" w:rsidP="007967C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430E065C" w14:textId="77777777" w:rsidR="007967CA" w:rsidRPr="0022732C" w:rsidRDefault="007967CA" w:rsidP="007967C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0C16BE3C" w14:textId="77777777" w:rsidR="007967CA" w:rsidRPr="0022732C" w:rsidRDefault="007967CA" w:rsidP="007967C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F8CA9DC" w14:textId="77777777" w:rsidR="007967CA" w:rsidRPr="0022732C" w:rsidRDefault="007967CA" w:rsidP="007967C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25D4141" w14:textId="77777777" w:rsidR="007967CA" w:rsidRPr="0022732C" w:rsidRDefault="007967CA" w:rsidP="007967C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E9D1668" w14:textId="77777777" w:rsidR="007967CA" w:rsidRDefault="007967CA" w:rsidP="007967CA">
      <w:pPr>
        <w:spacing w:line="360" w:lineRule="auto"/>
      </w:pPr>
      <w:r>
        <w:t>Do: Nazwa i siedziba Zamawiającego:</w:t>
      </w:r>
    </w:p>
    <w:p w14:paraId="2B716BAC" w14:textId="77777777" w:rsidR="007967CA" w:rsidRPr="00C35C8C" w:rsidRDefault="007967CA" w:rsidP="007967CA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393C81CC" w14:textId="77777777" w:rsidR="007967CA" w:rsidRPr="00C35C8C" w:rsidRDefault="007967CA" w:rsidP="007967CA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614C408E" w14:textId="77777777" w:rsidR="007967CA" w:rsidRDefault="007967CA" w:rsidP="007967CA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4555726F" w14:textId="77777777" w:rsidR="007967CA" w:rsidRDefault="007967CA" w:rsidP="007967CA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7A13E6E9" w14:textId="77777777" w:rsidR="007967CA" w:rsidRDefault="007967CA" w:rsidP="007967CA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688E69A2" w14:textId="77777777" w:rsidR="007967CA" w:rsidRDefault="007967CA" w:rsidP="007967CA">
      <w:pPr>
        <w:ind w:firstLine="3969"/>
        <w:rPr>
          <w:b/>
        </w:rPr>
      </w:pPr>
    </w:p>
    <w:p w14:paraId="3A7768C2" w14:textId="2D5FD76B" w:rsidR="007967CA" w:rsidRDefault="007967CA" w:rsidP="007967CA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125021">
        <w:rPr>
          <w:b/>
        </w:rPr>
        <w:t xml:space="preserve">Dostawa </w:t>
      </w:r>
      <w:r>
        <w:rPr>
          <w:b/>
        </w:rPr>
        <w:t xml:space="preserve">2 szt. </w:t>
      </w:r>
      <w:r w:rsidRPr="007967CA">
        <w:rPr>
          <w:b/>
        </w:rPr>
        <w:t>sond do pomiaru stężenia metanu w powietrzu</w:t>
      </w:r>
      <w:r>
        <w:rPr>
          <w:b/>
        </w:rPr>
        <w:t xml:space="preserve"> na potrzeby </w:t>
      </w:r>
      <w:proofErr w:type="spellStart"/>
      <w:r>
        <w:rPr>
          <w:b/>
        </w:rPr>
        <w:t>WFiS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KC-zp.272-304/23 </w:t>
      </w:r>
      <w:r>
        <w:t>oferuję realizację przedmiotu zamówienia, zgodnie z zasadami określonymi w specyfikacji istotnych warunków zamówienia.</w:t>
      </w:r>
    </w:p>
    <w:p w14:paraId="11FAAC74" w14:textId="77777777" w:rsidR="007967CA" w:rsidRDefault="007967CA" w:rsidP="007967CA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7967CA" w:rsidRPr="002A16E2" w14:paraId="513D17C1" w14:textId="77777777" w:rsidTr="00B801D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B686AD" w14:textId="77777777" w:rsidR="007967CA" w:rsidRPr="002A16E2" w:rsidRDefault="007967CA" w:rsidP="00B801DB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597EF3" w14:textId="77777777" w:rsidR="007967CA" w:rsidRDefault="007967CA" w:rsidP="00B801D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1D6823E5" w14:textId="77777777" w:rsidR="007967CA" w:rsidRPr="008A2B7D" w:rsidRDefault="007967CA" w:rsidP="00B801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3F35C628" w14:textId="77777777" w:rsidR="007967CA" w:rsidRPr="008A2B7D" w:rsidRDefault="007967CA" w:rsidP="00B801D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FFCEB1" w14:textId="77777777" w:rsidR="007967CA" w:rsidRPr="0084309D" w:rsidRDefault="007967CA" w:rsidP="00B801DB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A90DD4" w14:textId="77777777" w:rsidR="007967CA" w:rsidRPr="008A2B7D" w:rsidRDefault="007967CA" w:rsidP="00B801D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0C845A55" w14:textId="77777777" w:rsidR="007967CA" w:rsidRPr="008A2B7D" w:rsidRDefault="007967CA" w:rsidP="00B801D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8A19F6" w14:textId="77777777" w:rsidR="007967CA" w:rsidRPr="008A2B7D" w:rsidRDefault="007967CA" w:rsidP="00B801D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12DD36" w14:textId="77777777" w:rsidR="007967CA" w:rsidRPr="008A2B7D" w:rsidRDefault="007967CA" w:rsidP="00B801D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13BD6192" w14:textId="77777777" w:rsidR="007967CA" w:rsidRPr="008A2B7D" w:rsidRDefault="007967CA" w:rsidP="00B801D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354E8AA" w14:textId="77777777" w:rsidR="007967CA" w:rsidRPr="008A2B7D" w:rsidRDefault="007967CA" w:rsidP="00B801D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4B6EBEAA" w14:textId="77777777" w:rsidR="007967CA" w:rsidRPr="008A2B7D" w:rsidRDefault="007967CA" w:rsidP="00B801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729551BA" w14:textId="77777777" w:rsidR="007967CA" w:rsidRPr="008A2B7D" w:rsidRDefault="007967CA" w:rsidP="00B801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56D41D5" w14:textId="77777777" w:rsidR="007967CA" w:rsidRPr="008A2B7D" w:rsidRDefault="007967CA" w:rsidP="00B801D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B836C8F" w14:textId="77777777" w:rsidR="007967CA" w:rsidRPr="008A2B7D" w:rsidRDefault="007967CA" w:rsidP="00B801DB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6BE87E2B" w14:textId="77777777" w:rsidR="007967CA" w:rsidRPr="008A2B7D" w:rsidRDefault="007967CA" w:rsidP="00B801D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7967CA" w:rsidRPr="002A16E2" w14:paraId="165EC8E6" w14:textId="77777777" w:rsidTr="00B801D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C522C0" w14:textId="77777777" w:rsidR="007967CA" w:rsidRPr="002A16E2" w:rsidRDefault="007967CA" w:rsidP="00B801D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D2FF36" w14:textId="77777777" w:rsidR="007967CA" w:rsidRPr="002A16E2" w:rsidRDefault="007967CA" w:rsidP="00B801D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957DD5" w14:textId="77777777" w:rsidR="007967CA" w:rsidRPr="002A16E2" w:rsidRDefault="007967CA" w:rsidP="00B801D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09053C" w14:textId="77777777" w:rsidR="007967CA" w:rsidRPr="002A16E2" w:rsidRDefault="007967CA" w:rsidP="00B801D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1A92C3" w14:textId="77777777" w:rsidR="007967CA" w:rsidRPr="002A16E2" w:rsidRDefault="007967CA" w:rsidP="00B801D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7CECA5" w14:textId="77777777" w:rsidR="007967CA" w:rsidRPr="002A16E2" w:rsidRDefault="007967CA" w:rsidP="00B801D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98F83C9" w14:textId="77777777" w:rsidR="007967CA" w:rsidRPr="002A16E2" w:rsidRDefault="007967CA" w:rsidP="00B801D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1BF63A7" w14:textId="77777777" w:rsidR="007967CA" w:rsidRPr="002A16E2" w:rsidRDefault="007967CA" w:rsidP="00B801D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7967CA" w:rsidRPr="002A16E2" w14:paraId="700BFE72" w14:textId="77777777" w:rsidTr="00B801D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4DE11E" w14:textId="77777777" w:rsidR="007967CA" w:rsidRPr="002A16E2" w:rsidRDefault="007967CA" w:rsidP="00B801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21344" w14:textId="6294D31A" w:rsidR="007967CA" w:rsidRPr="00125021" w:rsidRDefault="007967CA" w:rsidP="00B801DB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Sonda do pomiaru stężenia metanu w powietrzu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9E99A" w14:textId="77777777" w:rsidR="007967CA" w:rsidRPr="00A47B30" w:rsidRDefault="007967CA" w:rsidP="00B801D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80E0" w14:textId="7EC78B9B" w:rsidR="007967CA" w:rsidRPr="00F55968" w:rsidRDefault="007967CA" w:rsidP="00B801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3F99A" w14:textId="77777777" w:rsidR="007967CA" w:rsidRPr="002A16E2" w:rsidRDefault="007967CA" w:rsidP="00B801D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B55D3" w14:textId="77777777" w:rsidR="007967CA" w:rsidRPr="002A16E2" w:rsidRDefault="007967CA" w:rsidP="00B801D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484110" w14:textId="77777777" w:rsidR="007967CA" w:rsidRPr="002A16E2" w:rsidRDefault="007967CA" w:rsidP="00B801D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F4F29C" w14:textId="77777777" w:rsidR="007967CA" w:rsidRPr="002A16E2" w:rsidRDefault="007967CA" w:rsidP="00B801DB">
            <w:pPr>
              <w:ind w:right="425"/>
              <w:rPr>
                <w:sz w:val="22"/>
                <w:szCs w:val="22"/>
              </w:rPr>
            </w:pPr>
          </w:p>
        </w:tc>
      </w:tr>
      <w:tr w:rsidR="007967CA" w:rsidRPr="002A16E2" w14:paraId="14D6F2DF" w14:textId="77777777" w:rsidTr="00B801D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2D48F6" w14:textId="77777777" w:rsidR="007967CA" w:rsidRDefault="007967CA" w:rsidP="00B801DB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3F54CE6C" w14:textId="77777777" w:rsidR="007967CA" w:rsidRDefault="007967CA" w:rsidP="00B801DB">
            <w:pPr>
              <w:ind w:right="425"/>
              <w:rPr>
                <w:sz w:val="22"/>
                <w:szCs w:val="22"/>
              </w:rPr>
            </w:pPr>
          </w:p>
          <w:p w14:paraId="337FE2E5" w14:textId="77777777" w:rsidR="007967CA" w:rsidRPr="002A16E2" w:rsidRDefault="007967CA" w:rsidP="00B801DB">
            <w:pPr>
              <w:ind w:right="425"/>
              <w:rPr>
                <w:sz w:val="22"/>
                <w:szCs w:val="22"/>
              </w:rPr>
            </w:pPr>
          </w:p>
          <w:p w14:paraId="4C3046FA" w14:textId="77777777" w:rsidR="007967CA" w:rsidRDefault="007967CA" w:rsidP="00B801DB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731FD236" w14:textId="77777777" w:rsidR="007967CA" w:rsidRPr="002A16E2" w:rsidRDefault="007967CA" w:rsidP="00B801DB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6950" w14:textId="77777777" w:rsidR="007967CA" w:rsidRPr="002A16E2" w:rsidRDefault="007967CA" w:rsidP="00B801D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64FA1B" w14:textId="77777777" w:rsidR="007967CA" w:rsidRPr="002A16E2" w:rsidRDefault="007967CA" w:rsidP="00B801D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DBA1B1" w14:textId="77777777" w:rsidR="007967CA" w:rsidRPr="002A16E2" w:rsidRDefault="007967CA" w:rsidP="00B801DB">
            <w:pPr>
              <w:ind w:right="425"/>
              <w:rPr>
                <w:sz w:val="22"/>
                <w:szCs w:val="22"/>
              </w:rPr>
            </w:pPr>
          </w:p>
        </w:tc>
      </w:tr>
      <w:tr w:rsidR="007967CA" w:rsidRPr="002A16E2" w14:paraId="37C4382D" w14:textId="77777777" w:rsidTr="00B801D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301A40" w14:textId="77777777" w:rsidR="007967CA" w:rsidRPr="002A16E2" w:rsidRDefault="007967CA" w:rsidP="00B801D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716BB66E" w14:textId="77777777" w:rsidR="007967CA" w:rsidRPr="002A16E2" w:rsidRDefault="007967CA" w:rsidP="00B801DB">
            <w:pPr>
              <w:rPr>
                <w:sz w:val="22"/>
                <w:szCs w:val="22"/>
              </w:rPr>
            </w:pPr>
          </w:p>
          <w:p w14:paraId="4C42881B" w14:textId="77777777" w:rsidR="007967CA" w:rsidRPr="002A16E2" w:rsidRDefault="007967CA" w:rsidP="00B801D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F6C4E40" w14:textId="77777777" w:rsidR="007967CA" w:rsidRPr="002A16E2" w:rsidRDefault="007967CA" w:rsidP="00B801D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A9F1" w14:textId="77777777" w:rsidR="007967CA" w:rsidRPr="002A16E2" w:rsidRDefault="007967CA" w:rsidP="00B801D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3E6156" w14:textId="77777777" w:rsidR="007967CA" w:rsidRPr="002A16E2" w:rsidRDefault="007967CA" w:rsidP="00B801D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28F177" w14:textId="77777777" w:rsidR="007967CA" w:rsidRPr="002A16E2" w:rsidRDefault="007967CA" w:rsidP="00B801DB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DABD6EF" w14:textId="77777777" w:rsidR="007967CA" w:rsidRPr="00FB1B4F" w:rsidRDefault="007967CA" w:rsidP="007967CA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4617EB1" w14:textId="77777777" w:rsidR="007967CA" w:rsidRPr="00FB1B4F" w:rsidRDefault="007967CA" w:rsidP="007967CA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6B462D7B" w14:textId="77777777" w:rsidR="007967CA" w:rsidRPr="00FB1B4F" w:rsidRDefault="007967CA" w:rsidP="007967CA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E4BB813" w14:textId="77777777" w:rsidR="007967CA" w:rsidRDefault="007967CA" w:rsidP="007967CA">
      <w:pPr>
        <w:pStyle w:val="Tekstpodstawowy"/>
      </w:pPr>
      <w:r>
        <w:t>Powyższa cena zawiera  podatek VAT w wysokości 23% tj.…………………….PLN</w:t>
      </w:r>
    </w:p>
    <w:p w14:paraId="39E19C6D" w14:textId="77777777" w:rsidR="007967CA" w:rsidRPr="000552C2" w:rsidRDefault="007967CA" w:rsidP="007967CA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Termin realizacji zamówienia: do ………. dni od daty podpisania umowy </w:t>
      </w:r>
      <w:r>
        <w:rPr>
          <w:b/>
          <w:bCs/>
        </w:rPr>
        <w:t>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 xml:space="preserve">) </w:t>
      </w:r>
    </w:p>
    <w:p w14:paraId="1F3ACE40" w14:textId="77777777" w:rsidR="007967CA" w:rsidRDefault="007967CA" w:rsidP="007967CA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………………… miesięcy 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>)</w:t>
      </w:r>
    </w:p>
    <w:p w14:paraId="2E07401F" w14:textId="77777777" w:rsidR="007967CA" w:rsidRPr="00FE545C" w:rsidRDefault="007967CA" w:rsidP="007967CA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733BB0D" w14:textId="77777777" w:rsidR="007967CA" w:rsidRPr="00FE545C" w:rsidRDefault="007967CA" w:rsidP="007967C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469BE11A" w14:textId="77777777" w:rsidR="007967CA" w:rsidRDefault="007967CA" w:rsidP="007967CA">
      <w:pPr>
        <w:jc w:val="both"/>
        <w:rPr>
          <w:sz w:val="18"/>
          <w:szCs w:val="18"/>
        </w:rPr>
      </w:pPr>
    </w:p>
    <w:p w14:paraId="65177431" w14:textId="77777777" w:rsidR="007967CA" w:rsidRPr="002A16E2" w:rsidRDefault="007967CA" w:rsidP="007967CA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4FD15C28" w14:textId="77777777" w:rsidR="007967CA" w:rsidRPr="002A16E2" w:rsidRDefault="007967CA" w:rsidP="007967C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2DC95B00" w14:textId="77777777" w:rsidR="007967CA" w:rsidRDefault="007967CA" w:rsidP="007967C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44ECA734" w14:textId="77777777" w:rsidR="00437852" w:rsidRPr="00810B75" w:rsidRDefault="00437852" w:rsidP="0043785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10B75">
        <w:rPr>
          <w:b/>
          <w:bCs/>
          <w:color w:val="000000"/>
          <w:sz w:val="22"/>
          <w:szCs w:val="22"/>
        </w:rPr>
        <w:t xml:space="preserve">Oświadczamy, iż </w:t>
      </w:r>
      <w:r w:rsidRPr="00810B75">
        <w:rPr>
          <w:b/>
          <w:bCs/>
          <w:sz w:val="22"/>
          <w:szCs w:val="22"/>
        </w:rPr>
        <w:t>serwis gwarancyjny  urządzenia będzie realizowany przez Producenta lub Autoryzowanego Partnera Serwisowego Producenta, tj.</w:t>
      </w:r>
      <w:r w:rsidRPr="00810B75">
        <w:rPr>
          <w:sz w:val="22"/>
          <w:szCs w:val="22"/>
        </w:rPr>
        <w:t xml:space="preserve"> ………………………………………………………. (</w:t>
      </w:r>
      <w:r w:rsidRPr="00810B75">
        <w:rPr>
          <w:i/>
          <w:iCs/>
          <w:sz w:val="22"/>
          <w:szCs w:val="22"/>
        </w:rPr>
        <w:t>należy wskazać podmiot realizujący usługę</w:t>
      </w:r>
      <w:r w:rsidRPr="00810B75">
        <w:rPr>
          <w:sz w:val="22"/>
          <w:szCs w:val="22"/>
        </w:rPr>
        <w:t>).</w:t>
      </w:r>
    </w:p>
    <w:p w14:paraId="20B4DB21" w14:textId="77777777" w:rsidR="007967CA" w:rsidRPr="003E2056" w:rsidRDefault="007967CA" w:rsidP="007967CA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5474971" w14:textId="77777777" w:rsidR="007967CA" w:rsidRPr="002A16E2" w:rsidRDefault="007967CA" w:rsidP="007967C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AD966B1" w14:textId="77777777" w:rsidR="007967CA" w:rsidRPr="002A16E2" w:rsidRDefault="007967CA" w:rsidP="007967C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1456AB1" w14:textId="77777777" w:rsidR="007967CA" w:rsidRPr="002A16E2" w:rsidRDefault="007967CA" w:rsidP="007967C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F1AF2B4" w14:textId="77777777" w:rsidR="007967CA" w:rsidRPr="002A16E2" w:rsidRDefault="007967CA" w:rsidP="007967C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967CA" w:rsidRPr="002A16E2" w14:paraId="701182A7" w14:textId="77777777" w:rsidTr="00B801D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DD942C" w14:textId="77777777" w:rsidR="007967CA" w:rsidRPr="002A16E2" w:rsidRDefault="007967CA" w:rsidP="00B801D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8A18FA" w14:textId="77777777" w:rsidR="007967CA" w:rsidRPr="002A16E2" w:rsidRDefault="007967CA" w:rsidP="00B801D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EED031E" w14:textId="77777777" w:rsidR="007967CA" w:rsidRPr="002A16E2" w:rsidRDefault="007967CA" w:rsidP="00B801D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9D56A3" w14:textId="77777777" w:rsidR="007967CA" w:rsidRPr="002A16E2" w:rsidRDefault="007967CA" w:rsidP="00B801D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7967CA" w:rsidRPr="002A16E2" w14:paraId="2C5F58F9" w14:textId="77777777" w:rsidTr="00B801D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E3FE5" w14:textId="77777777" w:rsidR="007967CA" w:rsidRPr="002A16E2" w:rsidRDefault="007967CA" w:rsidP="00B801D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61E85" w14:textId="77777777" w:rsidR="007967CA" w:rsidRPr="002A16E2" w:rsidRDefault="007967CA" w:rsidP="00B801D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D7E34" w14:textId="77777777" w:rsidR="007967CA" w:rsidRPr="002A16E2" w:rsidRDefault="007967CA" w:rsidP="00B801D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967CA" w:rsidRPr="002A16E2" w14:paraId="58244BEA" w14:textId="77777777" w:rsidTr="00B801D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51841" w14:textId="77777777" w:rsidR="007967CA" w:rsidRPr="002A16E2" w:rsidRDefault="007967CA" w:rsidP="00B801D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0609C" w14:textId="77777777" w:rsidR="007967CA" w:rsidRPr="002A16E2" w:rsidRDefault="007967CA" w:rsidP="00B801D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72932" w14:textId="77777777" w:rsidR="007967CA" w:rsidRPr="002A16E2" w:rsidRDefault="007967CA" w:rsidP="00B801D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3812774" w14:textId="77777777" w:rsidR="007967CA" w:rsidRPr="002A16E2" w:rsidRDefault="007967CA" w:rsidP="007967C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CD33FA5" w14:textId="77777777" w:rsidR="007967CA" w:rsidRPr="002A16E2" w:rsidRDefault="007967CA" w:rsidP="007967C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1F3D60C1" w14:textId="77777777" w:rsidR="007967CA" w:rsidRPr="002A16E2" w:rsidRDefault="007967CA" w:rsidP="007967C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0B58E5A" w14:textId="77777777" w:rsidR="007967CA" w:rsidRPr="002A16E2" w:rsidRDefault="007967CA" w:rsidP="007967C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2022DC0D" w14:textId="77777777" w:rsidR="007967CA" w:rsidRPr="002A16E2" w:rsidRDefault="007967CA" w:rsidP="007967C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7460B1E4" w14:textId="77777777" w:rsidR="007967CA" w:rsidRPr="002A16E2" w:rsidRDefault="007967CA" w:rsidP="007967CA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C95697F" w14:textId="77777777" w:rsidR="007967CA" w:rsidRPr="002A16E2" w:rsidRDefault="007967CA" w:rsidP="007967C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4AFCF5BE" w14:textId="77777777" w:rsidR="007967CA" w:rsidRPr="002A16E2" w:rsidRDefault="007967CA" w:rsidP="007967C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656C543C" w14:textId="77777777" w:rsidR="007967CA" w:rsidRPr="002A16E2" w:rsidRDefault="007967CA" w:rsidP="007967C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07E87650" w14:textId="77777777" w:rsidR="007967CA" w:rsidRPr="00F47191" w:rsidRDefault="007967CA" w:rsidP="007967CA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3F222DC4" w14:textId="77777777" w:rsidR="00FE545C" w:rsidRPr="007967CA" w:rsidRDefault="00FE545C" w:rsidP="007967CA"/>
    <w:sectPr w:rsidR="00FE545C" w:rsidRPr="007967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E25F6" w14:textId="77777777" w:rsidR="003D24E6" w:rsidRDefault="003D24E6">
      <w:r>
        <w:separator/>
      </w:r>
    </w:p>
  </w:endnote>
  <w:endnote w:type="continuationSeparator" w:id="0">
    <w:p w14:paraId="04237779" w14:textId="77777777" w:rsidR="003D24E6" w:rsidRDefault="003D2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A4F37" w14:textId="77777777" w:rsidR="008C29EC" w:rsidRDefault="008C29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6F47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373FB" w14:textId="77777777" w:rsidR="008C29EC" w:rsidRDefault="008C29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3F8C7" w14:textId="77777777" w:rsidR="003D24E6" w:rsidRDefault="003D24E6">
      <w:r>
        <w:separator/>
      </w:r>
    </w:p>
  </w:footnote>
  <w:footnote w:type="continuationSeparator" w:id="0">
    <w:p w14:paraId="63A3B02F" w14:textId="77777777" w:rsidR="003D24E6" w:rsidRDefault="003D24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B08F8" w14:textId="77777777" w:rsidR="008C29EC" w:rsidRDefault="008C29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5C02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1121A" w14:textId="77777777" w:rsidR="008C29EC" w:rsidRDefault="008C29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39897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30909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87034967">
    <w:abstractNumId w:val="0"/>
  </w:num>
  <w:num w:numId="4" w16cid:durableId="1719956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24E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D24E6"/>
    <w:rsid w:val="0043785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967CA"/>
    <w:rsid w:val="007A4321"/>
    <w:rsid w:val="00833933"/>
    <w:rsid w:val="00853083"/>
    <w:rsid w:val="008B2F0C"/>
    <w:rsid w:val="008B4928"/>
    <w:rsid w:val="008C29EC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7769D3B"/>
  <w15:chartTrackingRefBased/>
  <w15:docId w15:val="{6142779F-5442-4BC2-A623-580D0B254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67C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571</Words>
  <Characters>4426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2023-05-24T07:13:00Z</cp:lastPrinted>
  <dcterms:created xsi:type="dcterms:W3CDTF">2023-05-24T07:14:00Z</dcterms:created>
  <dcterms:modified xsi:type="dcterms:W3CDTF">2023-05-24T07:14:00Z</dcterms:modified>
</cp:coreProperties>
</file>