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055A3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55A3D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055A3D">
        <w:rPr>
          <w:sz w:val="22"/>
          <w:szCs w:val="22"/>
        </w:rPr>
        <w:t>2023-06-01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055A3D" w:rsidP="00FB7F50">
      <w:pPr>
        <w:spacing w:after="40"/>
        <w:rPr>
          <w:b/>
          <w:bCs/>
          <w:sz w:val="22"/>
          <w:szCs w:val="22"/>
        </w:rPr>
      </w:pPr>
      <w:r w:rsidRPr="00055A3D">
        <w:rPr>
          <w:b/>
          <w:bCs/>
          <w:sz w:val="22"/>
          <w:szCs w:val="22"/>
        </w:rPr>
        <w:t>GMINA NIEPOŁOMICE</w:t>
      </w:r>
    </w:p>
    <w:p w:rsidR="00FB7F50" w:rsidRPr="002245BE" w:rsidRDefault="00055A3D" w:rsidP="00FB7F50">
      <w:pPr>
        <w:rPr>
          <w:sz w:val="22"/>
          <w:szCs w:val="22"/>
        </w:rPr>
      </w:pPr>
      <w:r w:rsidRPr="00055A3D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055A3D">
        <w:rPr>
          <w:sz w:val="22"/>
          <w:szCs w:val="22"/>
        </w:rPr>
        <w:t>13</w:t>
      </w:r>
    </w:p>
    <w:p w:rsidR="00FB7F50" w:rsidRDefault="00055A3D" w:rsidP="00FB7F50">
      <w:pPr>
        <w:rPr>
          <w:sz w:val="22"/>
          <w:szCs w:val="22"/>
        </w:rPr>
      </w:pPr>
      <w:r w:rsidRPr="00055A3D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055A3D">
        <w:rPr>
          <w:sz w:val="22"/>
          <w:szCs w:val="22"/>
        </w:rPr>
        <w:t>Niepołomice</w:t>
      </w:r>
    </w:p>
    <w:p w:rsidR="00011900" w:rsidRDefault="00011900" w:rsidP="00FB7F50">
      <w:pPr>
        <w:rPr>
          <w:sz w:val="22"/>
          <w:szCs w:val="22"/>
        </w:rPr>
      </w:pPr>
    </w:p>
    <w:p w:rsidR="00011900" w:rsidRPr="002245BE" w:rsidRDefault="00011900" w:rsidP="00FB7F50">
      <w:pPr>
        <w:rPr>
          <w:sz w:val="22"/>
          <w:szCs w:val="22"/>
        </w:rPr>
      </w:pPr>
      <w:r>
        <w:rPr>
          <w:sz w:val="22"/>
          <w:szCs w:val="22"/>
        </w:rPr>
        <w:t>Znak sprawy: ZP.271.10.2023/5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55A3D" w:rsidRPr="00607F9B" w:rsidTr="00864EAF">
        <w:trPr>
          <w:trHeight w:val="638"/>
        </w:trPr>
        <w:tc>
          <w:tcPr>
            <w:tcW w:w="959" w:type="dxa"/>
            <w:shd w:val="clear" w:color="auto" w:fill="auto"/>
          </w:tcPr>
          <w:p w:rsidR="00055A3D" w:rsidRPr="00607F9B" w:rsidRDefault="00055A3D" w:rsidP="00864E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5A3D" w:rsidRPr="00607F9B" w:rsidRDefault="00055A3D" w:rsidP="00864E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55A3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55A3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55A3D">
              <w:rPr>
                <w:b/>
                <w:bCs/>
                <w:sz w:val="22"/>
                <w:szCs w:val="22"/>
              </w:rPr>
              <w:t>Realizacja przedsięwzięć niskoemisyjnych budynków jednorodzinnych w ramach programu STOP SMOG dla Gminy Niepołomice - Etap II - montaż kotłów gazowych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55A3D">
              <w:rPr>
                <w:b/>
                <w:sz w:val="22"/>
                <w:szCs w:val="22"/>
              </w:rPr>
              <w:t>ZP.271.10.2023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55A3D" w:rsidRPr="00055A3D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55A3D" w:rsidRPr="00055A3D">
        <w:rPr>
          <w:sz w:val="22"/>
          <w:szCs w:val="22"/>
        </w:rPr>
        <w:t>(</w:t>
      </w:r>
      <w:proofErr w:type="spellStart"/>
      <w:r w:rsidR="00055A3D" w:rsidRPr="00055A3D">
        <w:rPr>
          <w:sz w:val="22"/>
          <w:szCs w:val="22"/>
        </w:rPr>
        <w:t>t.j</w:t>
      </w:r>
      <w:proofErr w:type="spellEnd"/>
      <w:r w:rsidR="00055A3D" w:rsidRPr="00055A3D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55A3D" w:rsidTr="00864EAF">
        <w:trPr>
          <w:cantSplit/>
        </w:trPr>
        <w:tc>
          <w:tcPr>
            <w:tcW w:w="10150" w:type="dxa"/>
          </w:tcPr>
          <w:p w:rsidR="00055A3D" w:rsidRPr="00D26ED6" w:rsidRDefault="00055A3D" w:rsidP="00864EA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55A3D">
              <w:rPr>
                <w:b/>
                <w:sz w:val="22"/>
                <w:szCs w:val="22"/>
              </w:rPr>
              <w:t>Firma Usługowa Tomasz Warzecha</w:t>
            </w:r>
          </w:p>
          <w:p w:rsidR="00055A3D" w:rsidRPr="009F0E5C" w:rsidRDefault="00055A3D" w:rsidP="00864EAF">
            <w:pPr>
              <w:jc w:val="both"/>
              <w:rPr>
                <w:bCs/>
                <w:sz w:val="22"/>
                <w:szCs w:val="22"/>
              </w:rPr>
            </w:pPr>
            <w:r w:rsidRPr="00055A3D">
              <w:rPr>
                <w:bCs/>
                <w:sz w:val="22"/>
                <w:szCs w:val="22"/>
              </w:rPr>
              <w:t>Zagumnie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A3D">
              <w:rPr>
                <w:bCs/>
                <w:sz w:val="22"/>
                <w:szCs w:val="22"/>
              </w:rPr>
              <w:t>100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55A3D" w:rsidRPr="009F0E5C" w:rsidRDefault="00055A3D" w:rsidP="00864EAF">
            <w:pPr>
              <w:jc w:val="both"/>
              <w:rPr>
                <w:bCs/>
                <w:sz w:val="22"/>
                <w:szCs w:val="22"/>
              </w:rPr>
            </w:pPr>
            <w:r w:rsidRPr="00055A3D">
              <w:rPr>
                <w:bCs/>
                <w:sz w:val="22"/>
                <w:szCs w:val="22"/>
              </w:rPr>
              <w:t>33-100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A3D">
              <w:rPr>
                <w:bCs/>
                <w:sz w:val="22"/>
                <w:szCs w:val="22"/>
              </w:rPr>
              <w:t>Tarnów</w:t>
            </w:r>
          </w:p>
          <w:p w:rsidR="00055A3D" w:rsidRPr="00D26ED6" w:rsidRDefault="00055A3D" w:rsidP="00864EA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011900">
              <w:rPr>
                <w:sz w:val="22"/>
                <w:szCs w:val="22"/>
              </w:rPr>
              <w:t>: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55A3D">
              <w:rPr>
                <w:b/>
                <w:sz w:val="22"/>
                <w:szCs w:val="22"/>
              </w:rPr>
              <w:t>1 241 000.00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55A3D" w:rsidRPr="00D26ED6" w:rsidRDefault="00055A3D" w:rsidP="00864EA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55A3D" w:rsidRDefault="00055A3D" w:rsidP="00864EA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5A3D">
              <w:t xml:space="preserve">  Dokonano wyboru oferty przedstawiającej najlepszy bilans ceny i kryterium poza cenowego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418"/>
        <w:gridCol w:w="1984"/>
        <w:gridCol w:w="1985"/>
      </w:tblGrid>
      <w:tr w:rsidR="00011900" w:rsidRPr="008567C7" w:rsidTr="00011900">
        <w:trPr>
          <w:trHeight w:val="510"/>
        </w:trPr>
        <w:tc>
          <w:tcPr>
            <w:tcW w:w="709" w:type="dxa"/>
            <w:vAlign w:val="center"/>
          </w:tcPr>
          <w:p w:rsidR="00011900" w:rsidRPr="008567C7" w:rsidRDefault="000119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011900" w:rsidRPr="008567C7" w:rsidRDefault="000119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011900" w:rsidRPr="008567C7" w:rsidRDefault="000119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011900" w:rsidRPr="008567C7" w:rsidRDefault="000119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i rękojmi</w:t>
            </w:r>
          </w:p>
        </w:tc>
        <w:tc>
          <w:tcPr>
            <w:tcW w:w="1985" w:type="dxa"/>
            <w:vAlign w:val="center"/>
          </w:tcPr>
          <w:p w:rsidR="00011900" w:rsidRPr="008567C7" w:rsidRDefault="000119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11900" w:rsidRPr="008567C7" w:rsidTr="00011900">
        <w:tc>
          <w:tcPr>
            <w:tcW w:w="709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011900" w:rsidRPr="002B6761" w:rsidRDefault="00011900" w:rsidP="00864E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>Firma Usługowa Tomasz Warzecha</w:t>
            </w:r>
          </w:p>
          <w:p w:rsidR="00011900" w:rsidRPr="008567C7" w:rsidRDefault="00011900" w:rsidP="00864E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Zagumnie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1900" w:rsidRPr="001B7815" w:rsidRDefault="00011900" w:rsidP="00864E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</w:tc>
        <w:tc>
          <w:tcPr>
            <w:tcW w:w="1418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59,44</w:t>
            </w:r>
          </w:p>
        </w:tc>
        <w:tc>
          <w:tcPr>
            <w:tcW w:w="1984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99,44</w:t>
            </w:r>
          </w:p>
        </w:tc>
      </w:tr>
      <w:tr w:rsidR="00011900" w:rsidRPr="008567C7" w:rsidTr="00011900">
        <w:tc>
          <w:tcPr>
            <w:tcW w:w="709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11" w:type="dxa"/>
            <w:vAlign w:val="center"/>
          </w:tcPr>
          <w:p w:rsidR="00011900" w:rsidRPr="002B6761" w:rsidRDefault="00011900" w:rsidP="00864E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>Jakub Pudlik Firma Handlowo- Usługowa "</w:t>
            </w:r>
            <w:proofErr w:type="spellStart"/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>Generalbud</w:t>
            </w:r>
            <w:proofErr w:type="spellEnd"/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2"</w:t>
            </w:r>
          </w:p>
          <w:p w:rsidR="00011900" w:rsidRPr="008567C7" w:rsidRDefault="00011900" w:rsidP="00864E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Rzeźnicza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/B</w:t>
            </w:r>
          </w:p>
          <w:p w:rsidR="00011900" w:rsidRPr="001B7815" w:rsidRDefault="00011900" w:rsidP="00864E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32-410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Dobczyce</w:t>
            </w:r>
          </w:p>
        </w:tc>
        <w:tc>
          <w:tcPr>
            <w:tcW w:w="1418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57,28</w:t>
            </w:r>
          </w:p>
        </w:tc>
        <w:tc>
          <w:tcPr>
            <w:tcW w:w="1984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97,28</w:t>
            </w:r>
          </w:p>
        </w:tc>
      </w:tr>
      <w:tr w:rsidR="00011900" w:rsidRPr="008567C7" w:rsidTr="00011900">
        <w:tc>
          <w:tcPr>
            <w:tcW w:w="709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011900" w:rsidRPr="002B6761" w:rsidRDefault="00011900" w:rsidP="00864E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>Kosztorysowanie Robót Budowlanych mgr Szczepan Kapustka</w:t>
            </w:r>
          </w:p>
          <w:p w:rsidR="00011900" w:rsidRPr="008567C7" w:rsidRDefault="00011900" w:rsidP="000119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33-152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Pogórska Wola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148c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1900" w:rsidRPr="001B7815" w:rsidRDefault="00011900" w:rsidP="00864E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54,69</w:t>
            </w:r>
          </w:p>
        </w:tc>
        <w:tc>
          <w:tcPr>
            <w:tcW w:w="1984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94,69</w:t>
            </w:r>
          </w:p>
        </w:tc>
      </w:tr>
      <w:tr w:rsidR="00011900" w:rsidRPr="008567C7" w:rsidTr="00011900">
        <w:tc>
          <w:tcPr>
            <w:tcW w:w="709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11" w:type="dxa"/>
            <w:vAlign w:val="center"/>
          </w:tcPr>
          <w:p w:rsidR="00011900" w:rsidRPr="002B6761" w:rsidRDefault="00011900" w:rsidP="00864E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>SIB Inwestycje spółka z ograniczoną odpowiedzialnością</w:t>
            </w:r>
          </w:p>
          <w:p w:rsidR="00011900" w:rsidRPr="008567C7" w:rsidRDefault="00011900" w:rsidP="00864E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Łany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1900" w:rsidRPr="001B7815" w:rsidRDefault="00011900" w:rsidP="00864E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418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43,06</w:t>
            </w:r>
          </w:p>
        </w:tc>
        <w:tc>
          <w:tcPr>
            <w:tcW w:w="1984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83,06</w:t>
            </w:r>
          </w:p>
        </w:tc>
      </w:tr>
      <w:tr w:rsidR="00011900" w:rsidRPr="008567C7" w:rsidTr="00011900">
        <w:tc>
          <w:tcPr>
            <w:tcW w:w="709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011900" w:rsidRPr="002B6761" w:rsidRDefault="00011900" w:rsidP="00864E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>ZES  Sp. z o.o.</w:t>
            </w:r>
          </w:p>
          <w:p w:rsidR="00011900" w:rsidRPr="008567C7" w:rsidRDefault="00011900" w:rsidP="00864E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Rakowicka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10B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011900" w:rsidRPr="001B7815" w:rsidRDefault="00011900" w:rsidP="00864E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31-511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984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  <w:tr w:rsidR="00011900" w:rsidRPr="008567C7" w:rsidTr="00011900">
        <w:tc>
          <w:tcPr>
            <w:tcW w:w="709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11" w:type="dxa"/>
            <w:vAlign w:val="center"/>
          </w:tcPr>
          <w:p w:rsidR="00011900" w:rsidRPr="002B6761" w:rsidRDefault="00011900" w:rsidP="00864E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Handlowo Usługowa "TERMIKA" Zbigniew </w:t>
            </w:r>
            <w:proofErr w:type="spellStart"/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>Jedlecki</w:t>
            </w:r>
            <w:proofErr w:type="spellEnd"/>
          </w:p>
          <w:p w:rsidR="00011900" w:rsidRPr="008567C7" w:rsidRDefault="00011900" w:rsidP="00864E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1900" w:rsidRPr="001B7815" w:rsidRDefault="00011900" w:rsidP="00864E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38-300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Gorlice</w:t>
            </w:r>
          </w:p>
        </w:tc>
        <w:tc>
          <w:tcPr>
            <w:tcW w:w="1418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52,64</w:t>
            </w:r>
          </w:p>
        </w:tc>
        <w:tc>
          <w:tcPr>
            <w:tcW w:w="1984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52,64</w:t>
            </w:r>
          </w:p>
        </w:tc>
      </w:tr>
      <w:tr w:rsidR="00011900" w:rsidRPr="008567C7" w:rsidTr="00011900">
        <w:tc>
          <w:tcPr>
            <w:tcW w:w="709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011900" w:rsidRPr="002B6761" w:rsidRDefault="00011900" w:rsidP="00864E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>Cano</w:t>
            </w:r>
            <w:proofErr w:type="spellEnd"/>
            <w:r w:rsidRPr="00055A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011900" w:rsidRPr="008567C7" w:rsidRDefault="00011900" w:rsidP="00864E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Podgórki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1900" w:rsidRPr="001B7815" w:rsidRDefault="00011900" w:rsidP="00864E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32-070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5A3D">
              <w:rPr>
                <w:rFonts w:ascii="Times New Roman" w:hAnsi="Times New Roman" w:cs="Times New Roman"/>
                <w:bCs/>
                <w:sz w:val="18"/>
                <w:szCs w:val="18"/>
              </w:rPr>
              <w:t>Czernichów</w:t>
            </w:r>
          </w:p>
        </w:tc>
        <w:tc>
          <w:tcPr>
            <w:tcW w:w="1418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28,69</w:t>
            </w:r>
          </w:p>
        </w:tc>
        <w:tc>
          <w:tcPr>
            <w:tcW w:w="1984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011900" w:rsidRPr="008567C7" w:rsidRDefault="00011900" w:rsidP="00864E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A3D">
              <w:rPr>
                <w:rFonts w:ascii="Times New Roman" w:hAnsi="Times New Roman" w:cs="Times New Roman"/>
                <w:sz w:val="18"/>
                <w:szCs w:val="18"/>
              </w:rPr>
              <w:t xml:space="preserve">  28,69</w:t>
            </w:r>
          </w:p>
        </w:tc>
      </w:tr>
    </w:tbl>
    <w:p w:rsidR="0072485E" w:rsidRDefault="0072485E" w:rsidP="0072485E">
      <w:pPr>
        <w:spacing w:after="120"/>
        <w:jc w:val="both"/>
        <w:rPr>
          <w:color w:val="000000"/>
          <w:sz w:val="20"/>
          <w:szCs w:val="20"/>
        </w:rPr>
      </w:pPr>
    </w:p>
    <w:p w:rsidR="0072485E" w:rsidRPr="003825E0" w:rsidRDefault="0072485E" w:rsidP="0072485E">
      <w:pPr>
        <w:spacing w:after="120"/>
        <w:jc w:val="both"/>
        <w:rPr>
          <w:color w:val="000000"/>
          <w:sz w:val="20"/>
          <w:szCs w:val="20"/>
        </w:rPr>
      </w:pPr>
      <w:r w:rsidRPr="003825E0">
        <w:rPr>
          <w:color w:val="000000"/>
          <w:sz w:val="20"/>
          <w:szCs w:val="20"/>
        </w:rPr>
        <w:t>Informacja o wykonawcach, których oferty zostały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72485E" w:rsidRPr="003825E0" w:rsidTr="00864EAF">
        <w:tc>
          <w:tcPr>
            <w:tcW w:w="779" w:type="dxa"/>
            <w:shd w:val="clear" w:color="auto" w:fill="EDEDED"/>
            <w:vAlign w:val="center"/>
          </w:tcPr>
          <w:p w:rsidR="0072485E" w:rsidRPr="003825E0" w:rsidRDefault="0072485E" w:rsidP="00864EAF">
            <w:pPr>
              <w:spacing w:before="40" w:after="40"/>
              <w:jc w:val="center"/>
              <w:rPr>
                <w:bCs/>
                <w:sz w:val="20"/>
                <w:szCs w:val="20"/>
              </w:rPr>
            </w:pPr>
            <w:r w:rsidRPr="003825E0">
              <w:rPr>
                <w:bCs/>
                <w:sz w:val="20"/>
                <w:szCs w:val="20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:rsidR="0072485E" w:rsidRPr="003825E0" w:rsidRDefault="0072485E" w:rsidP="00864EAF">
            <w:pPr>
              <w:spacing w:before="40" w:after="40"/>
              <w:jc w:val="center"/>
              <w:rPr>
                <w:bCs/>
                <w:sz w:val="20"/>
                <w:szCs w:val="20"/>
              </w:rPr>
            </w:pPr>
            <w:r w:rsidRPr="003825E0">
              <w:rPr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:rsidR="0072485E" w:rsidRPr="003825E0" w:rsidRDefault="0072485E" w:rsidP="00864EAF">
            <w:pPr>
              <w:spacing w:before="40" w:after="40"/>
              <w:jc w:val="center"/>
              <w:rPr>
                <w:bCs/>
                <w:sz w:val="20"/>
                <w:szCs w:val="20"/>
              </w:rPr>
            </w:pPr>
            <w:r w:rsidRPr="003825E0">
              <w:rPr>
                <w:bCs/>
                <w:sz w:val="20"/>
                <w:szCs w:val="20"/>
              </w:rPr>
              <w:t>Uzasadnienie odrzucenia oferty</w:t>
            </w:r>
          </w:p>
        </w:tc>
      </w:tr>
      <w:tr w:rsidR="0072485E" w:rsidRPr="003825E0" w:rsidTr="00864EAF">
        <w:tc>
          <w:tcPr>
            <w:tcW w:w="779" w:type="dxa"/>
            <w:vAlign w:val="center"/>
          </w:tcPr>
          <w:p w:rsidR="0072485E" w:rsidRPr="003825E0" w:rsidRDefault="0072485E" w:rsidP="00864E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58" w:type="dxa"/>
            <w:vAlign w:val="center"/>
          </w:tcPr>
          <w:p w:rsidR="0072485E" w:rsidRPr="003825E0" w:rsidRDefault="0072485E" w:rsidP="00864EAF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6413" w:type="dxa"/>
            <w:vAlign w:val="center"/>
          </w:tcPr>
          <w:p w:rsidR="0072485E" w:rsidRPr="003825E0" w:rsidRDefault="0072485E" w:rsidP="00864EAF">
            <w:pPr>
              <w:jc w:val="both"/>
              <w:rPr>
                <w:sz w:val="20"/>
                <w:szCs w:val="20"/>
              </w:rPr>
            </w:pPr>
          </w:p>
        </w:tc>
      </w:tr>
    </w:tbl>
    <w:p w:rsidR="0072485E" w:rsidRPr="003825E0" w:rsidRDefault="0072485E" w:rsidP="0072485E">
      <w:pPr>
        <w:spacing w:before="120" w:after="120"/>
        <w:jc w:val="both"/>
        <w:rPr>
          <w:color w:val="000000"/>
          <w:sz w:val="20"/>
          <w:szCs w:val="20"/>
        </w:rPr>
      </w:pPr>
    </w:p>
    <w:p w:rsidR="0072485E" w:rsidRPr="003825E0" w:rsidRDefault="0072485E" w:rsidP="0072485E">
      <w:pPr>
        <w:spacing w:after="40" w:line="276" w:lineRule="auto"/>
        <w:jc w:val="both"/>
        <w:rPr>
          <w:sz w:val="20"/>
          <w:szCs w:val="20"/>
        </w:rPr>
      </w:pPr>
      <w:r w:rsidRPr="003825E0">
        <w:rPr>
          <w:b/>
          <w:bCs/>
          <w:sz w:val="20"/>
          <w:szCs w:val="20"/>
        </w:rPr>
        <w:t>Informacja o terminie zawarcia umowy</w:t>
      </w:r>
    </w:p>
    <w:p w:rsidR="0072485E" w:rsidRPr="003825E0" w:rsidRDefault="0072485E" w:rsidP="0072485E">
      <w:pPr>
        <w:spacing w:after="120" w:line="276" w:lineRule="auto"/>
        <w:jc w:val="both"/>
        <w:rPr>
          <w:sz w:val="20"/>
          <w:szCs w:val="20"/>
        </w:rPr>
      </w:pPr>
      <w:r w:rsidRPr="003825E0">
        <w:rPr>
          <w:sz w:val="20"/>
          <w:szCs w:val="20"/>
        </w:rPr>
        <w:t xml:space="preserve">Umowa w sprawie zamówienia publicznego, zgodnie z art. 308 ust. 2 ustawy </w:t>
      </w:r>
      <w:proofErr w:type="spellStart"/>
      <w:r w:rsidRPr="003825E0">
        <w:rPr>
          <w:sz w:val="20"/>
          <w:szCs w:val="20"/>
        </w:rPr>
        <w:t>Pzp</w:t>
      </w:r>
      <w:proofErr w:type="spellEnd"/>
      <w:r w:rsidRPr="003825E0">
        <w:rPr>
          <w:sz w:val="20"/>
          <w:szCs w:val="20"/>
        </w:rPr>
        <w:t xml:space="preserve">, zostanie zawarta, z uwzględnieniem art. 577 ustawy </w:t>
      </w:r>
      <w:proofErr w:type="spellStart"/>
      <w:r w:rsidRPr="003825E0">
        <w:rPr>
          <w:sz w:val="20"/>
          <w:szCs w:val="20"/>
        </w:rPr>
        <w:t>Pzp</w:t>
      </w:r>
      <w:proofErr w:type="spellEnd"/>
      <w:r w:rsidRPr="003825E0">
        <w:rPr>
          <w:sz w:val="20"/>
          <w:szCs w:val="20"/>
        </w:rPr>
        <w:t>, w terminie nie krótszym niż 10 dni od dnia przesłania niniejszego zawiadomienia o wyborze najkorzystniejszej oferty.</w:t>
      </w:r>
    </w:p>
    <w:p w:rsidR="0072485E" w:rsidRPr="003825E0" w:rsidRDefault="0072485E" w:rsidP="0072485E">
      <w:pPr>
        <w:spacing w:line="276" w:lineRule="auto"/>
        <w:jc w:val="both"/>
        <w:rPr>
          <w:sz w:val="20"/>
          <w:szCs w:val="20"/>
        </w:rPr>
      </w:pPr>
      <w:r w:rsidRPr="003825E0">
        <w:rPr>
          <w:sz w:val="20"/>
          <w:szCs w:val="20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3825E0">
        <w:rPr>
          <w:sz w:val="20"/>
          <w:szCs w:val="20"/>
        </w:rPr>
        <w:t>Pzp</w:t>
      </w:r>
      <w:proofErr w:type="spellEnd"/>
      <w:r w:rsidRPr="003825E0">
        <w:rPr>
          <w:sz w:val="20"/>
          <w:szCs w:val="20"/>
        </w:rPr>
        <w:t>.</w:t>
      </w:r>
    </w:p>
    <w:p w:rsidR="00E85D70" w:rsidRDefault="00E85D70" w:rsidP="0072485E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119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276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73D5" w:rsidRDefault="00CC73D5">
      <w:r>
        <w:separator/>
      </w:r>
    </w:p>
  </w:endnote>
  <w:endnote w:type="continuationSeparator" w:id="0">
    <w:p w:rsidR="00CC73D5" w:rsidRDefault="00CC7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Pr="00011900" w:rsidRDefault="000C1E6F" w:rsidP="000119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73D5" w:rsidRDefault="00CC73D5">
      <w:r>
        <w:separator/>
      </w:r>
    </w:p>
  </w:footnote>
  <w:footnote w:type="continuationSeparator" w:id="0">
    <w:p w:rsidR="00CC73D5" w:rsidRDefault="00CC7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3D5"/>
    <w:rsid w:val="00005838"/>
    <w:rsid w:val="00011900"/>
    <w:rsid w:val="00022322"/>
    <w:rsid w:val="00042497"/>
    <w:rsid w:val="00055A3D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485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73D5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08843C"/>
  <w15:chartTrackingRefBased/>
  <w15:docId w15:val="{832207A5-57C3-4206-97FB-1BF29EC7F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353</Words>
  <Characters>2151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1899-12-31T23:00:00Z</cp:lastPrinted>
  <dcterms:created xsi:type="dcterms:W3CDTF">2023-06-01T12:20:00Z</dcterms:created>
  <dcterms:modified xsi:type="dcterms:W3CDTF">2023-06-01T12:20:00Z</dcterms:modified>
</cp:coreProperties>
</file>