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0F9C92" w14:textId="77777777" w:rsidR="00EB1359" w:rsidRPr="003261E7" w:rsidRDefault="00D84163" w:rsidP="00EB1359">
      <w:pPr>
        <w:spacing w:after="240"/>
        <w:jc w:val="right"/>
        <w:rPr>
          <w:sz w:val="22"/>
          <w:szCs w:val="22"/>
        </w:rPr>
      </w:pPr>
      <w:r w:rsidRPr="00D84163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D84163">
        <w:rPr>
          <w:sz w:val="22"/>
          <w:szCs w:val="22"/>
        </w:rPr>
        <w:t>2023-05-18</w:t>
      </w:r>
    </w:p>
    <w:p w14:paraId="78732DC4" w14:textId="77777777" w:rsidR="00EB1359" w:rsidRPr="003261E7" w:rsidRDefault="00D84163" w:rsidP="00EB1359">
      <w:pPr>
        <w:spacing w:after="40"/>
        <w:rPr>
          <w:b/>
          <w:bCs/>
          <w:sz w:val="22"/>
          <w:szCs w:val="22"/>
        </w:rPr>
      </w:pPr>
      <w:r w:rsidRPr="00D84163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75AFA153" w14:textId="77777777" w:rsidR="00EB1359" w:rsidRPr="003261E7" w:rsidRDefault="00D84163" w:rsidP="00EB1359">
      <w:pPr>
        <w:rPr>
          <w:sz w:val="22"/>
          <w:szCs w:val="22"/>
        </w:rPr>
      </w:pPr>
      <w:r w:rsidRPr="00D84163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D84163">
        <w:rPr>
          <w:sz w:val="22"/>
          <w:szCs w:val="22"/>
        </w:rPr>
        <w:t>66</w:t>
      </w:r>
    </w:p>
    <w:p w14:paraId="6DCCE75C" w14:textId="77777777" w:rsidR="00EB1359" w:rsidRPr="003261E7" w:rsidRDefault="00D84163" w:rsidP="00EB1359">
      <w:pPr>
        <w:rPr>
          <w:sz w:val="22"/>
          <w:szCs w:val="22"/>
        </w:rPr>
      </w:pPr>
      <w:r w:rsidRPr="00D84163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D84163">
        <w:rPr>
          <w:sz w:val="22"/>
          <w:szCs w:val="22"/>
        </w:rPr>
        <w:t>Kraków</w:t>
      </w:r>
    </w:p>
    <w:p w14:paraId="68D49826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3EDDE104" w14:textId="01F5BE16" w:rsidR="00EB1359" w:rsidRDefault="00EB1359" w:rsidP="00626590">
      <w:pPr>
        <w:spacing w:after="24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4B8A167A" w14:textId="393360A3" w:rsidR="00626590" w:rsidRPr="003261E7" w:rsidRDefault="00626590" w:rsidP="00EB1359">
      <w:pPr>
        <w:spacing w:after="48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SZP-271-9/23 – 279.MM</w:t>
      </w:r>
    </w:p>
    <w:p w14:paraId="610E2FEA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78511F90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5B34C54E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1282340E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D84163" w:rsidRPr="003261E7" w14:paraId="2101EECD" w14:textId="77777777" w:rsidTr="00930BB7">
        <w:trPr>
          <w:trHeight w:val="638"/>
        </w:trPr>
        <w:tc>
          <w:tcPr>
            <w:tcW w:w="959" w:type="dxa"/>
            <w:shd w:val="clear" w:color="auto" w:fill="auto"/>
          </w:tcPr>
          <w:p w14:paraId="2813B416" w14:textId="77777777" w:rsidR="00D84163" w:rsidRPr="003261E7" w:rsidRDefault="00D84163" w:rsidP="00930BB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6F06FE9" w14:textId="77777777" w:rsidR="00D84163" w:rsidRPr="003261E7" w:rsidRDefault="00D84163" w:rsidP="00930BB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84163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D84163">
              <w:rPr>
                <w:b/>
                <w:bCs/>
                <w:sz w:val="22"/>
                <w:szCs w:val="22"/>
              </w:rPr>
              <w:t>Wykonanie przeglądów okresowych sprzętu medycznego na potrzeby Oddziałów Szpitalnych (112 grup)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D84163">
              <w:rPr>
                <w:b/>
                <w:sz w:val="22"/>
                <w:szCs w:val="22"/>
              </w:rPr>
              <w:t>SZP-271-9-2023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6232E7F1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55F8EE9A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49E672EB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D84163" w:rsidRPr="00D84163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D84163" w:rsidRPr="00D84163">
        <w:rPr>
          <w:sz w:val="22"/>
          <w:szCs w:val="22"/>
        </w:rPr>
        <w:t>(</w:t>
      </w:r>
      <w:proofErr w:type="spellStart"/>
      <w:r w:rsidR="00D84163" w:rsidRPr="00D84163">
        <w:rPr>
          <w:sz w:val="22"/>
          <w:szCs w:val="22"/>
        </w:rPr>
        <w:t>t.j</w:t>
      </w:r>
      <w:proofErr w:type="spellEnd"/>
      <w:r w:rsidR="00D84163" w:rsidRPr="00D84163">
        <w:rPr>
          <w:sz w:val="22"/>
          <w:szCs w:val="22"/>
        </w:rPr>
        <w:t>. Dz. U. z 2022r. poz. 1710)</w:t>
      </w:r>
      <w:r w:rsidRPr="003261E7">
        <w:rPr>
          <w:sz w:val="22"/>
          <w:szCs w:val="22"/>
        </w:rPr>
        <w:t xml:space="preserve">, 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181B9556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38D92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AD89A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0A847F7D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D84163" w:rsidRPr="00EB1359" w14:paraId="262A1BDC" w14:textId="77777777" w:rsidTr="00930B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CBD2F" w14:textId="77777777" w:rsidR="00D84163" w:rsidRPr="00710915" w:rsidRDefault="00D84163" w:rsidP="00930B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4163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2B613" w14:textId="77777777" w:rsidR="00D84163" w:rsidRPr="00EB1359" w:rsidRDefault="00D84163" w:rsidP="00930B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D84163">
              <w:rPr>
                <w:b/>
                <w:sz w:val="22"/>
                <w:szCs w:val="22"/>
              </w:rPr>
              <w:t>Abator</w:t>
            </w:r>
            <w:proofErr w:type="spellEnd"/>
            <w:r w:rsidRPr="00D84163">
              <w:rPr>
                <w:b/>
                <w:sz w:val="22"/>
                <w:szCs w:val="22"/>
              </w:rPr>
              <w:t xml:space="preserve"> i sterylizator parowy</w:t>
            </w:r>
          </w:p>
          <w:p w14:paraId="527FD66F" w14:textId="7BB7A69B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32A7">
              <w:rPr>
                <w:sz w:val="22"/>
                <w:szCs w:val="22"/>
              </w:rPr>
              <w:t xml:space="preserve"> Art. 255 pkt 1 ustawy </w:t>
            </w:r>
            <w:proofErr w:type="spellStart"/>
            <w:r w:rsidR="00CD32A7">
              <w:rPr>
                <w:sz w:val="22"/>
                <w:szCs w:val="22"/>
              </w:rPr>
              <w:t>Pzp</w:t>
            </w:r>
            <w:proofErr w:type="spellEnd"/>
          </w:p>
          <w:p w14:paraId="0D5250DF" w14:textId="77777777" w:rsidR="00D84163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29F527BF" w14:textId="7777777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3D028EB9" w14:textId="68C1F110" w:rsidR="00D84163" w:rsidRPr="00EB1359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żadnej ofe</w:t>
            </w:r>
            <w:r w:rsidR="00CD32A7">
              <w:rPr>
                <w:sz w:val="22"/>
                <w:szCs w:val="22"/>
              </w:rPr>
              <w:t>r</w:t>
            </w:r>
            <w:r w:rsidRPr="00D84163">
              <w:rPr>
                <w:sz w:val="22"/>
                <w:szCs w:val="22"/>
              </w:rPr>
              <w:t>ty</w:t>
            </w:r>
          </w:p>
        </w:tc>
      </w:tr>
      <w:tr w:rsidR="00D84163" w:rsidRPr="00EB1359" w14:paraId="554F1CAA" w14:textId="77777777" w:rsidTr="00930B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B99CB" w14:textId="77777777" w:rsidR="00D84163" w:rsidRPr="00710915" w:rsidRDefault="00D84163" w:rsidP="00930B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4163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7D689" w14:textId="77777777" w:rsidR="00D84163" w:rsidRPr="00EB1359" w:rsidRDefault="00D84163" w:rsidP="00930B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84163">
              <w:rPr>
                <w:b/>
                <w:sz w:val="22"/>
                <w:szCs w:val="22"/>
              </w:rPr>
              <w:t>Analizator tlenku azotu</w:t>
            </w:r>
          </w:p>
          <w:p w14:paraId="257E4526" w14:textId="14898012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32A7">
              <w:rPr>
                <w:sz w:val="22"/>
                <w:szCs w:val="22"/>
              </w:rPr>
              <w:t xml:space="preserve"> </w:t>
            </w:r>
            <w:r w:rsidR="00CD32A7" w:rsidRPr="00CD32A7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32A7" w:rsidRPr="00CD32A7">
              <w:rPr>
                <w:sz w:val="22"/>
                <w:szCs w:val="22"/>
              </w:rPr>
              <w:t>Pzp</w:t>
            </w:r>
            <w:proofErr w:type="spellEnd"/>
          </w:p>
          <w:p w14:paraId="782F948C" w14:textId="77777777" w:rsidR="00D84163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5462C594" w14:textId="7777777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C42AF61" w14:textId="7349D4F7" w:rsidR="00D84163" w:rsidRPr="00EB1359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żadnej ofe</w:t>
            </w:r>
            <w:r w:rsidR="00CD32A7">
              <w:rPr>
                <w:sz w:val="22"/>
                <w:szCs w:val="22"/>
              </w:rPr>
              <w:t>r</w:t>
            </w:r>
            <w:r w:rsidRPr="00D84163">
              <w:rPr>
                <w:sz w:val="22"/>
                <w:szCs w:val="22"/>
              </w:rPr>
              <w:t>ty</w:t>
            </w:r>
          </w:p>
        </w:tc>
      </w:tr>
      <w:tr w:rsidR="00D84163" w:rsidRPr="00EB1359" w14:paraId="5D9FA2D8" w14:textId="77777777" w:rsidTr="00930B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B8C7C" w14:textId="77777777" w:rsidR="00D84163" w:rsidRPr="00710915" w:rsidRDefault="00D84163" w:rsidP="00930B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4163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94C02" w14:textId="77777777" w:rsidR="00D84163" w:rsidRPr="00EB1359" w:rsidRDefault="00D84163" w:rsidP="00930B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84163">
              <w:rPr>
                <w:b/>
                <w:sz w:val="22"/>
                <w:szCs w:val="22"/>
              </w:rPr>
              <w:t>Aparat do diagnostyki metodą oscylacyjną</w:t>
            </w:r>
          </w:p>
          <w:p w14:paraId="7285D632" w14:textId="053AF66D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32A7">
              <w:rPr>
                <w:sz w:val="22"/>
                <w:szCs w:val="22"/>
              </w:rPr>
              <w:t xml:space="preserve"> </w:t>
            </w:r>
            <w:r w:rsidR="00CD32A7" w:rsidRPr="00CD32A7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32A7" w:rsidRPr="00CD32A7">
              <w:rPr>
                <w:sz w:val="22"/>
                <w:szCs w:val="22"/>
              </w:rPr>
              <w:t>Pzp</w:t>
            </w:r>
            <w:proofErr w:type="spellEnd"/>
          </w:p>
          <w:p w14:paraId="1377248B" w14:textId="77777777" w:rsidR="00D84163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5CC19D05" w14:textId="7777777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AB1AF52" w14:textId="7A0301BC" w:rsidR="00D84163" w:rsidRPr="00EB1359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żadnej ofe</w:t>
            </w:r>
            <w:r w:rsidR="00CD32A7">
              <w:rPr>
                <w:sz w:val="22"/>
                <w:szCs w:val="22"/>
              </w:rPr>
              <w:t>r</w:t>
            </w:r>
            <w:r w:rsidRPr="00D84163">
              <w:rPr>
                <w:sz w:val="22"/>
                <w:szCs w:val="22"/>
              </w:rPr>
              <w:t>ty</w:t>
            </w:r>
          </w:p>
        </w:tc>
      </w:tr>
      <w:tr w:rsidR="00D84163" w:rsidRPr="00EB1359" w14:paraId="02BB83EB" w14:textId="77777777" w:rsidTr="00930B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7324D" w14:textId="77777777" w:rsidR="00D84163" w:rsidRPr="00710915" w:rsidRDefault="00D84163" w:rsidP="00930B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4163">
              <w:rPr>
                <w:b/>
                <w:bCs/>
                <w:sz w:val="22"/>
                <w:szCs w:val="22"/>
              </w:rPr>
              <w:lastRenderedPageBreak/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19B25" w14:textId="77777777" w:rsidR="00D84163" w:rsidRPr="00EB1359" w:rsidRDefault="00D84163" w:rsidP="00930B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84163">
              <w:rPr>
                <w:b/>
                <w:sz w:val="22"/>
                <w:szCs w:val="22"/>
              </w:rPr>
              <w:t>Aparat do kriochirurgii</w:t>
            </w:r>
          </w:p>
          <w:p w14:paraId="1CF9DF38" w14:textId="702EEDE0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32A7">
              <w:rPr>
                <w:sz w:val="22"/>
                <w:szCs w:val="22"/>
              </w:rPr>
              <w:t xml:space="preserve"> </w:t>
            </w:r>
            <w:r w:rsidR="00CD32A7" w:rsidRPr="00CD32A7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32A7" w:rsidRPr="00CD32A7">
              <w:rPr>
                <w:sz w:val="22"/>
                <w:szCs w:val="22"/>
              </w:rPr>
              <w:t>Pzp</w:t>
            </w:r>
            <w:proofErr w:type="spellEnd"/>
          </w:p>
          <w:p w14:paraId="38F515BA" w14:textId="77777777" w:rsidR="00D84163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2D4F44C2" w14:textId="7777777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50D8531" w14:textId="53689D64" w:rsidR="00D84163" w:rsidRPr="00EB1359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żadnej ofe</w:t>
            </w:r>
            <w:r w:rsidR="00CD32A7">
              <w:rPr>
                <w:sz w:val="22"/>
                <w:szCs w:val="22"/>
              </w:rPr>
              <w:t>r</w:t>
            </w:r>
            <w:r w:rsidRPr="00D84163">
              <w:rPr>
                <w:sz w:val="22"/>
                <w:szCs w:val="22"/>
              </w:rPr>
              <w:t>ty</w:t>
            </w:r>
          </w:p>
        </w:tc>
      </w:tr>
      <w:tr w:rsidR="00D84163" w:rsidRPr="00EB1359" w14:paraId="7C301A33" w14:textId="77777777" w:rsidTr="00930B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07D0D" w14:textId="77777777" w:rsidR="00D84163" w:rsidRPr="00710915" w:rsidRDefault="00D84163" w:rsidP="00930B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4163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A3BC8" w14:textId="77777777" w:rsidR="00D84163" w:rsidRPr="00EB1359" w:rsidRDefault="00D84163" w:rsidP="00930B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84163">
              <w:rPr>
                <w:b/>
                <w:sz w:val="22"/>
                <w:szCs w:val="22"/>
              </w:rPr>
              <w:t>Aparat HFNC</w:t>
            </w:r>
          </w:p>
          <w:p w14:paraId="77245353" w14:textId="5BFB67C3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32A7">
              <w:rPr>
                <w:sz w:val="22"/>
                <w:szCs w:val="22"/>
              </w:rPr>
              <w:t xml:space="preserve"> </w:t>
            </w:r>
            <w:r w:rsidR="00CD32A7" w:rsidRPr="00CD32A7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32A7" w:rsidRPr="00CD32A7">
              <w:rPr>
                <w:sz w:val="22"/>
                <w:szCs w:val="22"/>
              </w:rPr>
              <w:t>Pzp</w:t>
            </w:r>
            <w:proofErr w:type="spellEnd"/>
          </w:p>
          <w:p w14:paraId="479D9807" w14:textId="77777777" w:rsidR="00D84163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03DE2E92" w14:textId="7777777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DAD4B56" w14:textId="56C89116" w:rsidR="00D84163" w:rsidRPr="00EB1359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żadnej ofe</w:t>
            </w:r>
            <w:r w:rsidR="00CD32A7">
              <w:rPr>
                <w:sz w:val="22"/>
                <w:szCs w:val="22"/>
              </w:rPr>
              <w:t>r</w:t>
            </w:r>
            <w:r w:rsidRPr="00D84163">
              <w:rPr>
                <w:sz w:val="22"/>
                <w:szCs w:val="22"/>
              </w:rPr>
              <w:t>ty</w:t>
            </w:r>
          </w:p>
        </w:tc>
      </w:tr>
      <w:tr w:rsidR="00D84163" w:rsidRPr="00EB1359" w14:paraId="6242E45A" w14:textId="77777777" w:rsidTr="00930B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A0F63" w14:textId="77777777" w:rsidR="00D84163" w:rsidRPr="00710915" w:rsidRDefault="00D84163" w:rsidP="00930B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4163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D225A" w14:textId="77777777" w:rsidR="00D84163" w:rsidRPr="00EB1359" w:rsidRDefault="00D84163" w:rsidP="00930B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D84163">
              <w:rPr>
                <w:b/>
                <w:sz w:val="22"/>
                <w:szCs w:val="22"/>
              </w:rPr>
              <w:t>Biometr</w:t>
            </w:r>
            <w:proofErr w:type="spellEnd"/>
            <w:r w:rsidRPr="00D84163">
              <w:rPr>
                <w:b/>
                <w:sz w:val="22"/>
                <w:szCs w:val="22"/>
              </w:rPr>
              <w:t xml:space="preserve"> optyczny</w:t>
            </w:r>
          </w:p>
          <w:p w14:paraId="1D7BCB49" w14:textId="46FCE1EB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32A7">
              <w:rPr>
                <w:sz w:val="22"/>
                <w:szCs w:val="22"/>
              </w:rPr>
              <w:t xml:space="preserve"> </w:t>
            </w:r>
            <w:r w:rsidR="00CD32A7" w:rsidRPr="00CD32A7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32A7" w:rsidRPr="00CD32A7">
              <w:rPr>
                <w:sz w:val="22"/>
                <w:szCs w:val="22"/>
              </w:rPr>
              <w:t>Pzp</w:t>
            </w:r>
            <w:proofErr w:type="spellEnd"/>
          </w:p>
          <w:p w14:paraId="31327B46" w14:textId="77777777" w:rsidR="00D84163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8AFF867" w14:textId="7777777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1D98EAB" w14:textId="6E73CD89" w:rsidR="00D84163" w:rsidRPr="00EB1359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żadnej ofe</w:t>
            </w:r>
            <w:r w:rsidR="00CD32A7">
              <w:rPr>
                <w:sz w:val="22"/>
                <w:szCs w:val="22"/>
              </w:rPr>
              <w:t>r</w:t>
            </w:r>
            <w:r w:rsidRPr="00D84163">
              <w:rPr>
                <w:sz w:val="22"/>
                <w:szCs w:val="22"/>
              </w:rPr>
              <w:t>ty</w:t>
            </w:r>
          </w:p>
        </w:tc>
      </w:tr>
      <w:tr w:rsidR="00D84163" w:rsidRPr="00EB1359" w14:paraId="152B41C7" w14:textId="77777777" w:rsidTr="00930B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F2D4F" w14:textId="77777777" w:rsidR="00D84163" w:rsidRPr="00710915" w:rsidRDefault="00D84163" w:rsidP="00930B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4163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9F6A9" w14:textId="77777777" w:rsidR="00D84163" w:rsidRPr="00EB1359" w:rsidRDefault="00D84163" w:rsidP="00930B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D84163">
              <w:rPr>
                <w:b/>
                <w:sz w:val="22"/>
                <w:szCs w:val="22"/>
              </w:rPr>
              <w:t>Sprzet</w:t>
            </w:r>
            <w:proofErr w:type="spellEnd"/>
            <w:r w:rsidRPr="00D84163">
              <w:rPr>
                <w:b/>
                <w:sz w:val="22"/>
                <w:szCs w:val="22"/>
              </w:rPr>
              <w:t xml:space="preserve"> firmy STORZ</w:t>
            </w:r>
          </w:p>
          <w:p w14:paraId="56386565" w14:textId="49E6057E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32A7">
              <w:rPr>
                <w:sz w:val="22"/>
                <w:szCs w:val="22"/>
              </w:rPr>
              <w:t xml:space="preserve"> </w:t>
            </w:r>
            <w:r w:rsidR="00CD32A7" w:rsidRPr="00CD32A7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32A7" w:rsidRPr="00CD32A7">
              <w:rPr>
                <w:sz w:val="22"/>
                <w:szCs w:val="22"/>
              </w:rPr>
              <w:t>Pzp</w:t>
            </w:r>
            <w:proofErr w:type="spellEnd"/>
          </w:p>
          <w:p w14:paraId="4C96AFC8" w14:textId="77777777" w:rsidR="00D84163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4BE25F33" w14:textId="7777777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66B15AC" w14:textId="186D9CF3" w:rsidR="00D84163" w:rsidRPr="00EB1359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żadnej ofe</w:t>
            </w:r>
            <w:r w:rsidR="00CD32A7">
              <w:rPr>
                <w:sz w:val="22"/>
                <w:szCs w:val="22"/>
              </w:rPr>
              <w:t>r</w:t>
            </w:r>
            <w:r w:rsidRPr="00D84163">
              <w:rPr>
                <w:sz w:val="22"/>
                <w:szCs w:val="22"/>
              </w:rPr>
              <w:t>ty</w:t>
            </w:r>
          </w:p>
        </w:tc>
      </w:tr>
      <w:tr w:rsidR="00D84163" w:rsidRPr="00EB1359" w14:paraId="268333C1" w14:textId="77777777" w:rsidTr="00930B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71E0D" w14:textId="77777777" w:rsidR="00D84163" w:rsidRPr="00710915" w:rsidRDefault="00D84163" w:rsidP="00930B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4163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89963" w14:textId="77777777" w:rsidR="00D84163" w:rsidRPr="00EB1359" w:rsidRDefault="00D84163" w:rsidP="00930B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D84163">
              <w:rPr>
                <w:b/>
                <w:sz w:val="22"/>
                <w:szCs w:val="22"/>
              </w:rPr>
              <w:t>Fakoemulsyfikator</w:t>
            </w:r>
            <w:proofErr w:type="spellEnd"/>
            <w:r w:rsidRPr="00D84163">
              <w:rPr>
                <w:b/>
                <w:sz w:val="22"/>
                <w:szCs w:val="22"/>
              </w:rPr>
              <w:t>/</w:t>
            </w:r>
            <w:proofErr w:type="spellStart"/>
            <w:r w:rsidRPr="00D84163">
              <w:rPr>
                <w:b/>
                <w:sz w:val="22"/>
                <w:szCs w:val="22"/>
              </w:rPr>
              <w:t>Witrektom</w:t>
            </w:r>
            <w:proofErr w:type="spellEnd"/>
          </w:p>
          <w:p w14:paraId="5A413B70" w14:textId="2C652C7F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32A7">
              <w:rPr>
                <w:sz w:val="22"/>
                <w:szCs w:val="22"/>
              </w:rPr>
              <w:t xml:space="preserve"> </w:t>
            </w:r>
            <w:r w:rsidR="00CD32A7" w:rsidRPr="00CD32A7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32A7" w:rsidRPr="00CD32A7">
              <w:rPr>
                <w:sz w:val="22"/>
                <w:szCs w:val="22"/>
              </w:rPr>
              <w:t>Pzp</w:t>
            </w:r>
            <w:proofErr w:type="spellEnd"/>
          </w:p>
          <w:p w14:paraId="139214AD" w14:textId="77777777" w:rsidR="00D84163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662FF448" w14:textId="7777777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8BB5A47" w14:textId="4068CC38" w:rsidR="00D84163" w:rsidRPr="00EB1359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żadnej ofe</w:t>
            </w:r>
            <w:r w:rsidR="00CD32A7">
              <w:rPr>
                <w:sz w:val="22"/>
                <w:szCs w:val="22"/>
              </w:rPr>
              <w:t>r</w:t>
            </w:r>
            <w:r w:rsidRPr="00D84163">
              <w:rPr>
                <w:sz w:val="22"/>
                <w:szCs w:val="22"/>
              </w:rPr>
              <w:t>ty</w:t>
            </w:r>
          </w:p>
        </w:tc>
      </w:tr>
      <w:tr w:rsidR="00D84163" w:rsidRPr="00EB1359" w14:paraId="61C43A77" w14:textId="77777777" w:rsidTr="00930B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5446A" w14:textId="77777777" w:rsidR="00D84163" w:rsidRPr="00710915" w:rsidRDefault="00D84163" w:rsidP="00930B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4163">
              <w:rPr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E4D0E" w14:textId="77777777" w:rsidR="00D84163" w:rsidRPr="00EB1359" w:rsidRDefault="00D84163" w:rsidP="00930B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84163">
              <w:rPr>
                <w:b/>
                <w:sz w:val="22"/>
                <w:szCs w:val="22"/>
              </w:rPr>
              <w:t>Lampy dermatologiczne</w:t>
            </w:r>
          </w:p>
          <w:p w14:paraId="23DEF4EB" w14:textId="228B24E0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32A7">
              <w:rPr>
                <w:sz w:val="22"/>
                <w:szCs w:val="22"/>
              </w:rPr>
              <w:t xml:space="preserve"> </w:t>
            </w:r>
            <w:r w:rsidR="00CD32A7" w:rsidRPr="00CD32A7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32A7" w:rsidRPr="00CD32A7">
              <w:rPr>
                <w:sz w:val="22"/>
                <w:szCs w:val="22"/>
              </w:rPr>
              <w:t>Pzp</w:t>
            </w:r>
            <w:proofErr w:type="spellEnd"/>
          </w:p>
          <w:p w14:paraId="3B66A540" w14:textId="77777777" w:rsidR="00D84163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6BDE65D5" w14:textId="7777777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DF5978F" w14:textId="4F127506" w:rsidR="00D84163" w:rsidRPr="00EB1359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żadnej ofe</w:t>
            </w:r>
            <w:r w:rsidR="00CD32A7">
              <w:rPr>
                <w:sz w:val="22"/>
                <w:szCs w:val="22"/>
              </w:rPr>
              <w:t>r</w:t>
            </w:r>
            <w:r w:rsidRPr="00D84163">
              <w:rPr>
                <w:sz w:val="22"/>
                <w:szCs w:val="22"/>
              </w:rPr>
              <w:t>ty</w:t>
            </w:r>
          </w:p>
        </w:tc>
      </w:tr>
      <w:tr w:rsidR="00D84163" w:rsidRPr="00EB1359" w14:paraId="4C1CD1AD" w14:textId="77777777" w:rsidTr="00930B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3C830" w14:textId="77777777" w:rsidR="00D84163" w:rsidRPr="00710915" w:rsidRDefault="00D84163" w:rsidP="00930B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4163">
              <w:rPr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3B4EC" w14:textId="77777777" w:rsidR="00D84163" w:rsidRPr="00EB1359" w:rsidRDefault="00D84163" w:rsidP="00930B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84163">
              <w:rPr>
                <w:b/>
                <w:sz w:val="22"/>
                <w:szCs w:val="22"/>
              </w:rPr>
              <w:t>Laser do zabiegów</w:t>
            </w:r>
          </w:p>
          <w:p w14:paraId="30E0B99F" w14:textId="4D0E87FF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32A7">
              <w:rPr>
                <w:sz w:val="22"/>
                <w:szCs w:val="22"/>
              </w:rPr>
              <w:t xml:space="preserve"> </w:t>
            </w:r>
            <w:r w:rsidR="00CD32A7" w:rsidRPr="00CD32A7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32A7" w:rsidRPr="00CD32A7">
              <w:rPr>
                <w:sz w:val="22"/>
                <w:szCs w:val="22"/>
              </w:rPr>
              <w:t>Pzp</w:t>
            </w:r>
            <w:proofErr w:type="spellEnd"/>
          </w:p>
          <w:p w14:paraId="383DD437" w14:textId="77777777" w:rsidR="00D84163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37031873" w14:textId="7777777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CCDBEC9" w14:textId="418414E2" w:rsidR="00D84163" w:rsidRPr="00EB1359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żadnej ofe</w:t>
            </w:r>
            <w:r w:rsidR="00CD32A7">
              <w:rPr>
                <w:sz w:val="22"/>
                <w:szCs w:val="22"/>
              </w:rPr>
              <w:t>r</w:t>
            </w:r>
            <w:r w:rsidRPr="00D84163">
              <w:rPr>
                <w:sz w:val="22"/>
                <w:szCs w:val="22"/>
              </w:rPr>
              <w:t>ty</w:t>
            </w:r>
          </w:p>
        </w:tc>
      </w:tr>
      <w:tr w:rsidR="00D84163" w:rsidRPr="00EB1359" w14:paraId="670AA8D2" w14:textId="77777777" w:rsidTr="00930B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4BD95" w14:textId="77777777" w:rsidR="00D84163" w:rsidRPr="00710915" w:rsidRDefault="00D84163" w:rsidP="00930B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4163">
              <w:rPr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9A78A" w14:textId="77777777" w:rsidR="00D84163" w:rsidRPr="00EB1359" w:rsidRDefault="00D84163" w:rsidP="00930B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D84163">
              <w:rPr>
                <w:b/>
                <w:sz w:val="22"/>
                <w:szCs w:val="22"/>
              </w:rPr>
              <w:t>Neuromonitor</w:t>
            </w:r>
            <w:proofErr w:type="spellEnd"/>
          </w:p>
          <w:p w14:paraId="146D2BA2" w14:textId="269F5BD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32A7">
              <w:t xml:space="preserve"> </w:t>
            </w:r>
            <w:r w:rsidR="00CD32A7" w:rsidRPr="00CD32A7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32A7" w:rsidRPr="00CD32A7">
              <w:rPr>
                <w:sz w:val="22"/>
                <w:szCs w:val="22"/>
              </w:rPr>
              <w:t>Pzp</w:t>
            </w:r>
            <w:proofErr w:type="spellEnd"/>
          </w:p>
          <w:p w14:paraId="3B2F98CE" w14:textId="77777777" w:rsidR="00D84163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2C05DE18" w14:textId="15C6595F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CD32A7">
              <w:rPr>
                <w:sz w:val="22"/>
                <w:szCs w:val="22"/>
              </w:rPr>
              <w:t xml:space="preserve"> </w:t>
            </w:r>
          </w:p>
          <w:p w14:paraId="78260E97" w14:textId="52EB588E" w:rsidR="00D84163" w:rsidRPr="00EB1359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żadnej ofe</w:t>
            </w:r>
            <w:r w:rsidR="00CD32A7">
              <w:rPr>
                <w:sz w:val="22"/>
                <w:szCs w:val="22"/>
              </w:rPr>
              <w:t>r</w:t>
            </w:r>
            <w:r w:rsidRPr="00D84163">
              <w:rPr>
                <w:sz w:val="22"/>
                <w:szCs w:val="22"/>
              </w:rPr>
              <w:t>ty</w:t>
            </w:r>
          </w:p>
        </w:tc>
      </w:tr>
      <w:tr w:rsidR="00D84163" w:rsidRPr="00EB1359" w14:paraId="50441B45" w14:textId="77777777" w:rsidTr="00930B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B64C5" w14:textId="77777777" w:rsidR="00D84163" w:rsidRPr="00710915" w:rsidRDefault="00D84163" w:rsidP="00930B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4163"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5A34C" w14:textId="77777777" w:rsidR="00D84163" w:rsidRPr="00EB1359" w:rsidRDefault="00D84163" w:rsidP="00930B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84163">
              <w:rPr>
                <w:b/>
                <w:sz w:val="22"/>
                <w:szCs w:val="22"/>
              </w:rPr>
              <w:t>Polisomnograf</w:t>
            </w:r>
          </w:p>
          <w:p w14:paraId="49666A42" w14:textId="19EC4AB4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32A7">
              <w:rPr>
                <w:sz w:val="22"/>
                <w:szCs w:val="22"/>
              </w:rPr>
              <w:t xml:space="preserve"> </w:t>
            </w:r>
            <w:r w:rsidR="00CD32A7" w:rsidRPr="00CD32A7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32A7" w:rsidRPr="00CD32A7">
              <w:rPr>
                <w:sz w:val="22"/>
                <w:szCs w:val="22"/>
              </w:rPr>
              <w:t>Pzp</w:t>
            </w:r>
            <w:proofErr w:type="spellEnd"/>
          </w:p>
          <w:p w14:paraId="79074309" w14:textId="77777777" w:rsidR="00D84163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lastRenderedPageBreak/>
              <w:t>nie złożono żadnego wniosku o dopuszczenie do udziału w postępowaniu albo żadnej oferty</w:t>
            </w:r>
          </w:p>
          <w:p w14:paraId="26A3A10A" w14:textId="7777777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E65BE58" w14:textId="18FA9863" w:rsidR="00D84163" w:rsidRPr="00EB1359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żadnej ofe</w:t>
            </w:r>
            <w:r w:rsidR="00CD32A7">
              <w:rPr>
                <w:sz w:val="22"/>
                <w:szCs w:val="22"/>
              </w:rPr>
              <w:t>r</w:t>
            </w:r>
            <w:r w:rsidRPr="00D84163">
              <w:rPr>
                <w:sz w:val="22"/>
                <w:szCs w:val="22"/>
              </w:rPr>
              <w:t>ty</w:t>
            </w:r>
          </w:p>
        </w:tc>
      </w:tr>
      <w:tr w:rsidR="00D84163" w:rsidRPr="00EB1359" w14:paraId="5B44B39F" w14:textId="77777777" w:rsidTr="00930B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71615" w14:textId="77777777" w:rsidR="00D84163" w:rsidRPr="00710915" w:rsidRDefault="00D84163" w:rsidP="00930B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4163">
              <w:rPr>
                <w:b/>
                <w:bCs/>
                <w:sz w:val="22"/>
                <w:szCs w:val="22"/>
              </w:rPr>
              <w:lastRenderedPageBreak/>
              <w:t>21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712AC" w14:textId="77777777" w:rsidR="00D84163" w:rsidRPr="00EB1359" w:rsidRDefault="00D84163" w:rsidP="00930B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D84163">
              <w:rPr>
                <w:b/>
                <w:sz w:val="22"/>
                <w:szCs w:val="22"/>
              </w:rPr>
              <w:t>Posturografia</w:t>
            </w:r>
            <w:proofErr w:type="spellEnd"/>
            <w:r w:rsidRPr="00D84163">
              <w:rPr>
                <w:b/>
                <w:sz w:val="22"/>
                <w:szCs w:val="22"/>
              </w:rPr>
              <w:t xml:space="preserve"> i system VNG</w:t>
            </w:r>
          </w:p>
          <w:p w14:paraId="481431AB" w14:textId="69538569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32A7">
              <w:rPr>
                <w:sz w:val="22"/>
                <w:szCs w:val="22"/>
              </w:rPr>
              <w:t xml:space="preserve"> </w:t>
            </w:r>
            <w:r w:rsidR="00CD32A7" w:rsidRPr="00CD32A7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32A7" w:rsidRPr="00CD32A7">
              <w:rPr>
                <w:sz w:val="22"/>
                <w:szCs w:val="22"/>
              </w:rPr>
              <w:t>Pzp</w:t>
            </w:r>
            <w:proofErr w:type="spellEnd"/>
          </w:p>
          <w:p w14:paraId="49C23726" w14:textId="77777777" w:rsidR="00D84163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3ACA9854" w14:textId="7777777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9429B19" w14:textId="60B4BBE5" w:rsidR="00D84163" w:rsidRPr="00EB1359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żadnej ofe</w:t>
            </w:r>
            <w:r w:rsidR="00CD32A7">
              <w:rPr>
                <w:sz w:val="22"/>
                <w:szCs w:val="22"/>
              </w:rPr>
              <w:t>r</w:t>
            </w:r>
            <w:r w:rsidRPr="00D84163">
              <w:rPr>
                <w:sz w:val="22"/>
                <w:szCs w:val="22"/>
              </w:rPr>
              <w:t>ty</w:t>
            </w:r>
          </w:p>
        </w:tc>
      </w:tr>
      <w:tr w:rsidR="00D84163" w:rsidRPr="00EB1359" w14:paraId="3A0C62CF" w14:textId="77777777" w:rsidTr="00930B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BB4AC" w14:textId="77777777" w:rsidR="00D84163" w:rsidRPr="00710915" w:rsidRDefault="00D84163" w:rsidP="00930B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4163">
              <w:rPr>
                <w:b/>
                <w:bCs/>
                <w:sz w:val="22"/>
                <w:szCs w:val="22"/>
              </w:rPr>
              <w:t>24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F297D" w14:textId="77777777" w:rsidR="00D84163" w:rsidRPr="00EB1359" w:rsidRDefault="00D84163" w:rsidP="00930B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84163">
              <w:rPr>
                <w:b/>
                <w:sz w:val="22"/>
                <w:szCs w:val="22"/>
              </w:rPr>
              <w:t>Tomograf optyczny</w:t>
            </w:r>
          </w:p>
          <w:p w14:paraId="2D2775C1" w14:textId="0A7108C0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32A7">
              <w:rPr>
                <w:sz w:val="22"/>
                <w:szCs w:val="22"/>
              </w:rPr>
              <w:t xml:space="preserve"> </w:t>
            </w:r>
            <w:r w:rsidR="00CD32A7" w:rsidRPr="00CD32A7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32A7" w:rsidRPr="00CD32A7">
              <w:rPr>
                <w:sz w:val="22"/>
                <w:szCs w:val="22"/>
              </w:rPr>
              <w:t>Pzp</w:t>
            </w:r>
            <w:proofErr w:type="spellEnd"/>
          </w:p>
          <w:p w14:paraId="5DDD42AE" w14:textId="77777777" w:rsidR="00D84163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0C53F7B0" w14:textId="7777777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C51D2B0" w14:textId="2D697323" w:rsidR="00D84163" w:rsidRPr="00EB1359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żadnej ofe</w:t>
            </w:r>
            <w:r w:rsidR="00CD32A7">
              <w:rPr>
                <w:sz w:val="22"/>
                <w:szCs w:val="22"/>
              </w:rPr>
              <w:t>r</w:t>
            </w:r>
            <w:r w:rsidRPr="00D84163">
              <w:rPr>
                <w:sz w:val="22"/>
                <w:szCs w:val="22"/>
              </w:rPr>
              <w:t>ty</w:t>
            </w:r>
          </w:p>
        </w:tc>
      </w:tr>
      <w:tr w:rsidR="00D84163" w:rsidRPr="00EB1359" w14:paraId="39302FA4" w14:textId="77777777" w:rsidTr="00930B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773DF" w14:textId="77777777" w:rsidR="00D84163" w:rsidRPr="00710915" w:rsidRDefault="00D84163" w:rsidP="00930B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4163">
              <w:rPr>
                <w:b/>
                <w:bCs/>
                <w:sz w:val="22"/>
                <w:szCs w:val="22"/>
              </w:rPr>
              <w:t>25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4EF3A" w14:textId="77777777" w:rsidR="00D84163" w:rsidRPr="00EB1359" w:rsidRDefault="00D84163" w:rsidP="00930B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84163">
              <w:rPr>
                <w:b/>
                <w:sz w:val="22"/>
                <w:szCs w:val="22"/>
              </w:rPr>
              <w:t>Unit laryngologiczny</w:t>
            </w:r>
          </w:p>
          <w:p w14:paraId="053A6D46" w14:textId="7A0D22A2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32A7">
              <w:rPr>
                <w:sz w:val="22"/>
                <w:szCs w:val="22"/>
              </w:rPr>
              <w:t xml:space="preserve"> </w:t>
            </w:r>
            <w:r w:rsidR="00CD32A7" w:rsidRPr="00CD32A7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32A7" w:rsidRPr="00CD32A7">
              <w:rPr>
                <w:sz w:val="22"/>
                <w:szCs w:val="22"/>
              </w:rPr>
              <w:t>Pzp</w:t>
            </w:r>
            <w:proofErr w:type="spellEnd"/>
          </w:p>
          <w:p w14:paraId="2D7ECACE" w14:textId="77777777" w:rsidR="00D84163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4371966" w14:textId="7777777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0D652B9" w14:textId="64F68F38" w:rsidR="00D84163" w:rsidRPr="00EB1359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żadnej ofe</w:t>
            </w:r>
            <w:r w:rsidR="00CD32A7">
              <w:rPr>
                <w:sz w:val="22"/>
                <w:szCs w:val="22"/>
              </w:rPr>
              <w:t>r</w:t>
            </w:r>
            <w:r w:rsidRPr="00D84163">
              <w:rPr>
                <w:sz w:val="22"/>
                <w:szCs w:val="22"/>
              </w:rPr>
              <w:t>ty</w:t>
            </w:r>
          </w:p>
        </w:tc>
      </w:tr>
      <w:tr w:rsidR="00D84163" w:rsidRPr="00EB1359" w14:paraId="7FA128AC" w14:textId="77777777" w:rsidTr="00930B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07568" w14:textId="77777777" w:rsidR="00D84163" w:rsidRPr="00710915" w:rsidRDefault="00D84163" w:rsidP="00930B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4163">
              <w:rPr>
                <w:b/>
                <w:bCs/>
                <w:sz w:val="22"/>
                <w:szCs w:val="22"/>
              </w:rPr>
              <w:t>26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4D905" w14:textId="77777777" w:rsidR="00D84163" w:rsidRPr="00EB1359" w:rsidRDefault="00D84163" w:rsidP="00930B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84163">
              <w:rPr>
                <w:b/>
                <w:sz w:val="22"/>
                <w:szCs w:val="22"/>
              </w:rPr>
              <w:t>Urządzenie do przesiewowego badania słuchu</w:t>
            </w:r>
          </w:p>
          <w:p w14:paraId="30C65E2C" w14:textId="004A152B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32A7">
              <w:rPr>
                <w:sz w:val="22"/>
                <w:szCs w:val="22"/>
              </w:rPr>
              <w:t xml:space="preserve"> </w:t>
            </w:r>
            <w:r w:rsidR="00CD32A7" w:rsidRPr="00CD32A7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32A7" w:rsidRPr="00CD32A7">
              <w:rPr>
                <w:sz w:val="22"/>
                <w:szCs w:val="22"/>
              </w:rPr>
              <w:t>Pzp</w:t>
            </w:r>
            <w:proofErr w:type="spellEnd"/>
          </w:p>
          <w:p w14:paraId="45179128" w14:textId="77777777" w:rsidR="00D84163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342876D6" w14:textId="7777777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F63B847" w14:textId="351AB098" w:rsidR="00D84163" w:rsidRPr="00EB1359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żadnej ofe</w:t>
            </w:r>
            <w:r w:rsidR="00CD32A7">
              <w:rPr>
                <w:sz w:val="22"/>
                <w:szCs w:val="22"/>
              </w:rPr>
              <w:t>r</w:t>
            </w:r>
            <w:r w:rsidRPr="00D84163">
              <w:rPr>
                <w:sz w:val="22"/>
                <w:szCs w:val="22"/>
              </w:rPr>
              <w:t>ty</w:t>
            </w:r>
          </w:p>
        </w:tc>
      </w:tr>
      <w:tr w:rsidR="00D84163" w:rsidRPr="00EB1359" w14:paraId="02A86DA6" w14:textId="77777777" w:rsidTr="00930B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2471E" w14:textId="77777777" w:rsidR="00D84163" w:rsidRPr="00710915" w:rsidRDefault="00D84163" w:rsidP="00930B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4163">
              <w:rPr>
                <w:b/>
                <w:bCs/>
                <w:sz w:val="22"/>
                <w:szCs w:val="22"/>
              </w:rPr>
              <w:t>28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F34D2" w14:textId="77777777" w:rsidR="00D84163" w:rsidRPr="00EB1359" w:rsidRDefault="00D84163" w:rsidP="00930B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84163">
              <w:rPr>
                <w:b/>
                <w:sz w:val="22"/>
                <w:szCs w:val="22"/>
              </w:rPr>
              <w:t>Zestaw do prób wysiłkowych</w:t>
            </w:r>
          </w:p>
          <w:p w14:paraId="50EA3DD8" w14:textId="77A70878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32A7">
              <w:rPr>
                <w:sz w:val="22"/>
                <w:szCs w:val="22"/>
              </w:rPr>
              <w:t xml:space="preserve"> </w:t>
            </w:r>
            <w:r w:rsidR="00CD32A7" w:rsidRPr="00CD32A7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32A7" w:rsidRPr="00CD32A7">
              <w:rPr>
                <w:sz w:val="22"/>
                <w:szCs w:val="22"/>
              </w:rPr>
              <w:t>Pzp</w:t>
            </w:r>
            <w:proofErr w:type="spellEnd"/>
          </w:p>
          <w:p w14:paraId="45537457" w14:textId="77777777" w:rsidR="00D84163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2DA30486" w14:textId="7777777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1F15721" w14:textId="5DFCE6DE" w:rsidR="00D84163" w:rsidRPr="00EB1359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żadnej ofe</w:t>
            </w:r>
            <w:r w:rsidR="00CD32A7">
              <w:rPr>
                <w:sz w:val="22"/>
                <w:szCs w:val="22"/>
              </w:rPr>
              <w:t>r</w:t>
            </w:r>
            <w:r w:rsidRPr="00D84163">
              <w:rPr>
                <w:sz w:val="22"/>
                <w:szCs w:val="22"/>
              </w:rPr>
              <w:t>ty</w:t>
            </w:r>
          </w:p>
        </w:tc>
      </w:tr>
      <w:tr w:rsidR="00D84163" w:rsidRPr="00EB1359" w14:paraId="08F0C716" w14:textId="77777777" w:rsidTr="00930B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338EC" w14:textId="77777777" w:rsidR="00D84163" w:rsidRPr="00710915" w:rsidRDefault="00D84163" w:rsidP="00930B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4163">
              <w:rPr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B7161" w14:textId="77777777" w:rsidR="00D84163" w:rsidRPr="00EB1359" w:rsidRDefault="00D84163" w:rsidP="00930B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84163">
              <w:rPr>
                <w:b/>
                <w:sz w:val="22"/>
                <w:szCs w:val="22"/>
              </w:rPr>
              <w:t>Zgrzewarka</w:t>
            </w:r>
          </w:p>
          <w:p w14:paraId="50A97732" w14:textId="4F38B1AF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32A7">
              <w:rPr>
                <w:sz w:val="22"/>
                <w:szCs w:val="22"/>
              </w:rPr>
              <w:t xml:space="preserve"> </w:t>
            </w:r>
            <w:r w:rsidR="00CD32A7" w:rsidRPr="00CD32A7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32A7" w:rsidRPr="00CD32A7">
              <w:rPr>
                <w:sz w:val="22"/>
                <w:szCs w:val="22"/>
              </w:rPr>
              <w:t>Pzp</w:t>
            </w:r>
            <w:proofErr w:type="spellEnd"/>
          </w:p>
          <w:p w14:paraId="104E94A8" w14:textId="77777777" w:rsidR="00D84163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31A99C31" w14:textId="7777777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2D9CF41" w14:textId="4D055EEA" w:rsidR="00D84163" w:rsidRPr="00EB1359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żadnej ofe</w:t>
            </w:r>
            <w:r w:rsidR="00CD32A7">
              <w:rPr>
                <w:sz w:val="22"/>
                <w:szCs w:val="22"/>
              </w:rPr>
              <w:t>r</w:t>
            </w:r>
            <w:r w:rsidRPr="00D84163">
              <w:rPr>
                <w:sz w:val="22"/>
                <w:szCs w:val="22"/>
              </w:rPr>
              <w:t>ty</w:t>
            </w:r>
          </w:p>
        </w:tc>
      </w:tr>
      <w:tr w:rsidR="00D84163" w:rsidRPr="00EB1359" w14:paraId="00692F63" w14:textId="77777777" w:rsidTr="00930B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23BA3" w14:textId="77777777" w:rsidR="00D84163" w:rsidRPr="00710915" w:rsidRDefault="00D84163" w:rsidP="00930B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4163">
              <w:rPr>
                <w:b/>
                <w:bCs/>
                <w:sz w:val="22"/>
                <w:szCs w:val="22"/>
              </w:rPr>
              <w:t>32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688E0" w14:textId="77777777" w:rsidR="00D84163" w:rsidRPr="00EB1359" w:rsidRDefault="00D84163" w:rsidP="00930B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D84163">
              <w:rPr>
                <w:b/>
                <w:sz w:val="22"/>
                <w:szCs w:val="22"/>
              </w:rPr>
              <w:t>Uroflometr</w:t>
            </w:r>
            <w:proofErr w:type="spellEnd"/>
          </w:p>
          <w:p w14:paraId="5A3DB6BD" w14:textId="3BDF6A6D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32A7">
              <w:rPr>
                <w:sz w:val="22"/>
                <w:szCs w:val="22"/>
              </w:rPr>
              <w:t xml:space="preserve"> </w:t>
            </w:r>
            <w:r w:rsidR="00CD32A7" w:rsidRPr="00CD32A7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32A7" w:rsidRPr="00CD32A7">
              <w:rPr>
                <w:sz w:val="22"/>
                <w:szCs w:val="22"/>
              </w:rPr>
              <w:t>Pzp</w:t>
            </w:r>
            <w:proofErr w:type="spellEnd"/>
          </w:p>
          <w:p w14:paraId="0C9867CD" w14:textId="77777777" w:rsidR="00D84163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4DD2CF9B" w14:textId="7777777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B7346A0" w14:textId="0502BC4E" w:rsidR="00D84163" w:rsidRPr="00EB1359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żadnej ofe</w:t>
            </w:r>
            <w:r w:rsidR="00CD32A7">
              <w:rPr>
                <w:sz w:val="22"/>
                <w:szCs w:val="22"/>
              </w:rPr>
              <w:t>r</w:t>
            </w:r>
            <w:r w:rsidRPr="00D84163">
              <w:rPr>
                <w:sz w:val="22"/>
                <w:szCs w:val="22"/>
              </w:rPr>
              <w:t>ty</w:t>
            </w:r>
          </w:p>
        </w:tc>
      </w:tr>
      <w:tr w:rsidR="00D84163" w:rsidRPr="00EB1359" w14:paraId="29DFD196" w14:textId="77777777" w:rsidTr="00930B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B9279" w14:textId="77777777" w:rsidR="00D84163" w:rsidRPr="00710915" w:rsidRDefault="00D84163" w:rsidP="00930B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4163">
              <w:rPr>
                <w:b/>
                <w:bCs/>
                <w:sz w:val="22"/>
                <w:szCs w:val="22"/>
              </w:rPr>
              <w:t>35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F1DED" w14:textId="77777777" w:rsidR="00D84163" w:rsidRPr="00EB1359" w:rsidRDefault="00D84163" w:rsidP="00930B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84163">
              <w:rPr>
                <w:b/>
                <w:sz w:val="22"/>
                <w:szCs w:val="22"/>
              </w:rPr>
              <w:t>Stymulator nerwów obwodowych</w:t>
            </w:r>
          </w:p>
          <w:p w14:paraId="546BD986" w14:textId="306A593E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32A7">
              <w:rPr>
                <w:sz w:val="22"/>
                <w:szCs w:val="22"/>
              </w:rPr>
              <w:t xml:space="preserve"> </w:t>
            </w:r>
            <w:r w:rsidR="00CD32A7" w:rsidRPr="00CD32A7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32A7" w:rsidRPr="00CD32A7">
              <w:rPr>
                <w:sz w:val="22"/>
                <w:szCs w:val="22"/>
              </w:rPr>
              <w:t>Pzp</w:t>
            </w:r>
            <w:proofErr w:type="spellEnd"/>
          </w:p>
          <w:p w14:paraId="4884CE02" w14:textId="77777777" w:rsidR="00D84163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29E004E2" w14:textId="7777777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22829FF" w14:textId="7AEE76D0" w:rsidR="00D84163" w:rsidRPr="00EB1359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lastRenderedPageBreak/>
              <w:t>Nie złożono żadnej ofe</w:t>
            </w:r>
            <w:r w:rsidR="00CD32A7">
              <w:rPr>
                <w:sz w:val="22"/>
                <w:szCs w:val="22"/>
              </w:rPr>
              <w:t>r</w:t>
            </w:r>
            <w:r w:rsidRPr="00D84163">
              <w:rPr>
                <w:sz w:val="22"/>
                <w:szCs w:val="22"/>
              </w:rPr>
              <w:t>ty</w:t>
            </w:r>
          </w:p>
        </w:tc>
      </w:tr>
      <w:tr w:rsidR="00D84163" w:rsidRPr="00EB1359" w14:paraId="3ABB6866" w14:textId="77777777" w:rsidTr="00930B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838F1" w14:textId="77777777" w:rsidR="00D84163" w:rsidRPr="00710915" w:rsidRDefault="00D84163" w:rsidP="00930B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4163">
              <w:rPr>
                <w:b/>
                <w:bCs/>
                <w:sz w:val="22"/>
                <w:szCs w:val="22"/>
              </w:rPr>
              <w:lastRenderedPageBreak/>
              <w:t>36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D3A09" w14:textId="77777777" w:rsidR="00D84163" w:rsidRPr="00EB1359" w:rsidRDefault="00D84163" w:rsidP="00930B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84163">
              <w:rPr>
                <w:b/>
                <w:sz w:val="22"/>
                <w:szCs w:val="22"/>
              </w:rPr>
              <w:t xml:space="preserve">Aparaty do </w:t>
            </w:r>
            <w:proofErr w:type="spellStart"/>
            <w:r w:rsidRPr="00D84163">
              <w:rPr>
                <w:b/>
                <w:sz w:val="22"/>
                <w:szCs w:val="22"/>
              </w:rPr>
              <w:t>hemofiltracji</w:t>
            </w:r>
            <w:proofErr w:type="spellEnd"/>
          </w:p>
          <w:p w14:paraId="7F1845DB" w14:textId="01CD7E4C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32A7">
              <w:rPr>
                <w:sz w:val="22"/>
                <w:szCs w:val="22"/>
              </w:rPr>
              <w:t xml:space="preserve"> </w:t>
            </w:r>
            <w:r w:rsidR="00CD32A7" w:rsidRPr="00CD32A7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32A7" w:rsidRPr="00CD32A7">
              <w:rPr>
                <w:sz w:val="22"/>
                <w:szCs w:val="22"/>
              </w:rPr>
              <w:t>Pzp</w:t>
            </w:r>
            <w:proofErr w:type="spellEnd"/>
          </w:p>
          <w:p w14:paraId="613CD38C" w14:textId="77777777" w:rsidR="00D84163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58C9EC3" w14:textId="7777777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EB3972D" w14:textId="4372C9AE" w:rsidR="00D84163" w:rsidRPr="00EB1359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żadnej ofe</w:t>
            </w:r>
            <w:r w:rsidR="00CD32A7">
              <w:rPr>
                <w:sz w:val="22"/>
                <w:szCs w:val="22"/>
              </w:rPr>
              <w:t>r</w:t>
            </w:r>
            <w:r w:rsidRPr="00D84163">
              <w:rPr>
                <w:sz w:val="22"/>
                <w:szCs w:val="22"/>
              </w:rPr>
              <w:t>ty</w:t>
            </w:r>
          </w:p>
        </w:tc>
      </w:tr>
      <w:tr w:rsidR="00D84163" w:rsidRPr="00EB1359" w14:paraId="130B2B6B" w14:textId="77777777" w:rsidTr="00930B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0DCBC" w14:textId="77777777" w:rsidR="00D84163" w:rsidRPr="00710915" w:rsidRDefault="00D84163" w:rsidP="00930B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4163">
              <w:rPr>
                <w:b/>
                <w:bCs/>
                <w:sz w:val="22"/>
                <w:szCs w:val="22"/>
              </w:rPr>
              <w:t>38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0DD4F" w14:textId="77777777" w:rsidR="00D84163" w:rsidRPr="00EB1359" w:rsidRDefault="00D84163" w:rsidP="00930B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84163">
              <w:rPr>
                <w:b/>
                <w:sz w:val="22"/>
                <w:szCs w:val="22"/>
              </w:rPr>
              <w:t xml:space="preserve">Pompy do żywienia dojelitowego i pompy </w:t>
            </w:r>
            <w:proofErr w:type="spellStart"/>
            <w:r w:rsidRPr="00D84163">
              <w:rPr>
                <w:b/>
                <w:sz w:val="22"/>
                <w:szCs w:val="22"/>
              </w:rPr>
              <w:t>strzykawkowe</w:t>
            </w:r>
            <w:proofErr w:type="spellEnd"/>
            <w:r w:rsidRPr="00D84163">
              <w:rPr>
                <w:b/>
                <w:sz w:val="22"/>
                <w:szCs w:val="22"/>
              </w:rPr>
              <w:t xml:space="preserve"> oraz Pompa </w:t>
            </w:r>
            <w:proofErr w:type="spellStart"/>
            <w:r w:rsidRPr="00D84163">
              <w:rPr>
                <w:b/>
                <w:sz w:val="22"/>
                <w:szCs w:val="22"/>
              </w:rPr>
              <w:t>strzykawkowa</w:t>
            </w:r>
            <w:proofErr w:type="spellEnd"/>
          </w:p>
          <w:p w14:paraId="4376DE57" w14:textId="4357D8AE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32A7">
              <w:rPr>
                <w:sz w:val="22"/>
                <w:szCs w:val="22"/>
              </w:rPr>
              <w:t xml:space="preserve"> </w:t>
            </w:r>
            <w:r w:rsidR="00CD32A7" w:rsidRPr="00CD32A7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32A7" w:rsidRPr="00CD32A7">
              <w:rPr>
                <w:sz w:val="22"/>
                <w:szCs w:val="22"/>
              </w:rPr>
              <w:t>Pzp</w:t>
            </w:r>
            <w:proofErr w:type="spellEnd"/>
          </w:p>
          <w:p w14:paraId="423C83C0" w14:textId="77777777" w:rsidR="00D84163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269735EB" w14:textId="7777777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1FC31B2" w14:textId="1C206235" w:rsidR="00D84163" w:rsidRPr="00EB1359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żadnej ofe</w:t>
            </w:r>
            <w:r w:rsidR="00CD32A7">
              <w:rPr>
                <w:sz w:val="22"/>
                <w:szCs w:val="22"/>
              </w:rPr>
              <w:t>r</w:t>
            </w:r>
            <w:r w:rsidRPr="00D84163">
              <w:rPr>
                <w:sz w:val="22"/>
                <w:szCs w:val="22"/>
              </w:rPr>
              <w:t>ty</w:t>
            </w:r>
          </w:p>
        </w:tc>
      </w:tr>
      <w:tr w:rsidR="00D84163" w:rsidRPr="00EB1359" w14:paraId="74607420" w14:textId="77777777" w:rsidTr="00930B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D72BA" w14:textId="77777777" w:rsidR="00D84163" w:rsidRPr="00710915" w:rsidRDefault="00D84163" w:rsidP="00930B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4163">
              <w:rPr>
                <w:b/>
                <w:bCs/>
                <w:sz w:val="22"/>
                <w:szCs w:val="22"/>
              </w:rPr>
              <w:t>40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70EA9" w14:textId="77777777" w:rsidR="00D84163" w:rsidRPr="00EB1359" w:rsidRDefault="00D84163" w:rsidP="00930B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84163">
              <w:rPr>
                <w:b/>
                <w:sz w:val="22"/>
                <w:szCs w:val="22"/>
              </w:rPr>
              <w:t>Aparat do znieczulenia</w:t>
            </w:r>
          </w:p>
          <w:p w14:paraId="097A08A5" w14:textId="47E473D9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32A7">
              <w:rPr>
                <w:sz w:val="22"/>
                <w:szCs w:val="22"/>
              </w:rPr>
              <w:t xml:space="preserve"> </w:t>
            </w:r>
            <w:r w:rsidR="00CD32A7" w:rsidRPr="00CD32A7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32A7" w:rsidRPr="00CD32A7">
              <w:rPr>
                <w:sz w:val="22"/>
                <w:szCs w:val="22"/>
              </w:rPr>
              <w:t>Pzp</w:t>
            </w:r>
            <w:proofErr w:type="spellEnd"/>
          </w:p>
          <w:p w14:paraId="29AA4B9A" w14:textId="77777777" w:rsidR="00D84163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05232C7D" w14:textId="7777777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316E6D36" w14:textId="223D2E24" w:rsidR="00D84163" w:rsidRPr="00EB1359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żadnej ofe</w:t>
            </w:r>
            <w:r w:rsidR="00CD32A7">
              <w:rPr>
                <w:sz w:val="22"/>
                <w:szCs w:val="22"/>
              </w:rPr>
              <w:t>r</w:t>
            </w:r>
            <w:r w:rsidRPr="00D84163">
              <w:rPr>
                <w:sz w:val="22"/>
                <w:szCs w:val="22"/>
              </w:rPr>
              <w:t>ty</w:t>
            </w:r>
          </w:p>
        </w:tc>
      </w:tr>
      <w:tr w:rsidR="00D84163" w:rsidRPr="00EB1359" w14:paraId="47D658EB" w14:textId="77777777" w:rsidTr="00930B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3E2B7" w14:textId="77777777" w:rsidR="00D84163" w:rsidRPr="00710915" w:rsidRDefault="00D84163" w:rsidP="00930B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4163">
              <w:rPr>
                <w:b/>
                <w:bCs/>
                <w:sz w:val="22"/>
                <w:szCs w:val="22"/>
              </w:rPr>
              <w:t>41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D6052" w14:textId="77777777" w:rsidR="00D84163" w:rsidRPr="00EB1359" w:rsidRDefault="00D84163" w:rsidP="00930B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84163">
              <w:rPr>
                <w:b/>
                <w:sz w:val="22"/>
                <w:szCs w:val="22"/>
              </w:rPr>
              <w:t>Artroskop z oprzyrządowaniem</w:t>
            </w:r>
          </w:p>
          <w:p w14:paraId="4BD4FB76" w14:textId="29E1D2EA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32A7">
              <w:rPr>
                <w:sz w:val="22"/>
                <w:szCs w:val="22"/>
              </w:rPr>
              <w:t xml:space="preserve"> </w:t>
            </w:r>
            <w:r w:rsidR="00CD32A7" w:rsidRPr="00CD32A7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32A7" w:rsidRPr="00CD32A7">
              <w:rPr>
                <w:sz w:val="22"/>
                <w:szCs w:val="22"/>
              </w:rPr>
              <w:t>Pzp</w:t>
            </w:r>
            <w:proofErr w:type="spellEnd"/>
          </w:p>
          <w:p w14:paraId="44BFB742" w14:textId="77777777" w:rsidR="00D84163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09E62D35" w14:textId="7777777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E60EFA4" w14:textId="576528A2" w:rsidR="00D84163" w:rsidRPr="00EB1359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żadnej ofe</w:t>
            </w:r>
            <w:r w:rsidR="00CD32A7">
              <w:rPr>
                <w:sz w:val="22"/>
                <w:szCs w:val="22"/>
              </w:rPr>
              <w:t>r</w:t>
            </w:r>
            <w:r w:rsidRPr="00D84163">
              <w:rPr>
                <w:sz w:val="22"/>
                <w:szCs w:val="22"/>
              </w:rPr>
              <w:t>ty</w:t>
            </w:r>
          </w:p>
        </w:tc>
      </w:tr>
      <w:tr w:rsidR="00D84163" w:rsidRPr="00EB1359" w14:paraId="077D1723" w14:textId="77777777" w:rsidTr="00930B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E1042" w14:textId="77777777" w:rsidR="00D84163" w:rsidRPr="00710915" w:rsidRDefault="00D84163" w:rsidP="00930B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4163">
              <w:rPr>
                <w:b/>
                <w:bCs/>
                <w:sz w:val="22"/>
                <w:szCs w:val="22"/>
              </w:rPr>
              <w:t>46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26221" w14:textId="77777777" w:rsidR="00D84163" w:rsidRPr="00EB1359" w:rsidRDefault="00D84163" w:rsidP="00930B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D84163">
              <w:rPr>
                <w:b/>
                <w:sz w:val="22"/>
                <w:szCs w:val="22"/>
              </w:rPr>
              <w:t>Wózkowanna</w:t>
            </w:r>
            <w:proofErr w:type="spellEnd"/>
            <w:r w:rsidRPr="00D84163">
              <w:rPr>
                <w:b/>
                <w:sz w:val="22"/>
                <w:szCs w:val="22"/>
              </w:rPr>
              <w:t xml:space="preserve"> do transportu i mycia pacjenta</w:t>
            </w:r>
          </w:p>
          <w:p w14:paraId="725B87FE" w14:textId="0F243A7D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32A7">
              <w:rPr>
                <w:sz w:val="22"/>
                <w:szCs w:val="22"/>
              </w:rPr>
              <w:t xml:space="preserve"> </w:t>
            </w:r>
            <w:r w:rsidR="00CD32A7" w:rsidRPr="00CD32A7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32A7" w:rsidRPr="00CD32A7">
              <w:rPr>
                <w:sz w:val="22"/>
                <w:szCs w:val="22"/>
              </w:rPr>
              <w:t>Pzp</w:t>
            </w:r>
            <w:proofErr w:type="spellEnd"/>
          </w:p>
          <w:p w14:paraId="3C7D0CCA" w14:textId="77777777" w:rsidR="00D84163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2460826B" w14:textId="7777777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577FEF7" w14:textId="7BE47D5C" w:rsidR="00D84163" w:rsidRPr="00EB1359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żadnej ofe</w:t>
            </w:r>
            <w:r w:rsidR="00CD32A7">
              <w:rPr>
                <w:sz w:val="22"/>
                <w:szCs w:val="22"/>
              </w:rPr>
              <w:t>r</w:t>
            </w:r>
            <w:r w:rsidRPr="00D84163">
              <w:rPr>
                <w:sz w:val="22"/>
                <w:szCs w:val="22"/>
              </w:rPr>
              <w:t>ty</w:t>
            </w:r>
          </w:p>
        </w:tc>
      </w:tr>
      <w:tr w:rsidR="00D84163" w:rsidRPr="00EB1359" w14:paraId="1A9CA5A1" w14:textId="77777777" w:rsidTr="00930B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D3F2D" w14:textId="77777777" w:rsidR="00D84163" w:rsidRPr="00710915" w:rsidRDefault="00D84163" w:rsidP="00930B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4163">
              <w:rPr>
                <w:b/>
                <w:bCs/>
                <w:sz w:val="22"/>
                <w:szCs w:val="22"/>
              </w:rPr>
              <w:t>47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D9AA7" w14:textId="77777777" w:rsidR="00D84163" w:rsidRPr="00EB1359" w:rsidRDefault="00D84163" w:rsidP="00930B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84163">
              <w:rPr>
                <w:b/>
                <w:sz w:val="22"/>
                <w:szCs w:val="22"/>
              </w:rPr>
              <w:t>Urządzenie do kontrolowanej hipotermii zewnętrznej</w:t>
            </w:r>
          </w:p>
          <w:p w14:paraId="4542FBCB" w14:textId="4DEE2E18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32A7">
              <w:rPr>
                <w:sz w:val="22"/>
                <w:szCs w:val="22"/>
              </w:rPr>
              <w:t xml:space="preserve"> </w:t>
            </w:r>
            <w:r w:rsidR="00CD32A7" w:rsidRPr="00CD32A7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32A7" w:rsidRPr="00CD32A7">
              <w:rPr>
                <w:sz w:val="22"/>
                <w:szCs w:val="22"/>
              </w:rPr>
              <w:t>Pzp</w:t>
            </w:r>
            <w:proofErr w:type="spellEnd"/>
          </w:p>
          <w:p w14:paraId="35C26FCA" w14:textId="77777777" w:rsidR="00D84163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F477870" w14:textId="7777777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3E45BA4" w14:textId="456B2F73" w:rsidR="00D84163" w:rsidRPr="00EB1359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żadnej ofe</w:t>
            </w:r>
            <w:r w:rsidR="00CD32A7">
              <w:rPr>
                <w:sz w:val="22"/>
                <w:szCs w:val="22"/>
              </w:rPr>
              <w:t>r</w:t>
            </w:r>
            <w:r w:rsidRPr="00D84163">
              <w:rPr>
                <w:sz w:val="22"/>
                <w:szCs w:val="22"/>
              </w:rPr>
              <w:t>ty</w:t>
            </w:r>
          </w:p>
        </w:tc>
      </w:tr>
      <w:tr w:rsidR="00D84163" w:rsidRPr="00EB1359" w14:paraId="6A6DAB0B" w14:textId="77777777" w:rsidTr="00930B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ADF7E" w14:textId="77777777" w:rsidR="00D84163" w:rsidRPr="00710915" w:rsidRDefault="00D84163" w:rsidP="00930B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4163">
              <w:rPr>
                <w:b/>
                <w:bCs/>
                <w:sz w:val="22"/>
                <w:szCs w:val="22"/>
              </w:rPr>
              <w:t>49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C9BA0" w14:textId="77777777" w:rsidR="00D84163" w:rsidRPr="00EB1359" w:rsidRDefault="00D84163" w:rsidP="00930B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84163">
              <w:rPr>
                <w:b/>
                <w:sz w:val="22"/>
                <w:szCs w:val="22"/>
              </w:rPr>
              <w:t xml:space="preserve">Laryngoskop i </w:t>
            </w:r>
            <w:proofErr w:type="spellStart"/>
            <w:r w:rsidRPr="00D84163">
              <w:rPr>
                <w:b/>
                <w:sz w:val="22"/>
                <w:szCs w:val="22"/>
              </w:rPr>
              <w:t>videolaryngoskop</w:t>
            </w:r>
            <w:proofErr w:type="spellEnd"/>
          </w:p>
          <w:p w14:paraId="30DAFB1A" w14:textId="16E8863E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32A7">
              <w:rPr>
                <w:sz w:val="22"/>
                <w:szCs w:val="22"/>
              </w:rPr>
              <w:t xml:space="preserve"> </w:t>
            </w:r>
            <w:r w:rsidR="00CD32A7" w:rsidRPr="00CD32A7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32A7" w:rsidRPr="00CD32A7">
              <w:rPr>
                <w:sz w:val="22"/>
                <w:szCs w:val="22"/>
              </w:rPr>
              <w:t>Pzp</w:t>
            </w:r>
            <w:proofErr w:type="spellEnd"/>
          </w:p>
          <w:p w14:paraId="5BDFF434" w14:textId="77777777" w:rsidR="00D84163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39A84DFA" w14:textId="7777777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8C4368E" w14:textId="7172A70D" w:rsidR="00D84163" w:rsidRPr="00EB1359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żadnej ofe</w:t>
            </w:r>
            <w:r w:rsidR="00CD32A7">
              <w:rPr>
                <w:sz w:val="22"/>
                <w:szCs w:val="22"/>
              </w:rPr>
              <w:t>r</w:t>
            </w:r>
            <w:r w:rsidRPr="00D84163">
              <w:rPr>
                <w:sz w:val="22"/>
                <w:szCs w:val="22"/>
              </w:rPr>
              <w:t>ty</w:t>
            </w:r>
          </w:p>
        </w:tc>
      </w:tr>
      <w:tr w:rsidR="00D84163" w:rsidRPr="00EB1359" w14:paraId="5DE18901" w14:textId="77777777" w:rsidTr="00930B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7AD73" w14:textId="77777777" w:rsidR="00D84163" w:rsidRPr="00710915" w:rsidRDefault="00D84163" w:rsidP="00930B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4163">
              <w:rPr>
                <w:b/>
                <w:bCs/>
                <w:sz w:val="22"/>
                <w:szCs w:val="22"/>
              </w:rPr>
              <w:t>50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5D032" w14:textId="77777777" w:rsidR="00D84163" w:rsidRPr="00EB1359" w:rsidRDefault="00D84163" w:rsidP="00930B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84163">
              <w:rPr>
                <w:b/>
                <w:sz w:val="22"/>
                <w:szCs w:val="22"/>
              </w:rPr>
              <w:t>Centrala monitorowania oraz Centrala Pielęgniarska</w:t>
            </w:r>
          </w:p>
          <w:p w14:paraId="09A0E995" w14:textId="2825D06E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32A7">
              <w:rPr>
                <w:sz w:val="22"/>
                <w:szCs w:val="22"/>
              </w:rPr>
              <w:t xml:space="preserve"> </w:t>
            </w:r>
            <w:r w:rsidR="00CD32A7" w:rsidRPr="00CD32A7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32A7" w:rsidRPr="00CD32A7">
              <w:rPr>
                <w:sz w:val="22"/>
                <w:szCs w:val="22"/>
              </w:rPr>
              <w:t>Pzp</w:t>
            </w:r>
            <w:proofErr w:type="spellEnd"/>
          </w:p>
          <w:p w14:paraId="7D2D9D51" w14:textId="77777777" w:rsidR="00D84163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59F9225D" w14:textId="7777777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5A82007" w14:textId="4DB9DE4F" w:rsidR="00D84163" w:rsidRPr="00EB1359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żadnej ofe</w:t>
            </w:r>
            <w:r w:rsidR="00CD32A7">
              <w:rPr>
                <w:sz w:val="22"/>
                <w:szCs w:val="22"/>
              </w:rPr>
              <w:t>r</w:t>
            </w:r>
            <w:r w:rsidRPr="00D84163">
              <w:rPr>
                <w:sz w:val="22"/>
                <w:szCs w:val="22"/>
              </w:rPr>
              <w:t>ty</w:t>
            </w:r>
          </w:p>
        </w:tc>
      </w:tr>
      <w:tr w:rsidR="00D84163" w:rsidRPr="00EB1359" w14:paraId="4C0D15C1" w14:textId="77777777" w:rsidTr="00930B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1CAC0" w14:textId="77777777" w:rsidR="00D84163" w:rsidRPr="00710915" w:rsidRDefault="00D84163" w:rsidP="00930B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4163">
              <w:rPr>
                <w:b/>
                <w:bCs/>
                <w:sz w:val="22"/>
                <w:szCs w:val="22"/>
              </w:rPr>
              <w:t>51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BE3FE" w14:textId="77777777" w:rsidR="00D84163" w:rsidRPr="00EB1359" w:rsidRDefault="00D84163" w:rsidP="00930B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84163">
              <w:rPr>
                <w:b/>
                <w:sz w:val="22"/>
                <w:szCs w:val="22"/>
              </w:rPr>
              <w:t>Elektryczna piła do gipsu</w:t>
            </w:r>
          </w:p>
          <w:p w14:paraId="2AC6629D" w14:textId="68FAE1A4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Uzasadnienie prawne:</w:t>
            </w:r>
            <w:r w:rsidR="00CD32A7">
              <w:rPr>
                <w:sz w:val="22"/>
                <w:szCs w:val="22"/>
              </w:rPr>
              <w:t xml:space="preserve"> </w:t>
            </w:r>
            <w:r w:rsidR="00CD32A7" w:rsidRPr="00CD32A7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32A7" w:rsidRPr="00CD32A7">
              <w:rPr>
                <w:sz w:val="22"/>
                <w:szCs w:val="22"/>
              </w:rPr>
              <w:t>Pzp</w:t>
            </w:r>
            <w:proofErr w:type="spellEnd"/>
          </w:p>
          <w:p w14:paraId="17C1E4A0" w14:textId="77777777" w:rsidR="00D84163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046C7B76" w14:textId="7777777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0C90D39" w14:textId="7BAF459D" w:rsidR="00D84163" w:rsidRPr="00EB1359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żadnej ofe</w:t>
            </w:r>
            <w:r w:rsidR="00CD32A7">
              <w:rPr>
                <w:sz w:val="22"/>
                <w:szCs w:val="22"/>
              </w:rPr>
              <w:t>r</w:t>
            </w:r>
            <w:r w:rsidRPr="00D84163">
              <w:rPr>
                <w:sz w:val="22"/>
                <w:szCs w:val="22"/>
              </w:rPr>
              <w:t>ty</w:t>
            </w:r>
          </w:p>
        </w:tc>
      </w:tr>
      <w:tr w:rsidR="00D84163" w:rsidRPr="00EB1359" w14:paraId="56C38DE3" w14:textId="77777777" w:rsidTr="00930B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862FC" w14:textId="77777777" w:rsidR="00D84163" w:rsidRPr="00710915" w:rsidRDefault="00D84163" w:rsidP="00930B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4163">
              <w:rPr>
                <w:b/>
                <w:bCs/>
                <w:sz w:val="22"/>
                <w:szCs w:val="22"/>
              </w:rPr>
              <w:lastRenderedPageBreak/>
              <w:t>52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A172B" w14:textId="77777777" w:rsidR="00D84163" w:rsidRPr="00EB1359" w:rsidRDefault="00D84163" w:rsidP="00930B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84163">
              <w:rPr>
                <w:b/>
                <w:sz w:val="22"/>
                <w:szCs w:val="22"/>
              </w:rPr>
              <w:t>Myjnie</w:t>
            </w:r>
          </w:p>
          <w:p w14:paraId="24E79A40" w14:textId="34079091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32A7">
              <w:rPr>
                <w:sz w:val="22"/>
                <w:szCs w:val="22"/>
              </w:rPr>
              <w:t xml:space="preserve"> </w:t>
            </w:r>
            <w:r w:rsidR="00CD32A7" w:rsidRPr="00CD32A7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32A7" w:rsidRPr="00CD32A7">
              <w:rPr>
                <w:sz w:val="22"/>
                <w:szCs w:val="22"/>
              </w:rPr>
              <w:t>Pzp</w:t>
            </w:r>
            <w:proofErr w:type="spellEnd"/>
          </w:p>
          <w:p w14:paraId="6415439E" w14:textId="77777777" w:rsidR="00D84163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ECFF159" w14:textId="7777777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A6A9ADB" w14:textId="2141DF46" w:rsidR="00D84163" w:rsidRPr="00EB1359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żadnej ofe</w:t>
            </w:r>
            <w:r w:rsidR="00CD32A7">
              <w:rPr>
                <w:sz w:val="22"/>
                <w:szCs w:val="22"/>
              </w:rPr>
              <w:t>r</w:t>
            </w:r>
            <w:r w:rsidRPr="00D84163">
              <w:rPr>
                <w:sz w:val="22"/>
                <w:szCs w:val="22"/>
              </w:rPr>
              <w:t>ty</w:t>
            </w:r>
          </w:p>
        </w:tc>
      </w:tr>
      <w:tr w:rsidR="00D84163" w:rsidRPr="00EB1359" w14:paraId="2CE1BDB1" w14:textId="77777777" w:rsidTr="00930B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71E80" w14:textId="77777777" w:rsidR="00D84163" w:rsidRPr="00710915" w:rsidRDefault="00D84163" w:rsidP="00930B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4163">
              <w:rPr>
                <w:b/>
                <w:bCs/>
                <w:sz w:val="22"/>
                <w:szCs w:val="22"/>
              </w:rPr>
              <w:t>54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9D098" w14:textId="77777777" w:rsidR="00D84163" w:rsidRPr="00EB1359" w:rsidRDefault="00D84163" w:rsidP="00930B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84163">
              <w:rPr>
                <w:b/>
                <w:sz w:val="22"/>
                <w:szCs w:val="22"/>
              </w:rPr>
              <w:t xml:space="preserve">Anoskop oraz Zestaw </w:t>
            </w:r>
            <w:proofErr w:type="spellStart"/>
            <w:r w:rsidRPr="00D84163">
              <w:rPr>
                <w:b/>
                <w:sz w:val="22"/>
                <w:szCs w:val="22"/>
              </w:rPr>
              <w:t>videorektoskop</w:t>
            </w:r>
            <w:proofErr w:type="spellEnd"/>
          </w:p>
          <w:p w14:paraId="3354249F" w14:textId="5412984D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32A7">
              <w:rPr>
                <w:sz w:val="22"/>
                <w:szCs w:val="22"/>
              </w:rPr>
              <w:t xml:space="preserve"> </w:t>
            </w:r>
            <w:r w:rsidR="00CD32A7" w:rsidRPr="00CD32A7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32A7" w:rsidRPr="00CD32A7">
              <w:rPr>
                <w:sz w:val="22"/>
                <w:szCs w:val="22"/>
              </w:rPr>
              <w:t>Pzp</w:t>
            </w:r>
            <w:proofErr w:type="spellEnd"/>
          </w:p>
          <w:p w14:paraId="3E0DB397" w14:textId="77777777" w:rsidR="00D84163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2EAF7ACD" w14:textId="7777777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D06E73D" w14:textId="6869A3E7" w:rsidR="00D84163" w:rsidRPr="00EB1359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żadnej ofe</w:t>
            </w:r>
            <w:r w:rsidR="00CD32A7">
              <w:rPr>
                <w:sz w:val="22"/>
                <w:szCs w:val="22"/>
              </w:rPr>
              <w:t>r</w:t>
            </w:r>
            <w:r w:rsidRPr="00D84163">
              <w:rPr>
                <w:sz w:val="22"/>
                <w:szCs w:val="22"/>
              </w:rPr>
              <w:t>ty</w:t>
            </w:r>
          </w:p>
        </w:tc>
      </w:tr>
      <w:tr w:rsidR="00D84163" w:rsidRPr="00EB1359" w14:paraId="4C9BB438" w14:textId="77777777" w:rsidTr="00930B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7016B" w14:textId="77777777" w:rsidR="00D84163" w:rsidRPr="00710915" w:rsidRDefault="00D84163" w:rsidP="00930B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4163">
              <w:rPr>
                <w:b/>
                <w:bCs/>
                <w:sz w:val="22"/>
                <w:szCs w:val="22"/>
              </w:rPr>
              <w:t>55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E6912" w14:textId="77777777" w:rsidR="00D84163" w:rsidRPr="00EB1359" w:rsidRDefault="00D84163" w:rsidP="00930B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84163">
              <w:rPr>
                <w:b/>
                <w:sz w:val="22"/>
                <w:szCs w:val="22"/>
              </w:rPr>
              <w:t>Lokalizator naczyń krwionośnych</w:t>
            </w:r>
          </w:p>
          <w:p w14:paraId="4D51B37A" w14:textId="637E03F3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32A7">
              <w:rPr>
                <w:sz w:val="22"/>
                <w:szCs w:val="22"/>
              </w:rPr>
              <w:t xml:space="preserve"> </w:t>
            </w:r>
            <w:r w:rsidR="00CD32A7" w:rsidRPr="00CD32A7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32A7" w:rsidRPr="00CD32A7">
              <w:rPr>
                <w:sz w:val="22"/>
                <w:szCs w:val="22"/>
              </w:rPr>
              <w:t>Pzp</w:t>
            </w:r>
            <w:proofErr w:type="spellEnd"/>
          </w:p>
          <w:p w14:paraId="525F244A" w14:textId="77777777" w:rsidR="00D84163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270003F9" w14:textId="7777777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6A5402C" w14:textId="746A72B7" w:rsidR="00D84163" w:rsidRPr="00EB1359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żadnej ofe</w:t>
            </w:r>
            <w:r w:rsidR="00CD32A7">
              <w:rPr>
                <w:sz w:val="22"/>
                <w:szCs w:val="22"/>
              </w:rPr>
              <w:t>r</w:t>
            </w:r>
            <w:r w:rsidRPr="00D84163">
              <w:rPr>
                <w:sz w:val="22"/>
                <w:szCs w:val="22"/>
              </w:rPr>
              <w:t>ty</w:t>
            </w:r>
          </w:p>
        </w:tc>
      </w:tr>
      <w:tr w:rsidR="00D84163" w:rsidRPr="00EB1359" w14:paraId="037C7AB1" w14:textId="77777777" w:rsidTr="00930B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B930" w14:textId="77777777" w:rsidR="00D84163" w:rsidRPr="00710915" w:rsidRDefault="00D84163" w:rsidP="00930B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4163">
              <w:rPr>
                <w:b/>
                <w:bCs/>
                <w:sz w:val="22"/>
                <w:szCs w:val="22"/>
              </w:rPr>
              <w:t>57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62F0C" w14:textId="77777777" w:rsidR="00D84163" w:rsidRPr="00EB1359" w:rsidRDefault="00D84163" w:rsidP="00930B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84163">
              <w:rPr>
                <w:b/>
                <w:sz w:val="22"/>
                <w:szCs w:val="22"/>
              </w:rPr>
              <w:t xml:space="preserve">Aparat do badań </w:t>
            </w:r>
            <w:proofErr w:type="spellStart"/>
            <w:r w:rsidRPr="00D84163">
              <w:rPr>
                <w:b/>
                <w:sz w:val="22"/>
                <w:szCs w:val="22"/>
              </w:rPr>
              <w:t>urodynamicznych</w:t>
            </w:r>
            <w:proofErr w:type="spellEnd"/>
          </w:p>
          <w:p w14:paraId="56979335" w14:textId="30C4DD19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32A7">
              <w:rPr>
                <w:sz w:val="22"/>
                <w:szCs w:val="22"/>
              </w:rPr>
              <w:t xml:space="preserve"> </w:t>
            </w:r>
            <w:r w:rsidR="00CD32A7" w:rsidRPr="00CD32A7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32A7" w:rsidRPr="00CD32A7">
              <w:rPr>
                <w:sz w:val="22"/>
                <w:szCs w:val="22"/>
              </w:rPr>
              <w:t>Pzp</w:t>
            </w:r>
            <w:proofErr w:type="spellEnd"/>
          </w:p>
          <w:p w14:paraId="0FF74CC6" w14:textId="77777777" w:rsidR="00D84163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D48FD5B" w14:textId="7777777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42C5318" w14:textId="0B62E3B9" w:rsidR="00D84163" w:rsidRPr="00EB1359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żadnej ofe</w:t>
            </w:r>
            <w:r w:rsidR="00CD32A7">
              <w:rPr>
                <w:sz w:val="22"/>
                <w:szCs w:val="22"/>
              </w:rPr>
              <w:t>r</w:t>
            </w:r>
            <w:r w:rsidRPr="00D84163">
              <w:rPr>
                <w:sz w:val="22"/>
                <w:szCs w:val="22"/>
              </w:rPr>
              <w:t>ty</w:t>
            </w:r>
          </w:p>
        </w:tc>
      </w:tr>
      <w:tr w:rsidR="00D84163" w:rsidRPr="00EB1359" w14:paraId="77D19AD1" w14:textId="77777777" w:rsidTr="00930B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B89E7" w14:textId="77777777" w:rsidR="00D84163" w:rsidRPr="00710915" w:rsidRDefault="00D84163" w:rsidP="00930B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4163">
              <w:rPr>
                <w:b/>
                <w:bCs/>
                <w:sz w:val="22"/>
                <w:szCs w:val="22"/>
              </w:rPr>
              <w:t>59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64632" w14:textId="77777777" w:rsidR="00D84163" w:rsidRPr="00EB1359" w:rsidRDefault="00D84163" w:rsidP="00930B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84163">
              <w:rPr>
                <w:b/>
                <w:sz w:val="22"/>
                <w:szCs w:val="22"/>
              </w:rPr>
              <w:t>Laparoskop  zestaw</w:t>
            </w:r>
          </w:p>
          <w:p w14:paraId="359FDFDB" w14:textId="7D5EB079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32A7">
              <w:rPr>
                <w:sz w:val="22"/>
                <w:szCs w:val="22"/>
              </w:rPr>
              <w:t xml:space="preserve"> </w:t>
            </w:r>
            <w:r w:rsidR="00CD32A7" w:rsidRPr="00CD32A7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32A7" w:rsidRPr="00CD32A7">
              <w:rPr>
                <w:sz w:val="22"/>
                <w:szCs w:val="22"/>
              </w:rPr>
              <w:t>Pzp</w:t>
            </w:r>
            <w:proofErr w:type="spellEnd"/>
          </w:p>
          <w:p w14:paraId="515B996B" w14:textId="77777777" w:rsidR="00D84163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421974F0" w14:textId="7777777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5A7F792" w14:textId="34A4FDB4" w:rsidR="00D84163" w:rsidRPr="00EB1359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żadnej ofe</w:t>
            </w:r>
            <w:r w:rsidR="00CD32A7">
              <w:rPr>
                <w:sz w:val="22"/>
                <w:szCs w:val="22"/>
              </w:rPr>
              <w:t>r</w:t>
            </w:r>
            <w:r w:rsidRPr="00D84163">
              <w:rPr>
                <w:sz w:val="22"/>
                <w:szCs w:val="22"/>
              </w:rPr>
              <w:t>ty</w:t>
            </w:r>
          </w:p>
        </w:tc>
      </w:tr>
      <w:tr w:rsidR="00D84163" w:rsidRPr="00EB1359" w14:paraId="20958DDD" w14:textId="77777777" w:rsidTr="00930B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D2AA7" w14:textId="77777777" w:rsidR="00D84163" w:rsidRPr="00710915" w:rsidRDefault="00D84163" w:rsidP="00930B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4163">
              <w:rPr>
                <w:b/>
                <w:bCs/>
                <w:sz w:val="22"/>
                <w:szCs w:val="22"/>
              </w:rPr>
              <w:t>62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A23B5" w14:textId="77777777" w:rsidR="00D84163" w:rsidRPr="00EB1359" w:rsidRDefault="00D84163" w:rsidP="00930B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84163">
              <w:rPr>
                <w:b/>
                <w:sz w:val="22"/>
                <w:szCs w:val="22"/>
              </w:rPr>
              <w:t>Platforma</w:t>
            </w:r>
          </w:p>
          <w:p w14:paraId="5FC8A4D4" w14:textId="3CE51C49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32A7">
              <w:rPr>
                <w:sz w:val="22"/>
                <w:szCs w:val="22"/>
              </w:rPr>
              <w:t xml:space="preserve"> </w:t>
            </w:r>
            <w:r w:rsidR="00CD32A7" w:rsidRPr="00CD32A7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32A7" w:rsidRPr="00CD32A7">
              <w:rPr>
                <w:sz w:val="22"/>
                <w:szCs w:val="22"/>
              </w:rPr>
              <w:t>Pzp</w:t>
            </w:r>
            <w:proofErr w:type="spellEnd"/>
          </w:p>
          <w:p w14:paraId="2F683D32" w14:textId="77777777" w:rsidR="00D84163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4D007B62" w14:textId="7777777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68A3EBD" w14:textId="3C7AF755" w:rsidR="00D84163" w:rsidRPr="00EB1359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żadnej ofe</w:t>
            </w:r>
            <w:r w:rsidR="00CD32A7">
              <w:rPr>
                <w:sz w:val="22"/>
                <w:szCs w:val="22"/>
              </w:rPr>
              <w:t>r</w:t>
            </w:r>
            <w:r w:rsidRPr="00D84163">
              <w:rPr>
                <w:sz w:val="22"/>
                <w:szCs w:val="22"/>
              </w:rPr>
              <w:t>ty</w:t>
            </w:r>
          </w:p>
        </w:tc>
      </w:tr>
      <w:tr w:rsidR="00D84163" w:rsidRPr="00EB1359" w14:paraId="1AA852CA" w14:textId="77777777" w:rsidTr="00930B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0096A" w14:textId="77777777" w:rsidR="00D84163" w:rsidRPr="00710915" w:rsidRDefault="00D84163" w:rsidP="00930B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4163">
              <w:rPr>
                <w:b/>
                <w:bCs/>
                <w:sz w:val="22"/>
                <w:szCs w:val="22"/>
              </w:rPr>
              <w:t>63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5EED6" w14:textId="77777777" w:rsidR="00D84163" w:rsidRPr="00EB1359" w:rsidRDefault="00D84163" w:rsidP="00930B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84163">
              <w:rPr>
                <w:b/>
                <w:sz w:val="22"/>
                <w:szCs w:val="22"/>
              </w:rPr>
              <w:t>Pompa ssąca</w:t>
            </w:r>
          </w:p>
          <w:p w14:paraId="3F4884F3" w14:textId="618CA1C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32A7">
              <w:rPr>
                <w:sz w:val="22"/>
                <w:szCs w:val="22"/>
              </w:rPr>
              <w:t xml:space="preserve"> </w:t>
            </w:r>
            <w:r w:rsidR="00CD32A7" w:rsidRPr="00CD32A7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32A7" w:rsidRPr="00CD32A7">
              <w:rPr>
                <w:sz w:val="22"/>
                <w:szCs w:val="22"/>
              </w:rPr>
              <w:t>Pzp</w:t>
            </w:r>
            <w:proofErr w:type="spellEnd"/>
          </w:p>
          <w:p w14:paraId="5C2125D5" w14:textId="77777777" w:rsidR="00D84163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EB5481F" w14:textId="7777777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B9CD51C" w14:textId="6B272FA6" w:rsidR="00D84163" w:rsidRPr="00EB1359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żadnej ofe</w:t>
            </w:r>
            <w:r w:rsidR="00CD32A7">
              <w:rPr>
                <w:sz w:val="22"/>
                <w:szCs w:val="22"/>
              </w:rPr>
              <w:t>r</w:t>
            </w:r>
            <w:r w:rsidRPr="00D84163">
              <w:rPr>
                <w:sz w:val="22"/>
                <w:szCs w:val="22"/>
              </w:rPr>
              <w:t>ty</w:t>
            </w:r>
          </w:p>
        </w:tc>
      </w:tr>
      <w:tr w:rsidR="00D84163" w:rsidRPr="00EB1359" w14:paraId="4EBD2175" w14:textId="77777777" w:rsidTr="00930B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CCB07" w14:textId="77777777" w:rsidR="00D84163" w:rsidRPr="00710915" w:rsidRDefault="00D84163" w:rsidP="00930B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4163">
              <w:rPr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5957F" w14:textId="77777777" w:rsidR="00D84163" w:rsidRPr="00EB1359" w:rsidRDefault="00D84163" w:rsidP="00930B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84163">
              <w:rPr>
                <w:b/>
                <w:sz w:val="22"/>
                <w:szCs w:val="22"/>
              </w:rPr>
              <w:t>Sprzęt do rehabilitacji</w:t>
            </w:r>
          </w:p>
          <w:p w14:paraId="6BC50DB0" w14:textId="71FA64F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32A7">
              <w:rPr>
                <w:sz w:val="22"/>
                <w:szCs w:val="22"/>
              </w:rPr>
              <w:t xml:space="preserve"> </w:t>
            </w:r>
            <w:r w:rsidR="00CD32A7" w:rsidRPr="00CD32A7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32A7" w:rsidRPr="00CD32A7">
              <w:rPr>
                <w:sz w:val="22"/>
                <w:szCs w:val="22"/>
              </w:rPr>
              <w:t>Pzp</w:t>
            </w:r>
            <w:proofErr w:type="spellEnd"/>
          </w:p>
          <w:p w14:paraId="01AB1001" w14:textId="77777777" w:rsidR="00D84163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A919B9B" w14:textId="7777777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F0B475A" w14:textId="2E0043DA" w:rsidR="00D84163" w:rsidRPr="00EB1359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żadnej ofe</w:t>
            </w:r>
            <w:r w:rsidR="00CD32A7">
              <w:rPr>
                <w:sz w:val="22"/>
                <w:szCs w:val="22"/>
              </w:rPr>
              <w:t>r</w:t>
            </w:r>
            <w:r w:rsidRPr="00D84163">
              <w:rPr>
                <w:sz w:val="22"/>
                <w:szCs w:val="22"/>
              </w:rPr>
              <w:t>ty</w:t>
            </w:r>
          </w:p>
        </w:tc>
      </w:tr>
      <w:tr w:rsidR="00D84163" w:rsidRPr="00EB1359" w14:paraId="173D87B9" w14:textId="77777777" w:rsidTr="00930B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97692" w14:textId="77777777" w:rsidR="00D84163" w:rsidRPr="00710915" w:rsidRDefault="00D84163" w:rsidP="00930B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4163">
              <w:rPr>
                <w:b/>
                <w:bCs/>
                <w:sz w:val="22"/>
                <w:szCs w:val="22"/>
              </w:rPr>
              <w:lastRenderedPageBreak/>
              <w:t>66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69C8E" w14:textId="77777777" w:rsidR="00D84163" w:rsidRPr="00EB1359" w:rsidRDefault="00D84163" w:rsidP="00930B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84163">
              <w:rPr>
                <w:b/>
                <w:sz w:val="22"/>
                <w:szCs w:val="22"/>
              </w:rPr>
              <w:t>Podwójny zasilacz opasek zaciskowych</w:t>
            </w:r>
          </w:p>
          <w:p w14:paraId="2EB09B13" w14:textId="2ECAE06E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32A7">
              <w:rPr>
                <w:sz w:val="22"/>
                <w:szCs w:val="22"/>
              </w:rPr>
              <w:t xml:space="preserve"> </w:t>
            </w:r>
            <w:r w:rsidR="00CD32A7" w:rsidRPr="00CD32A7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32A7" w:rsidRPr="00CD32A7">
              <w:rPr>
                <w:sz w:val="22"/>
                <w:szCs w:val="22"/>
              </w:rPr>
              <w:t>Pzp</w:t>
            </w:r>
            <w:proofErr w:type="spellEnd"/>
          </w:p>
          <w:p w14:paraId="4839F72D" w14:textId="77777777" w:rsidR="00D84163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2CC59ED" w14:textId="7777777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4A2DE79" w14:textId="3810A132" w:rsidR="00D84163" w:rsidRPr="00EB1359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żadnej ofe</w:t>
            </w:r>
            <w:r w:rsidR="00CD32A7">
              <w:rPr>
                <w:sz w:val="22"/>
                <w:szCs w:val="22"/>
              </w:rPr>
              <w:t>r</w:t>
            </w:r>
            <w:r w:rsidRPr="00D84163">
              <w:rPr>
                <w:sz w:val="22"/>
                <w:szCs w:val="22"/>
              </w:rPr>
              <w:t>ty</w:t>
            </w:r>
          </w:p>
        </w:tc>
      </w:tr>
      <w:tr w:rsidR="00D84163" w:rsidRPr="00EB1359" w14:paraId="4F9D55F9" w14:textId="77777777" w:rsidTr="00930B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C8DCA" w14:textId="77777777" w:rsidR="00D84163" w:rsidRPr="00710915" w:rsidRDefault="00D84163" w:rsidP="00930B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4163">
              <w:rPr>
                <w:b/>
                <w:bCs/>
                <w:sz w:val="22"/>
                <w:szCs w:val="22"/>
              </w:rPr>
              <w:t>67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84018" w14:textId="77777777" w:rsidR="00D84163" w:rsidRPr="00EB1359" w:rsidRDefault="00D84163" w:rsidP="00930B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84163">
              <w:rPr>
                <w:b/>
                <w:sz w:val="22"/>
                <w:szCs w:val="22"/>
              </w:rPr>
              <w:t>Aparat do krioterapii</w:t>
            </w:r>
          </w:p>
          <w:p w14:paraId="602FBE05" w14:textId="0C3F1023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32A7">
              <w:rPr>
                <w:sz w:val="22"/>
                <w:szCs w:val="22"/>
              </w:rPr>
              <w:t xml:space="preserve"> </w:t>
            </w:r>
            <w:r w:rsidR="00CD32A7" w:rsidRPr="00CD32A7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32A7" w:rsidRPr="00CD32A7">
              <w:rPr>
                <w:sz w:val="22"/>
                <w:szCs w:val="22"/>
              </w:rPr>
              <w:t>Pzp</w:t>
            </w:r>
            <w:proofErr w:type="spellEnd"/>
          </w:p>
          <w:p w14:paraId="2299B5D6" w14:textId="77777777" w:rsidR="00D84163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DE19B6B" w14:textId="7777777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3145F6A" w14:textId="6A5AD25F" w:rsidR="00D84163" w:rsidRPr="00EB1359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żadnej ofe</w:t>
            </w:r>
            <w:r w:rsidR="00CD32A7">
              <w:rPr>
                <w:sz w:val="22"/>
                <w:szCs w:val="22"/>
              </w:rPr>
              <w:t>r</w:t>
            </w:r>
            <w:r w:rsidRPr="00D84163">
              <w:rPr>
                <w:sz w:val="22"/>
                <w:szCs w:val="22"/>
              </w:rPr>
              <w:t>ty</w:t>
            </w:r>
          </w:p>
        </w:tc>
      </w:tr>
      <w:tr w:rsidR="00D84163" w:rsidRPr="00EB1359" w14:paraId="6260D57B" w14:textId="77777777" w:rsidTr="00930B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823F2" w14:textId="77777777" w:rsidR="00D84163" w:rsidRPr="00710915" w:rsidRDefault="00D84163" w:rsidP="00930B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4163">
              <w:rPr>
                <w:b/>
                <w:bCs/>
                <w:sz w:val="22"/>
                <w:szCs w:val="22"/>
              </w:rPr>
              <w:t>69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7E9BD" w14:textId="77777777" w:rsidR="00D84163" w:rsidRPr="00EB1359" w:rsidRDefault="00D84163" w:rsidP="00930B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84163">
              <w:rPr>
                <w:b/>
                <w:sz w:val="22"/>
                <w:szCs w:val="22"/>
              </w:rPr>
              <w:t>Źródło światła</w:t>
            </w:r>
          </w:p>
          <w:p w14:paraId="041E9D94" w14:textId="0A397072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32A7">
              <w:rPr>
                <w:sz w:val="22"/>
                <w:szCs w:val="22"/>
              </w:rPr>
              <w:t xml:space="preserve"> </w:t>
            </w:r>
            <w:r w:rsidR="00CD32A7" w:rsidRPr="00CD32A7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32A7" w:rsidRPr="00CD32A7">
              <w:rPr>
                <w:sz w:val="22"/>
                <w:szCs w:val="22"/>
              </w:rPr>
              <w:t>Pzp</w:t>
            </w:r>
            <w:proofErr w:type="spellEnd"/>
          </w:p>
          <w:p w14:paraId="258FE6CC" w14:textId="77777777" w:rsidR="00D84163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C95E426" w14:textId="7777777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3D5E3695" w14:textId="589B7092" w:rsidR="00D84163" w:rsidRPr="00EB1359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żadnej ofe</w:t>
            </w:r>
            <w:r w:rsidR="00CD32A7">
              <w:rPr>
                <w:sz w:val="22"/>
                <w:szCs w:val="22"/>
              </w:rPr>
              <w:t>r</w:t>
            </w:r>
            <w:r w:rsidRPr="00D84163">
              <w:rPr>
                <w:sz w:val="22"/>
                <w:szCs w:val="22"/>
              </w:rPr>
              <w:t>ty</w:t>
            </w:r>
          </w:p>
        </w:tc>
      </w:tr>
      <w:tr w:rsidR="00D84163" w:rsidRPr="00EB1359" w14:paraId="3B9939FC" w14:textId="77777777" w:rsidTr="00930B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ACA58" w14:textId="77777777" w:rsidR="00D84163" w:rsidRPr="00710915" w:rsidRDefault="00D84163" w:rsidP="00930B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4163">
              <w:rPr>
                <w:b/>
                <w:bCs/>
                <w:sz w:val="22"/>
                <w:szCs w:val="22"/>
              </w:rPr>
              <w:t>70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152B5" w14:textId="77777777" w:rsidR="00D84163" w:rsidRPr="00EB1359" w:rsidRDefault="00D84163" w:rsidP="00930B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84163">
              <w:rPr>
                <w:b/>
                <w:sz w:val="22"/>
                <w:szCs w:val="22"/>
              </w:rPr>
              <w:t>Laser okulistyczny</w:t>
            </w:r>
          </w:p>
          <w:p w14:paraId="41AEC132" w14:textId="564E133C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32A7">
              <w:rPr>
                <w:sz w:val="22"/>
                <w:szCs w:val="22"/>
              </w:rPr>
              <w:t xml:space="preserve"> </w:t>
            </w:r>
            <w:r w:rsidR="00CD32A7" w:rsidRPr="00CD32A7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32A7" w:rsidRPr="00CD32A7">
              <w:rPr>
                <w:sz w:val="22"/>
                <w:szCs w:val="22"/>
              </w:rPr>
              <w:t>Pzp</w:t>
            </w:r>
            <w:proofErr w:type="spellEnd"/>
          </w:p>
          <w:p w14:paraId="68367407" w14:textId="77777777" w:rsidR="00D84163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0C0E1AB8" w14:textId="7777777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423C715" w14:textId="0C44CBAD" w:rsidR="00D84163" w:rsidRPr="00EB1359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żadnej ofe</w:t>
            </w:r>
            <w:r w:rsidR="00CD32A7">
              <w:rPr>
                <w:sz w:val="22"/>
                <w:szCs w:val="22"/>
              </w:rPr>
              <w:t>r</w:t>
            </w:r>
            <w:r w:rsidRPr="00D84163">
              <w:rPr>
                <w:sz w:val="22"/>
                <w:szCs w:val="22"/>
              </w:rPr>
              <w:t>ty</w:t>
            </w:r>
          </w:p>
        </w:tc>
      </w:tr>
      <w:tr w:rsidR="00D84163" w:rsidRPr="00EB1359" w14:paraId="65884723" w14:textId="77777777" w:rsidTr="00930B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24BB9" w14:textId="77777777" w:rsidR="00D84163" w:rsidRPr="00710915" w:rsidRDefault="00D84163" w:rsidP="00930B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4163">
              <w:rPr>
                <w:b/>
                <w:bCs/>
                <w:sz w:val="22"/>
                <w:szCs w:val="22"/>
              </w:rPr>
              <w:t>72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F9D25" w14:textId="77777777" w:rsidR="00D84163" w:rsidRPr="00EB1359" w:rsidRDefault="00D84163" w:rsidP="00930B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84163">
              <w:rPr>
                <w:b/>
                <w:sz w:val="22"/>
                <w:szCs w:val="22"/>
              </w:rPr>
              <w:t>Strzykawka automatyczna</w:t>
            </w:r>
          </w:p>
          <w:p w14:paraId="6DAC8356" w14:textId="52862CFC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32A7">
              <w:rPr>
                <w:sz w:val="22"/>
                <w:szCs w:val="22"/>
              </w:rPr>
              <w:t xml:space="preserve"> </w:t>
            </w:r>
            <w:r w:rsidR="00CD32A7" w:rsidRPr="00CD32A7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32A7" w:rsidRPr="00CD32A7">
              <w:rPr>
                <w:sz w:val="22"/>
                <w:szCs w:val="22"/>
              </w:rPr>
              <w:t>Pzp</w:t>
            </w:r>
            <w:proofErr w:type="spellEnd"/>
          </w:p>
          <w:p w14:paraId="0E375BE1" w14:textId="77777777" w:rsidR="00D84163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CCC6DEC" w14:textId="7777777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9A1F6DD" w14:textId="0078B3C4" w:rsidR="00D84163" w:rsidRPr="00EB1359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żadnej ofe</w:t>
            </w:r>
            <w:r w:rsidR="00CD32A7">
              <w:rPr>
                <w:sz w:val="22"/>
                <w:szCs w:val="22"/>
              </w:rPr>
              <w:t>r</w:t>
            </w:r>
            <w:r w:rsidRPr="00D84163">
              <w:rPr>
                <w:sz w:val="22"/>
                <w:szCs w:val="22"/>
              </w:rPr>
              <w:t>ty</w:t>
            </w:r>
          </w:p>
        </w:tc>
      </w:tr>
      <w:tr w:rsidR="00D84163" w:rsidRPr="00EB1359" w14:paraId="4C740569" w14:textId="77777777" w:rsidTr="00930B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DF52A" w14:textId="77777777" w:rsidR="00D84163" w:rsidRPr="00710915" w:rsidRDefault="00D84163" w:rsidP="00930B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4163">
              <w:rPr>
                <w:b/>
                <w:bCs/>
                <w:sz w:val="22"/>
                <w:szCs w:val="22"/>
              </w:rPr>
              <w:t>73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311DD" w14:textId="77777777" w:rsidR="00D84163" w:rsidRPr="00EB1359" w:rsidRDefault="00D84163" w:rsidP="00930B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84163">
              <w:rPr>
                <w:b/>
                <w:sz w:val="22"/>
                <w:szCs w:val="22"/>
              </w:rPr>
              <w:t>Aparat EMG</w:t>
            </w:r>
          </w:p>
          <w:p w14:paraId="3DE141AC" w14:textId="278C3F9E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32A7">
              <w:rPr>
                <w:sz w:val="22"/>
                <w:szCs w:val="22"/>
              </w:rPr>
              <w:t xml:space="preserve"> </w:t>
            </w:r>
            <w:r w:rsidR="00CD32A7" w:rsidRPr="00CD32A7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32A7" w:rsidRPr="00CD32A7">
              <w:rPr>
                <w:sz w:val="22"/>
                <w:szCs w:val="22"/>
              </w:rPr>
              <w:t>Pzp</w:t>
            </w:r>
            <w:proofErr w:type="spellEnd"/>
          </w:p>
          <w:p w14:paraId="05A13D07" w14:textId="77777777" w:rsidR="00D84163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5AEEB58" w14:textId="7777777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287527A" w14:textId="4A715F39" w:rsidR="00D84163" w:rsidRPr="00EB1359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żadnej ofe</w:t>
            </w:r>
            <w:r w:rsidR="00CD32A7">
              <w:rPr>
                <w:sz w:val="22"/>
                <w:szCs w:val="22"/>
              </w:rPr>
              <w:t>r</w:t>
            </w:r>
            <w:r w:rsidRPr="00D84163">
              <w:rPr>
                <w:sz w:val="22"/>
                <w:szCs w:val="22"/>
              </w:rPr>
              <w:t>ty</w:t>
            </w:r>
          </w:p>
        </w:tc>
      </w:tr>
      <w:tr w:rsidR="00D84163" w:rsidRPr="00EB1359" w14:paraId="5A75D6DB" w14:textId="77777777" w:rsidTr="00930B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066FC" w14:textId="77777777" w:rsidR="00D84163" w:rsidRPr="00710915" w:rsidRDefault="00D84163" w:rsidP="00930B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4163">
              <w:rPr>
                <w:b/>
                <w:bCs/>
                <w:sz w:val="22"/>
                <w:szCs w:val="22"/>
              </w:rPr>
              <w:t>75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BA339" w14:textId="77777777" w:rsidR="00D84163" w:rsidRPr="00EB1359" w:rsidRDefault="00D84163" w:rsidP="00930B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84163">
              <w:rPr>
                <w:b/>
                <w:sz w:val="22"/>
                <w:szCs w:val="22"/>
              </w:rPr>
              <w:t xml:space="preserve">Napęd </w:t>
            </w:r>
            <w:proofErr w:type="spellStart"/>
            <w:r w:rsidRPr="00D84163">
              <w:rPr>
                <w:b/>
                <w:sz w:val="22"/>
                <w:szCs w:val="22"/>
              </w:rPr>
              <w:t>Stryker</w:t>
            </w:r>
            <w:proofErr w:type="spellEnd"/>
          </w:p>
          <w:p w14:paraId="4E3174BC" w14:textId="1E2731A0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32A7">
              <w:rPr>
                <w:sz w:val="22"/>
                <w:szCs w:val="22"/>
              </w:rPr>
              <w:t xml:space="preserve"> </w:t>
            </w:r>
            <w:r w:rsidR="00CD32A7" w:rsidRPr="00CD32A7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32A7" w:rsidRPr="00CD32A7">
              <w:rPr>
                <w:sz w:val="22"/>
                <w:szCs w:val="22"/>
              </w:rPr>
              <w:t>Pzp</w:t>
            </w:r>
            <w:proofErr w:type="spellEnd"/>
          </w:p>
          <w:p w14:paraId="5A581E85" w14:textId="77777777" w:rsidR="00D84163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0197C670" w14:textId="7777777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36A45C4D" w14:textId="60A7889C" w:rsidR="00D84163" w:rsidRPr="00EB1359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żadnej ofe</w:t>
            </w:r>
            <w:r w:rsidR="00CD32A7">
              <w:rPr>
                <w:sz w:val="22"/>
                <w:szCs w:val="22"/>
              </w:rPr>
              <w:t>r</w:t>
            </w:r>
            <w:r w:rsidRPr="00D84163">
              <w:rPr>
                <w:sz w:val="22"/>
                <w:szCs w:val="22"/>
              </w:rPr>
              <w:t>ty</w:t>
            </w:r>
          </w:p>
        </w:tc>
      </w:tr>
      <w:tr w:rsidR="00D84163" w:rsidRPr="00EB1359" w14:paraId="7B301012" w14:textId="77777777" w:rsidTr="00930B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06F8A" w14:textId="77777777" w:rsidR="00D84163" w:rsidRPr="00710915" w:rsidRDefault="00D84163" w:rsidP="00930B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4163">
              <w:rPr>
                <w:b/>
                <w:bCs/>
                <w:sz w:val="22"/>
                <w:szCs w:val="22"/>
              </w:rPr>
              <w:t>76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3F51E" w14:textId="77777777" w:rsidR="00D84163" w:rsidRPr="00EB1359" w:rsidRDefault="00D84163" w:rsidP="00930B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84163">
              <w:rPr>
                <w:b/>
                <w:sz w:val="22"/>
                <w:szCs w:val="22"/>
              </w:rPr>
              <w:t>Sprężarka</w:t>
            </w:r>
          </w:p>
          <w:p w14:paraId="4B5F86FE" w14:textId="045D15C8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32A7">
              <w:rPr>
                <w:sz w:val="22"/>
                <w:szCs w:val="22"/>
              </w:rPr>
              <w:t xml:space="preserve"> </w:t>
            </w:r>
            <w:r w:rsidR="00CD32A7" w:rsidRPr="00CD32A7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32A7" w:rsidRPr="00CD32A7">
              <w:rPr>
                <w:sz w:val="22"/>
                <w:szCs w:val="22"/>
              </w:rPr>
              <w:t>Pzp</w:t>
            </w:r>
            <w:proofErr w:type="spellEnd"/>
          </w:p>
          <w:p w14:paraId="2ACAAB4C" w14:textId="77777777" w:rsidR="00D84163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3C1A411A" w14:textId="7777777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64048A7" w14:textId="02193E73" w:rsidR="00D84163" w:rsidRPr="00EB1359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żadnej ofe</w:t>
            </w:r>
            <w:r w:rsidR="00CD32A7">
              <w:rPr>
                <w:sz w:val="22"/>
                <w:szCs w:val="22"/>
              </w:rPr>
              <w:t>r</w:t>
            </w:r>
            <w:r w:rsidRPr="00D84163">
              <w:rPr>
                <w:sz w:val="22"/>
                <w:szCs w:val="22"/>
              </w:rPr>
              <w:t>ty</w:t>
            </w:r>
          </w:p>
        </w:tc>
      </w:tr>
      <w:tr w:rsidR="00D84163" w:rsidRPr="00EB1359" w14:paraId="46B75194" w14:textId="77777777" w:rsidTr="00930B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587D5" w14:textId="77777777" w:rsidR="00D84163" w:rsidRPr="00710915" w:rsidRDefault="00D84163" w:rsidP="00930B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4163">
              <w:rPr>
                <w:b/>
                <w:bCs/>
                <w:sz w:val="22"/>
                <w:szCs w:val="22"/>
              </w:rPr>
              <w:lastRenderedPageBreak/>
              <w:t>81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8FBF9" w14:textId="77777777" w:rsidR="00D84163" w:rsidRPr="00EB1359" w:rsidRDefault="00D84163" w:rsidP="00930B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84163">
              <w:rPr>
                <w:b/>
                <w:sz w:val="22"/>
                <w:szCs w:val="22"/>
              </w:rPr>
              <w:t>Mikroskop</w:t>
            </w:r>
          </w:p>
          <w:p w14:paraId="2D077A91" w14:textId="643B536B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32A7">
              <w:rPr>
                <w:sz w:val="22"/>
                <w:szCs w:val="22"/>
              </w:rPr>
              <w:t xml:space="preserve"> </w:t>
            </w:r>
            <w:r w:rsidR="00CD32A7" w:rsidRPr="00CD32A7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32A7" w:rsidRPr="00CD32A7">
              <w:rPr>
                <w:sz w:val="22"/>
                <w:szCs w:val="22"/>
              </w:rPr>
              <w:t>Pzp</w:t>
            </w:r>
            <w:proofErr w:type="spellEnd"/>
          </w:p>
          <w:p w14:paraId="12F5D0DD" w14:textId="77777777" w:rsidR="00D84163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B5A6CFF" w14:textId="7777777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714741D" w14:textId="52FC2E20" w:rsidR="00D84163" w:rsidRPr="00EB1359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żadnej ofe</w:t>
            </w:r>
            <w:r w:rsidR="00CD32A7">
              <w:rPr>
                <w:sz w:val="22"/>
                <w:szCs w:val="22"/>
              </w:rPr>
              <w:t>r</w:t>
            </w:r>
            <w:r w:rsidRPr="00D84163">
              <w:rPr>
                <w:sz w:val="22"/>
                <w:szCs w:val="22"/>
              </w:rPr>
              <w:t>ty</w:t>
            </w:r>
          </w:p>
        </w:tc>
      </w:tr>
      <w:tr w:rsidR="00D84163" w:rsidRPr="00EB1359" w14:paraId="7E8CE678" w14:textId="77777777" w:rsidTr="00930B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17AD4" w14:textId="77777777" w:rsidR="00D84163" w:rsidRPr="00710915" w:rsidRDefault="00D84163" w:rsidP="00930B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4163">
              <w:rPr>
                <w:b/>
                <w:bCs/>
                <w:sz w:val="22"/>
                <w:szCs w:val="22"/>
              </w:rPr>
              <w:t>83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1C53E" w14:textId="77777777" w:rsidR="00D84163" w:rsidRPr="00EB1359" w:rsidRDefault="00D84163" w:rsidP="00930B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84163">
              <w:rPr>
                <w:b/>
                <w:sz w:val="22"/>
                <w:szCs w:val="22"/>
              </w:rPr>
              <w:t>Myjnia - dezynfektor</w:t>
            </w:r>
          </w:p>
          <w:p w14:paraId="5148DE80" w14:textId="258B51AB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32A7">
              <w:rPr>
                <w:sz w:val="22"/>
                <w:szCs w:val="22"/>
              </w:rPr>
              <w:t xml:space="preserve"> </w:t>
            </w:r>
            <w:r w:rsidR="00CD32A7" w:rsidRPr="00CD32A7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32A7" w:rsidRPr="00CD32A7">
              <w:rPr>
                <w:sz w:val="22"/>
                <w:szCs w:val="22"/>
              </w:rPr>
              <w:t>Pzp</w:t>
            </w:r>
            <w:proofErr w:type="spellEnd"/>
          </w:p>
          <w:p w14:paraId="738CB288" w14:textId="77777777" w:rsidR="00D84163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7AA0A08" w14:textId="7777777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14FD435" w14:textId="0D6D6AC9" w:rsidR="00D84163" w:rsidRPr="00EB1359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żadnej ofe</w:t>
            </w:r>
            <w:r w:rsidR="00626590">
              <w:rPr>
                <w:sz w:val="22"/>
                <w:szCs w:val="22"/>
              </w:rPr>
              <w:t>r</w:t>
            </w:r>
            <w:r w:rsidRPr="00D84163">
              <w:rPr>
                <w:sz w:val="22"/>
                <w:szCs w:val="22"/>
              </w:rPr>
              <w:t>ty</w:t>
            </w:r>
          </w:p>
        </w:tc>
      </w:tr>
      <w:tr w:rsidR="00D84163" w:rsidRPr="00EB1359" w14:paraId="25EDAF91" w14:textId="77777777" w:rsidTr="00930B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750A" w14:textId="77777777" w:rsidR="00D84163" w:rsidRPr="00710915" w:rsidRDefault="00D84163" w:rsidP="00930B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4163">
              <w:rPr>
                <w:b/>
                <w:bCs/>
                <w:sz w:val="22"/>
                <w:szCs w:val="22"/>
              </w:rPr>
              <w:t>88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0ECC2" w14:textId="77777777" w:rsidR="00D84163" w:rsidRPr="00EB1359" w:rsidRDefault="00D84163" w:rsidP="00930B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84163">
              <w:rPr>
                <w:b/>
                <w:sz w:val="22"/>
                <w:szCs w:val="22"/>
              </w:rPr>
              <w:t>Podnośnik pacjenta</w:t>
            </w:r>
          </w:p>
          <w:p w14:paraId="26878626" w14:textId="2E39E513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626590">
              <w:rPr>
                <w:sz w:val="22"/>
                <w:szCs w:val="22"/>
              </w:rPr>
              <w:t xml:space="preserve"> </w:t>
            </w:r>
            <w:r w:rsidR="00626590" w:rsidRPr="00626590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626590" w:rsidRPr="00626590">
              <w:rPr>
                <w:sz w:val="22"/>
                <w:szCs w:val="22"/>
              </w:rPr>
              <w:t>Pzp</w:t>
            </w:r>
            <w:proofErr w:type="spellEnd"/>
          </w:p>
          <w:p w14:paraId="38323812" w14:textId="77777777" w:rsidR="00D84163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99DE353" w14:textId="7777777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3926F0B9" w14:textId="7E15DD72" w:rsidR="00D84163" w:rsidRPr="00EB1359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żadnej ofe</w:t>
            </w:r>
            <w:r w:rsidR="00626590">
              <w:rPr>
                <w:sz w:val="22"/>
                <w:szCs w:val="22"/>
              </w:rPr>
              <w:t>r</w:t>
            </w:r>
            <w:r w:rsidRPr="00D84163">
              <w:rPr>
                <w:sz w:val="22"/>
                <w:szCs w:val="22"/>
              </w:rPr>
              <w:t>ty</w:t>
            </w:r>
          </w:p>
        </w:tc>
      </w:tr>
      <w:tr w:rsidR="00D84163" w:rsidRPr="00EB1359" w14:paraId="0BB64163" w14:textId="77777777" w:rsidTr="00930B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516A8" w14:textId="77777777" w:rsidR="00D84163" w:rsidRPr="00710915" w:rsidRDefault="00D84163" w:rsidP="00930B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4163">
              <w:rPr>
                <w:b/>
                <w:bCs/>
                <w:sz w:val="22"/>
                <w:szCs w:val="22"/>
              </w:rPr>
              <w:t>90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301B9" w14:textId="77777777" w:rsidR="00D84163" w:rsidRPr="00EB1359" w:rsidRDefault="00D84163" w:rsidP="00930B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84163">
              <w:rPr>
                <w:b/>
                <w:sz w:val="22"/>
                <w:szCs w:val="22"/>
              </w:rPr>
              <w:t>Mikroskop</w:t>
            </w:r>
          </w:p>
          <w:p w14:paraId="4D95F61D" w14:textId="65FA94D1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626590">
              <w:rPr>
                <w:sz w:val="22"/>
                <w:szCs w:val="22"/>
              </w:rPr>
              <w:t xml:space="preserve"> </w:t>
            </w:r>
            <w:r w:rsidR="00626590" w:rsidRPr="00626590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626590" w:rsidRPr="00626590">
              <w:rPr>
                <w:sz w:val="22"/>
                <w:szCs w:val="22"/>
              </w:rPr>
              <w:t>Pzp</w:t>
            </w:r>
            <w:proofErr w:type="spellEnd"/>
          </w:p>
          <w:p w14:paraId="0D0FA38F" w14:textId="77777777" w:rsidR="00D84163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2C026371" w14:textId="7777777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2ADAC41" w14:textId="592BFF93" w:rsidR="00D84163" w:rsidRPr="00EB1359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żadnej ofe</w:t>
            </w:r>
            <w:r w:rsidR="00626590">
              <w:rPr>
                <w:sz w:val="22"/>
                <w:szCs w:val="22"/>
              </w:rPr>
              <w:t>r</w:t>
            </w:r>
            <w:r w:rsidRPr="00D84163">
              <w:rPr>
                <w:sz w:val="22"/>
                <w:szCs w:val="22"/>
              </w:rPr>
              <w:t>ty</w:t>
            </w:r>
          </w:p>
        </w:tc>
      </w:tr>
      <w:tr w:rsidR="00D84163" w:rsidRPr="00EB1359" w14:paraId="0A69A3F0" w14:textId="77777777" w:rsidTr="00930B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72B89" w14:textId="77777777" w:rsidR="00D84163" w:rsidRPr="00710915" w:rsidRDefault="00D84163" w:rsidP="00930B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4163">
              <w:rPr>
                <w:b/>
                <w:bCs/>
                <w:sz w:val="22"/>
                <w:szCs w:val="22"/>
              </w:rPr>
              <w:t>97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E05EE" w14:textId="77777777" w:rsidR="00D84163" w:rsidRPr="00EB1359" w:rsidRDefault="00D84163" w:rsidP="00930B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84163">
              <w:rPr>
                <w:b/>
                <w:sz w:val="22"/>
                <w:szCs w:val="22"/>
              </w:rPr>
              <w:t>AVISO</w:t>
            </w:r>
          </w:p>
          <w:p w14:paraId="2E46492A" w14:textId="5C77636F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626590">
              <w:rPr>
                <w:sz w:val="22"/>
                <w:szCs w:val="22"/>
              </w:rPr>
              <w:t xml:space="preserve"> </w:t>
            </w:r>
            <w:r w:rsidR="00626590" w:rsidRPr="00626590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626590" w:rsidRPr="00626590">
              <w:rPr>
                <w:sz w:val="22"/>
                <w:szCs w:val="22"/>
              </w:rPr>
              <w:t>Pzp</w:t>
            </w:r>
            <w:proofErr w:type="spellEnd"/>
          </w:p>
          <w:p w14:paraId="59719198" w14:textId="77777777" w:rsidR="00D84163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4EB5D0A" w14:textId="7777777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45D4D43" w14:textId="6B2E7CE7" w:rsidR="00D84163" w:rsidRPr="00EB1359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żadnej ofe</w:t>
            </w:r>
            <w:r w:rsidR="00626590">
              <w:rPr>
                <w:sz w:val="22"/>
                <w:szCs w:val="22"/>
              </w:rPr>
              <w:t>r</w:t>
            </w:r>
            <w:r w:rsidRPr="00D84163">
              <w:rPr>
                <w:sz w:val="22"/>
                <w:szCs w:val="22"/>
              </w:rPr>
              <w:t>ty</w:t>
            </w:r>
          </w:p>
        </w:tc>
      </w:tr>
      <w:tr w:rsidR="00D84163" w:rsidRPr="00EB1359" w14:paraId="521E32AB" w14:textId="77777777" w:rsidTr="00930B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2E231" w14:textId="77777777" w:rsidR="00D84163" w:rsidRPr="00710915" w:rsidRDefault="00D84163" w:rsidP="00930B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4163">
              <w:rPr>
                <w:b/>
                <w:bCs/>
                <w:sz w:val="22"/>
                <w:szCs w:val="22"/>
              </w:rPr>
              <w:t>103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C2785" w14:textId="77777777" w:rsidR="00D84163" w:rsidRPr="00EB1359" w:rsidRDefault="00D84163" w:rsidP="00930B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84163">
              <w:rPr>
                <w:b/>
                <w:sz w:val="22"/>
                <w:szCs w:val="22"/>
              </w:rPr>
              <w:t>Laser do dróg łzowych</w:t>
            </w:r>
          </w:p>
          <w:p w14:paraId="5C352295" w14:textId="3CBCB07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626590">
              <w:rPr>
                <w:sz w:val="22"/>
                <w:szCs w:val="22"/>
              </w:rPr>
              <w:t xml:space="preserve"> </w:t>
            </w:r>
            <w:r w:rsidR="00626590" w:rsidRPr="00626590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626590" w:rsidRPr="00626590">
              <w:rPr>
                <w:sz w:val="22"/>
                <w:szCs w:val="22"/>
              </w:rPr>
              <w:t>Pzp</w:t>
            </w:r>
            <w:proofErr w:type="spellEnd"/>
          </w:p>
          <w:p w14:paraId="7D7CA556" w14:textId="77777777" w:rsidR="00D84163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31DFD412" w14:textId="7777777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2D78BE1" w14:textId="2DCA9960" w:rsidR="00D84163" w:rsidRPr="00EB1359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żadnej ofe</w:t>
            </w:r>
            <w:r w:rsidR="00626590">
              <w:rPr>
                <w:sz w:val="22"/>
                <w:szCs w:val="22"/>
              </w:rPr>
              <w:t>r</w:t>
            </w:r>
            <w:r w:rsidRPr="00D84163">
              <w:rPr>
                <w:sz w:val="22"/>
                <w:szCs w:val="22"/>
              </w:rPr>
              <w:t>ty</w:t>
            </w:r>
          </w:p>
        </w:tc>
      </w:tr>
      <w:tr w:rsidR="00D84163" w:rsidRPr="00EB1359" w14:paraId="47CCBC9B" w14:textId="77777777" w:rsidTr="00930B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AB4BE" w14:textId="77777777" w:rsidR="00D84163" w:rsidRPr="00710915" w:rsidRDefault="00D84163" w:rsidP="00930B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4163">
              <w:rPr>
                <w:b/>
                <w:bCs/>
                <w:sz w:val="22"/>
                <w:szCs w:val="22"/>
              </w:rPr>
              <w:t>108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4C912" w14:textId="77777777" w:rsidR="00D84163" w:rsidRPr="00EB1359" w:rsidRDefault="00D84163" w:rsidP="00930B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84163">
              <w:rPr>
                <w:b/>
                <w:sz w:val="22"/>
                <w:szCs w:val="22"/>
              </w:rPr>
              <w:t>Unit okulistyczny</w:t>
            </w:r>
          </w:p>
          <w:p w14:paraId="40E28EAE" w14:textId="49EB486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626590">
              <w:rPr>
                <w:sz w:val="22"/>
                <w:szCs w:val="22"/>
              </w:rPr>
              <w:t xml:space="preserve"> </w:t>
            </w:r>
            <w:r w:rsidR="00626590" w:rsidRPr="00626590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626590" w:rsidRPr="00626590">
              <w:rPr>
                <w:sz w:val="22"/>
                <w:szCs w:val="22"/>
              </w:rPr>
              <w:t>Pzp</w:t>
            </w:r>
            <w:proofErr w:type="spellEnd"/>
          </w:p>
          <w:p w14:paraId="4E888C91" w14:textId="77777777" w:rsidR="00D84163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67856AF8" w14:textId="7777777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4659333" w14:textId="62457DFE" w:rsidR="00D84163" w:rsidRPr="00EB1359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żadnej ofe</w:t>
            </w:r>
            <w:r w:rsidR="00626590">
              <w:rPr>
                <w:sz w:val="22"/>
                <w:szCs w:val="22"/>
              </w:rPr>
              <w:t>r</w:t>
            </w:r>
            <w:r w:rsidRPr="00D84163">
              <w:rPr>
                <w:sz w:val="22"/>
                <w:szCs w:val="22"/>
              </w:rPr>
              <w:t>ty</w:t>
            </w:r>
          </w:p>
        </w:tc>
      </w:tr>
      <w:tr w:rsidR="00D84163" w:rsidRPr="00EB1359" w14:paraId="343789F3" w14:textId="77777777" w:rsidTr="00930B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C5F2D" w14:textId="77777777" w:rsidR="00D84163" w:rsidRPr="00710915" w:rsidRDefault="00D84163" w:rsidP="00930B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4163">
              <w:rPr>
                <w:b/>
                <w:bCs/>
                <w:sz w:val="22"/>
                <w:szCs w:val="22"/>
              </w:rPr>
              <w:t>110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C0529" w14:textId="77777777" w:rsidR="00D84163" w:rsidRPr="00EB1359" w:rsidRDefault="00D84163" w:rsidP="00930B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84163">
              <w:rPr>
                <w:b/>
                <w:sz w:val="22"/>
                <w:szCs w:val="22"/>
              </w:rPr>
              <w:t>Stolik narzędziowy z nawiewem strumienia powietrza</w:t>
            </w:r>
          </w:p>
          <w:p w14:paraId="42AEB822" w14:textId="36919AB9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626590">
              <w:rPr>
                <w:sz w:val="22"/>
                <w:szCs w:val="22"/>
              </w:rPr>
              <w:t xml:space="preserve"> </w:t>
            </w:r>
            <w:r w:rsidR="00626590" w:rsidRPr="00626590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626590" w:rsidRPr="00626590">
              <w:rPr>
                <w:sz w:val="22"/>
                <w:szCs w:val="22"/>
              </w:rPr>
              <w:t>Pzp</w:t>
            </w:r>
            <w:proofErr w:type="spellEnd"/>
          </w:p>
          <w:p w14:paraId="43DAB9B5" w14:textId="77777777" w:rsidR="00D84163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391327ED" w14:textId="7777777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EEF7A67" w14:textId="0AE97FF4" w:rsidR="00D84163" w:rsidRPr="00EB1359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żadnej ofe</w:t>
            </w:r>
            <w:r w:rsidR="00626590">
              <w:rPr>
                <w:sz w:val="22"/>
                <w:szCs w:val="22"/>
              </w:rPr>
              <w:t>r</w:t>
            </w:r>
            <w:r w:rsidRPr="00D84163">
              <w:rPr>
                <w:sz w:val="22"/>
                <w:szCs w:val="22"/>
              </w:rPr>
              <w:t>ty</w:t>
            </w:r>
          </w:p>
        </w:tc>
      </w:tr>
      <w:tr w:rsidR="00D84163" w:rsidRPr="00EB1359" w14:paraId="01B53B18" w14:textId="77777777" w:rsidTr="00930B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40286" w14:textId="77777777" w:rsidR="00D84163" w:rsidRPr="00710915" w:rsidRDefault="00D84163" w:rsidP="00930B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4163">
              <w:rPr>
                <w:b/>
                <w:bCs/>
                <w:sz w:val="22"/>
                <w:szCs w:val="22"/>
              </w:rPr>
              <w:t>111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1A0F4" w14:textId="77777777" w:rsidR="00D84163" w:rsidRPr="00EB1359" w:rsidRDefault="00D84163" w:rsidP="00930B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84163">
              <w:rPr>
                <w:b/>
                <w:sz w:val="22"/>
                <w:szCs w:val="22"/>
              </w:rPr>
              <w:t>Echokardiograf</w:t>
            </w:r>
          </w:p>
          <w:p w14:paraId="6218750C" w14:textId="0DB8F784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626590">
              <w:rPr>
                <w:sz w:val="22"/>
                <w:szCs w:val="22"/>
              </w:rPr>
              <w:t xml:space="preserve"> </w:t>
            </w:r>
            <w:r w:rsidR="00626590" w:rsidRPr="00626590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626590" w:rsidRPr="00626590">
              <w:rPr>
                <w:sz w:val="22"/>
                <w:szCs w:val="22"/>
              </w:rPr>
              <w:t>Pzp</w:t>
            </w:r>
            <w:proofErr w:type="spellEnd"/>
          </w:p>
          <w:p w14:paraId="5F4F4758" w14:textId="77777777" w:rsidR="00D84163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lastRenderedPageBreak/>
              <w:t>nie złożono żadnego wniosku o dopuszczenie do udziału w postępowaniu albo żadnej oferty</w:t>
            </w:r>
          </w:p>
          <w:p w14:paraId="7F70E0B8" w14:textId="77777777" w:rsidR="00D84163" w:rsidRDefault="00D84163" w:rsidP="00930BB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869E64F" w14:textId="0BFC347C" w:rsidR="00D84163" w:rsidRPr="00EB1359" w:rsidRDefault="00D84163" w:rsidP="00930B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4163">
              <w:rPr>
                <w:sz w:val="22"/>
                <w:szCs w:val="22"/>
              </w:rPr>
              <w:t>Nie złożono żadnej ofe</w:t>
            </w:r>
            <w:r w:rsidR="00626590">
              <w:rPr>
                <w:sz w:val="22"/>
                <w:szCs w:val="22"/>
              </w:rPr>
              <w:t>r</w:t>
            </w:r>
            <w:r w:rsidRPr="00D84163">
              <w:rPr>
                <w:sz w:val="22"/>
                <w:szCs w:val="22"/>
              </w:rPr>
              <w:t>ty</w:t>
            </w:r>
          </w:p>
        </w:tc>
      </w:tr>
    </w:tbl>
    <w:p w14:paraId="20A8CBC2" w14:textId="77777777"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lastRenderedPageBreak/>
        <w:t>Zamawiający</w:t>
      </w:r>
    </w:p>
    <w:p w14:paraId="069D8243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639AF1F8" w14:textId="65762EFE" w:rsidR="00010B31" w:rsidRDefault="00D84163" w:rsidP="00010B31">
      <w:pPr>
        <w:spacing w:line="360" w:lineRule="auto"/>
        <w:jc w:val="right"/>
        <w:rPr>
          <w:i/>
          <w:sz w:val="24"/>
        </w:rPr>
      </w:pPr>
      <w:r w:rsidRPr="00D84163">
        <w:rPr>
          <w:sz w:val="24"/>
        </w:rPr>
        <w:t xml:space="preserve">  </w:t>
      </w:r>
    </w:p>
    <w:p w14:paraId="4A41A8AF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F0878A" w14:textId="77777777" w:rsidR="002171FA" w:rsidRDefault="002171FA" w:rsidP="00D84163">
      <w:r>
        <w:separator/>
      </w:r>
    </w:p>
  </w:endnote>
  <w:endnote w:type="continuationSeparator" w:id="0">
    <w:p w14:paraId="361F3075" w14:textId="77777777" w:rsidR="002171FA" w:rsidRDefault="002171FA" w:rsidP="00D84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EDBA8" w14:textId="77777777" w:rsidR="00D84163" w:rsidRDefault="00D8416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CD2D2" w14:textId="77777777" w:rsidR="00D84163" w:rsidRDefault="00D8416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F6C98" w14:textId="77777777" w:rsidR="00D84163" w:rsidRDefault="00D841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687E54" w14:textId="77777777" w:rsidR="002171FA" w:rsidRDefault="002171FA" w:rsidP="00D84163">
      <w:r>
        <w:separator/>
      </w:r>
    </w:p>
  </w:footnote>
  <w:footnote w:type="continuationSeparator" w:id="0">
    <w:p w14:paraId="15822452" w14:textId="77777777" w:rsidR="002171FA" w:rsidRDefault="002171FA" w:rsidP="00D841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5BE0D" w14:textId="77777777" w:rsidR="00D84163" w:rsidRDefault="00D841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0ADEA" w14:textId="77777777" w:rsidR="00D84163" w:rsidRDefault="00D841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EB1FC" w14:textId="77777777" w:rsidR="00D84163" w:rsidRDefault="00D841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5B7"/>
    <w:rsid w:val="00010B31"/>
    <w:rsid w:val="00104963"/>
    <w:rsid w:val="00150F65"/>
    <w:rsid w:val="002171FA"/>
    <w:rsid w:val="00553E64"/>
    <w:rsid w:val="00626590"/>
    <w:rsid w:val="00823326"/>
    <w:rsid w:val="00856A3E"/>
    <w:rsid w:val="00894412"/>
    <w:rsid w:val="009462DF"/>
    <w:rsid w:val="009500EB"/>
    <w:rsid w:val="00993EFC"/>
    <w:rsid w:val="00AB3E72"/>
    <w:rsid w:val="00AC1A4B"/>
    <w:rsid w:val="00C22F84"/>
    <w:rsid w:val="00CD32A7"/>
    <w:rsid w:val="00D41670"/>
    <w:rsid w:val="00D44D12"/>
    <w:rsid w:val="00D84163"/>
    <w:rsid w:val="00E403D2"/>
    <w:rsid w:val="00E742E3"/>
    <w:rsid w:val="00EB1359"/>
    <w:rsid w:val="00EF7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304A99"/>
  <w15:chartTrackingRefBased/>
  <w15:docId w15:val="{D8E55AFE-78E2-4C5B-9930-1EA124497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841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841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8</Pages>
  <Words>1780</Words>
  <Characters>10685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2</cp:revision>
  <dcterms:created xsi:type="dcterms:W3CDTF">2023-05-18T08:38:00Z</dcterms:created>
  <dcterms:modified xsi:type="dcterms:W3CDTF">2023-05-18T08:38:00Z</dcterms:modified>
</cp:coreProperties>
</file>