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318CC" w14:textId="77E24DB8" w:rsidR="00FB7F50" w:rsidRPr="002245BE" w:rsidRDefault="00E3430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3430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3430C">
        <w:rPr>
          <w:sz w:val="22"/>
          <w:szCs w:val="22"/>
        </w:rPr>
        <w:t>2023-05-3</w:t>
      </w:r>
      <w:r w:rsidR="00784B2D">
        <w:rPr>
          <w:sz w:val="22"/>
          <w:szCs w:val="22"/>
        </w:rPr>
        <w:t>1</w:t>
      </w:r>
    </w:p>
    <w:p w14:paraId="39DB2BB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829E580" w14:textId="77777777" w:rsidR="00FB7F50" w:rsidRPr="002245BE" w:rsidRDefault="00E3430C" w:rsidP="00FB7F50">
      <w:pPr>
        <w:spacing w:after="40"/>
        <w:rPr>
          <w:b/>
          <w:bCs/>
          <w:sz w:val="22"/>
          <w:szCs w:val="22"/>
        </w:rPr>
      </w:pPr>
      <w:r w:rsidRPr="00E3430C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A56324B" w14:textId="77777777" w:rsidR="00FB7F50" w:rsidRPr="002245BE" w:rsidRDefault="00E3430C" w:rsidP="00FB7F50">
      <w:pPr>
        <w:rPr>
          <w:sz w:val="22"/>
          <w:szCs w:val="22"/>
        </w:rPr>
      </w:pPr>
      <w:r w:rsidRPr="00E3430C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E3430C">
        <w:rPr>
          <w:sz w:val="22"/>
          <w:szCs w:val="22"/>
        </w:rPr>
        <w:t>66</w:t>
      </w:r>
    </w:p>
    <w:p w14:paraId="07D45C70" w14:textId="77777777" w:rsidR="00FB7F50" w:rsidRPr="002245BE" w:rsidRDefault="00E3430C" w:rsidP="00FB7F50">
      <w:pPr>
        <w:rPr>
          <w:sz w:val="22"/>
          <w:szCs w:val="22"/>
        </w:rPr>
      </w:pPr>
      <w:r w:rsidRPr="00E3430C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E3430C">
        <w:rPr>
          <w:sz w:val="22"/>
          <w:szCs w:val="22"/>
        </w:rPr>
        <w:t>Kraków</w:t>
      </w:r>
    </w:p>
    <w:p w14:paraId="78EAEB75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757DF3D" w14:textId="72578621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2C1A3F0" w14:textId="79BB0314" w:rsidR="00784B2D" w:rsidRDefault="00784B2D" w:rsidP="00FB7F50">
      <w:pPr>
        <w:jc w:val="both"/>
        <w:rPr>
          <w:bCs/>
          <w:sz w:val="18"/>
          <w:szCs w:val="18"/>
        </w:rPr>
      </w:pPr>
    </w:p>
    <w:p w14:paraId="16720EC1" w14:textId="6A8AB673" w:rsidR="00784B2D" w:rsidRPr="002245BE" w:rsidRDefault="00784B2D" w:rsidP="00FB7F50">
      <w:pPr>
        <w:jc w:val="both"/>
        <w:rPr>
          <w:bCs/>
          <w:sz w:val="18"/>
          <w:szCs w:val="18"/>
        </w:rPr>
      </w:pPr>
      <w:r w:rsidRPr="00784B2D">
        <w:rPr>
          <w:bCs/>
          <w:sz w:val="18"/>
          <w:szCs w:val="18"/>
        </w:rPr>
        <w:t xml:space="preserve">Pismo: SZP-271- 11/23. </w:t>
      </w:r>
      <w:r w:rsidR="008C220D">
        <w:rPr>
          <w:bCs/>
          <w:sz w:val="18"/>
          <w:szCs w:val="18"/>
        </w:rPr>
        <w:t>310</w:t>
      </w:r>
      <w:r w:rsidRPr="00784B2D">
        <w:rPr>
          <w:bCs/>
          <w:sz w:val="18"/>
          <w:szCs w:val="18"/>
        </w:rPr>
        <w:t>. EJK</w:t>
      </w:r>
    </w:p>
    <w:p w14:paraId="311C0B31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BE61D16" w14:textId="1F00EED9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784B2D">
        <w:rPr>
          <w:b/>
          <w:sz w:val="28"/>
        </w:rPr>
        <w:t xml:space="preserve"> dotyczy grupy 2,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3430C" w:rsidRPr="00607F9B" w14:paraId="220A89E2" w14:textId="77777777" w:rsidTr="00532E93">
        <w:trPr>
          <w:trHeight w:val="638"/>
        </w:trPr>
        <w:tc>
          <w:tcPr>
            <w:tcW w:w="959" w:type="dxa"/>
            <w:shd w:val="clear" w:color="auto" w:fill="auto"/>
          </w:tcPr>
          <w:p w14:paraId="65F69701" w14:textId="77777777" w:rsidR="00E3430C" w:rsidRPr="00607F9B" w:rsidRDefault="00E3430C" w:rsidP="00532E9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00BDC2D" w14:textId="77777777" w:rsidR="00E3430C" w:rsidRPr="00607F9B" w:rsidRDefault="00E3430C" w:rsidP="00532E9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3430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3430C">
              <w:rPr>
                <w:b/>
                <w:bCs/>
                <w:sz w:val="22"/>
                <w:szCs w:val="22"/>
              </w:rPr>
              <w:t>Dostawa materiałów eksploatacyjnych do Centralnej Sterylizatorni Szpitala.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3430C">
              <w:rPr>
                <w:b/>
                <w:sz w:val="22"/>
                <w:szCs w:val="22"/>
              </w:rPr>
              <w:t>SZP-271-11-2023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9586D4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3430C" w:rsidRPr="00E3430C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3430C" w:rsidRPr="00E3430C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3430C" w14:paraId="36749F40" w14:textId="77777777" w:rsidTr="00532E93">
        <w:trPr>
          <w:cantSplit/>
        </w:trPr>
        <w:tc>
          <w:tcPr>
            <w:tcW w:w="9498" w:type="dxa"/>
          </w:tcPr>
          <w:p w14:paraId="20653641" w14:textId="77777777" w:rsidR="00E3430C" w:rsidRPr="001D1EEC" w:rsidRDefault="00E3430C" w:rsidP="00532E9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E3430C">
              <w:rPr>
                <w:b/>
                <w:sz w:val="22"/>
                <w:szCs w:val="22"/>
              </w:rPr>
              <w:t>Media-MED Sp. z o.o.</w:t>
            </w:r>
          </w:p>
          <w:p w14:paraId="65DF1FF2" w14:textId="77777777" w:rsidR="00E3430C" w:rsidRPr="001D1EEC" w:rsidRDefault="00E3430C" w:rsidP="00532E93">
            <w:pPr>
              <w:spacing w:line="276" w:lineRule="auto"/>
              <w:rPr>
                <w:bCs/>
                <w:sz w:val="22"/>
                <w:szCs w:val="22"/>
              </w:rPr>
            </w:pPr>
            <w:r w:rsidRPr="00E3430C">
              <w:rPr>
                <w:bCs/>
                <w:sz w:val="22"/>
                <w:szCs w:val="22"/>
              </w:rPr>
              <w:t>Promienistych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3430C">
              <w:rPr>
                <w:bCs/>
                <w:sz w:val="22"/>
                <w:szCs w:val="22"/>
              </w:rPr>
              <w:t>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3430C">
              <w:rPr>
                <w:bCs/>
                <w:sz w:val="22"/>
                <w:szCs w:val="22"/>
              </w:rPr>
              <w:t>31-481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3430C">
              <w:rPr>
                <w:bCs/>
                <w:sz w:val="22"/>
                <w:szCs w:val="22"/>
              </w:rPr>
              <w:t>Kraków</w:t>
            </w:r>
          </w:p>
          <w:p w14:paraId="3BD979EE" w14:textId="77777777" w:rsidR="00E3430C" w:rsidRDefault="00E3430C" w:rsidP="00532E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1277255" w14:textId="77777777" w:rsidR="00E3430C" w:rsidRPr="00211A34" w:rsidRDefault="00E3430C" w:rsidP="00532E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3430C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3430C">
              <w:rPr>
                <w:color w:val="000000"/>
                <w:sz w:val="22"/>
                <w:szCs w:val="22"/>
              </w:rPr>
              <w:t>samoprzylepny wskaźnik , test kontroli, nieprzylepny wskaźnik uchwyt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3430C">
              <w:rPr>
                <w:b/>
                <w:sz w:val="22"/>
                <w:szCs w:val="22"/>
              </w:rPr>
              <w:t>80 427.60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159FCAD" w14:textId="77777777" w:rsidR="00E3430C" w:rsidRPr="00D168A0" w:rsidRDefault="00E3430C" w:rsidP="00532E9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43F2B7F" w14:textId="0CA1B442" w:rsidR="00E3430C" w:rsidRDefault="001F4EDC" w:rsidP="00532E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1F4EDC">
              <w:t xml:space="preserve">Oferta spełniająca warunki zawarte w SWZ, w ustawie Prawo zamówień publicznych z dnia 11 września 2019r. (tekst jednolity Dz. U. z 2022 r. poz. 1710 ) oraz najkorzystniejsza w kryterium cena - 60 %, termin </w:t>
            </w:r>
            <w:r>
              <w:t>dostawy</w:t>
            </w:r>
            <w:r w:rsidRPr="001F4EDC">
              <w:t xml:space="preserve"> 40 %</w:t>
            </w:r>
          </w:p>
        </w:tc>
      </w:tr>
      <w:tr w:rsidR="00E3430C" w14:paraId="469C04A9" w14:textId="77777777" w:rsidTr="00532E93">
        <w:trPr>
          <w:cantSplit/>
        </w:trPr>
        <w:tc>
          <w:tcPr>
            <w:tcW w:w="9498" w:type="dxa"/>
          </w:tcPr>
          <w:p w14:paraId="330E1FDC" w14:textId="77777777" w:rsidR="00E3430C" w:rsidRPr="001D1EEC" w:rsidRDefault="00E3430C" w:rsidP="00532E9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E3430C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3FE90AF2" w14:textId="77777777" w:rsidR="00E3430C" w:rsidRPr="001D1EEC" w:rsidRDefault="00E3430C" w:rsidP="00532E93">
            <w:pPr>
              <w:spacing w:line="276" w:lineRule="auto"/>
              <w:rPr>
                <w:bCs/>
                <w:sz w:val="22"/>
                <w:szCs w:val="22"/>
              </w:rPr>
            </w:pPr>
            <w:r w:rsidRPr="00E3430C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3430C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3430C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3430C">
              <w:rPr>
                <w:bCs/>
                <w:sz w:val="22"/>
                <w:szCs w:val="22"/>
              </w:rPr>
              <w:t>Nowy Tomyśl</w:t>
            </w:r>
          </w:p>
          <w:p w14:paraId="6A55BF73" w14:textId="77777777" w:rsidR="00E3430C" w:rsidRDefault="00E3430C" w:rsidP="00532E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9EA14D" w14:textId="77777777" w:rsidR="00E3430C" w:rsidRPr="00211A34" w:rsidRDefault="00E3430C" w:rsidP="00532E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3430C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3430C">
              <w:rPr>
                <w:color w:val="000000"/>
                <w:sz w:val="22"/>
                <w:szCs w:val="22"/>
              </w:rPr>
              <w:t>filtr do kontenera, wkładka do filtra, preparat do konserwacji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3430C">
              <w:rPr>
                <w:b/>
                <w:sz w:val="22"/>
                <w:szCs w:val="22"/>
              </w:rPr>
              <w:t>34 380.00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E9EF0D9" w14:textId="77777777" w:rsidR="00E3430C" w:rsidRPr="00D168A0" w:rsidRDefault="00E3430C" w:rsidP="00532E9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28A81A1" w14:textId="5E878CF5" w:rsidR="00E3430C" w:rsidRDefault="001F4EDC" w:rsidP="00532E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1F4EDC">
              <w:t xml:space="preserve">Oferta spełniająca warunki zawarte w SWZ, w ustawie Prawo zamówień publicznych z dnia 11 września 2019r. (tekst jednolity Dz. U. z 2022 r. poz. 1710 ) oraz najkorzystniejsza w kryterium cena - 60 %, termin </w:t>
            </w:r>
            <w:r>
              <w:t>dostawy</w:t>
            </w:r>
            <w:r w:rsidRPr="001F4EDC">
              <w:t xml:space="preserve"> 40 %</w:t>
            </w:r>
          </w:p>
        </w:tc>
      </w:tr>
    </w:tbl>
    <w:p w14:paraId="6A6B94F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5EAD6CE5" w14:textId="77777777" w:rsidTr="00596EA3">
        <w:tc>
          <w:tcPr>
            <w:tcW w:w="2169" w:type="dxa"/>
            <w:shd w:val="clear" w:color="auto" w:fill="F3F3F3"/>
          </w:tcPr>
          <w:p w14:paraId="3C3DE1A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D079AE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7CEE08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6881C2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3430C" w:rsidRPr="00834EF4" w14:paraId="2B178D20" w14:textId="77777777" w:rsidTr="00532E93">
        <w:tc>
          <w:tcPr>
            <w:tcW w:w="2169" w:type="dxa"/>
            <w:shd w:val="clear" w:color="auto" w:fill="auto"/>
          </w:tcPr>
          <w:p w14:paraId="216228C4" w14:textId="77777777" w:rsidR="00E3430C" w:rsidRPr="00211A34" w:rsidRDefault="00E3430C" w:rsidP="00532E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3430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3430C">
              <w:rPr>
                <w:sz w:val="20"/>
                <w:szCs w:val="20"/>
              </w:rPr>
              <w:t xml:space="preserve">samoprzylepny </w:t>
            </w:r>
            <w:r w:rsidRPr="00E3430C">
              <w:rPr>
                <w:sz w:val="20"/>
                <w:szCs w:val="20"/>
              </w:rPr>
              <w:lastRenderedPageBreak/>
              <w:t>wskaźnik , test kontroli, nieprzylepny wskaźnik uchwyt</w:t>
            </w:r>
          </w:p>
        </w:tc>
        <w:tc>
          <w:tcPr>
            <w:tcW w:w="2793" w:type="dxa"/>
            <w:shd w:val="clear" w:color="auto" w:fill="auto"/>
          </w:tcPr>
          <w:p w14:paraId="4DC29F79" w14:textId="77777777" w:rsidR="00E3430C" w:rsidRPr="00211A34" w:rsidRDefault="00E3430C" w:rsidP="00532E9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3430C">
              <w:rPr>
                <w:b/>
                <w:bCs/>
                <w:sz w:val="20"/>
                <w:szCs w:val="20"/>
              </w:rPr>
              <w:lastRenderedPageBreak/>
              <w:t>Media-MED Sp. z o.o.</w:t>
            </w:r>
          </w:p>
          <w:p w14:paraId="3E6CCE9B" w14:textId="77777777" w:rsidR="00E3430C" w:rsidRPr="00211A34" w:rsidRDefault="00E3430C" w:rsidP="00532E93">
            <w:pPr>
              <w:rPr>
                <w:sz w:val="20"/>
                <w:szCs w:val="20"/>
              </w:rPr>
            </w:pPr>
            <w:r w:rsidRPr="00E3430C">
              <w:rPr>
                <w:sz w:val="20"/>
                <w:szCs w:val="20"/>
              </w:rPr>
              <w:lastRenderedPageBreak/>
              <w:t>Promienistych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3430C">
              <w:rPr>
                <w:sz w:val="20"/>
                <w:szCs w:val="20"/>
              </w:rPr>
              <w:t>7</w:t>
            </w:r>
          </w:p>
          <w:p w14:paraId="6F3EEE7E" w14:textId="77777777" w:rsidR="00E3430C" w:rsidRPr="00211A34" w:rsidRDefault="00E3430C" w:rsidP="00532E93">
            <w:pPr>
              <w:spacing w:after="40"/>
              <w:rPr>
                <w:color w:val="000000"/>
                <w:sz w:val="20"/>
                <w:szCs w:val="20"/>
              </w:rPr>
            </w:pPr>
            <w:r w:rsidRPr="00E3430C">
              <w:rPr>
                <w:sz w:val="20"/>
                <w:szCs w:val="20"/>
              </w:rPr>
              <w:t>31-481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3430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C503DF9" w14:textId="4F1CDA77" w:rsidR="00E3430C" w:rsidRPr="00E3430C" w:rsidRDefault="00E3430C" w:rsidP="00532E93">
            <w:pPr>
              <w:spacing w:before="40" w:after="40"/>
              <w:rPr>
                <w:sz w:val="20"/>
                <w:szCs w:val="20"/>
              </w:rPr>
            </w:pPr>
            <w:r w:rsidRPr="00E3430C">
              <w:rPr>
                <w:sz w:val="20"/>
                <w:szCs w:val="20"/>
              </w:rPr>
              <w:lastRenderedPageBreak/>
              <w:t xml:space="preserve">1 - Cena - </w:t>
            </w:r>
            <w:r w:rsidR="00784B2D">
              <w:rPr>
                <w:sz w:val="20"/>
                <w:szCs w:val="20"/>
              </w:rPr>
              <w:t>6</w:t>
            </w:r>
            <w:r w:rsidRPr="00E3430C">
              <w:rPr>
                <w:sz w:val="20"/>
                <w:szCs w:val="20"/>
              </w:rPr>
              <w:t>0.00</w:t>
            </w:r>
          </w:p>
          <w:p w14:paraId="0D66705F" w14:textId="11376CB2" w:rsidR="00E3430C" w:rsidRPr="00211A34" w:rsidRDefault="00E3430C" w:rsidP="00532E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3430C">
              <w:rPr>
                <w:sz w:val="20"/>
                <w:szCs w:val="20"/>
              </w:rPr>
              <w:lastRenderedPageBreak/>
              <w:t xml:space="preserve">2 - Termin dostawy - </w:t>
            </w:r>
            <w:r w:rsidR="001F4EDC">
              <w:rPr>
                <w:sz w:val="20"/>
                <w:szCs w:val="20"/>
              </w:rPr>
              <w:t>4</w:t>
            </w:r>
            <w:r w:rsidRPr="00E3430C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F1AA1B" w14:textId="564FA6AF" w:rsidR="00E3430C" w:rsidRPr="00211A34" w:rsidRDefault="00E3430C" w:rsidP="00532E93">
            <w:pPr>
              <w:jc w:val="center"/>
              <w:rPr>
                <w:color w:val="000000"/>
                <w:sz w:val="20"/>
                <w:szCs w:val="20"/>
              </w:rPr>
            </w:pPr>
            <w:r w:rsidRPr="00E3430C">
              <w:rPr>
                <w:sz w:val="20"/>
                <w:szCs w:val="20"/>
              </w:rPr>
              <w:lastRenderedPageBreak/>
              <w:t xml:space="preserve">  </w:t>
            </w:r>
            <w:r w:rsidR="001F4EDC">
              <w:rPr>
                <w:sz w:val="20"/>
                <w:szCs w:val="20"/>
              </w:rPr>
              <w:t>10</w:t>
            </w:r>
            <w:r w:rsidRPr="00E3430C">
              <w:rPr>
                <w:sz w:val="20"/>
                <w:szCs w:val="20"/>
              </w:rPr>
              <w:t>0,00</w:t>
            </w:r>
          </w:p>
        </w:tc>
      </w:tr>
      <w:tr w:rsidR="00E3430C" w:rsidRPr="00834EF4" w14:paraId="3E9A6A47" w14:textId="77777777" w:rsidTr="00532E93">
        <w:tc>
          <w:tcPr>
            <w:tcW w:w="2169" w:type="dxa"/>
            <w:shd w:val="clear" w:color="auto" w:fill="auto"/>
          </w:tcPr>
          <w:p w14:paraId="418DCAC2" w14:textId="77777777" w:rsidR="00E3430C" w:rsidRPr="00211A34" w:rsidRDefault="00E3430C" w:rsidP="00532E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3430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3430C">
              <w:rPr>
                <w:sz w:val="20"/>
                <w:szCs w:val="20"/>
              </w:rPr>
              <w:t>filtr do kontenera, wkładka do filtra, preparat do konserwacji</w:t>
            </w:r>
          </w:p>
        </w:tc>
        <w:tc>
          <w:tcPr>
            <w:tcW w:w="2793" w:type="dxa"/>
            <w:shd w:val="clear" w:color="auto" w:fill="auto"/>
          </w:tcPr>
          <w:p w14:paraId="77A84EE9" w14:textId="77777777" w:rsidR="00E3430C" w:rsidRPr="00211A34" w:rsidRDefault="00E3430C" w:rsidP="00532E9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3430C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0EE84A11" w14:textId="77777777" w:rsidR="00E3430C" w:rsidRPr="00211A34" w:rsidRDefault="00E3430C" w:rsidP="00532E93">
            <w:pPr>
              <w:rPr>
                <w:sz w:val="20"/>
                <w:szCs w:val="20"/>
              </w:rPr>
            </w:pPr>
            <w:r w:rsidRPr="00E3430C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3430C">
              <w:rPr>
                <w:sz w:val="20"/>
                <w:szCs w:val="20"/>
              </w:rPr>
              <w:t>14</w:t>
            </w:r>
          </w:p>
          <w:p w14:paraId="006E26C0" w14:textId="77777777" w:rsidR="00E3430C" w:rsidRPr="00211A34" w:rsidRDefault="00E3430C" w:rsidP="00532E93">
            <w:pPr>
              <w:spacing w:after="40"/>
              <w:rPr>
                <w:color w:val="000000"/>
                <w:sz w:val="20"/>
                <w:szCs w:val="20"/>
              </w:rPr>
            </w:pPr>
            <w:r w:rsidRPr="00E3430C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3430C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1CD14C8C" w14:textId="20F5E7E4" w:rsidR="00E3430C" w:rsidRPr="00E3430C" w:rsidRDefault="00E3430C" w:rsidP="00532E93">
            <w:pPr>
              <w:spacing w:before="40" w:after="40"/>
              <w:rPr>
                <w:sz w:val="20"/>
                <w:szCs w:val="20"/>
              </w:rPr>
            </w:pPr>
            <w:r w:rsidRPr="00E3430C">
              <w:rPr>
                <w:sz w:val="20"/>
                <w:szCs w:val="20"/>
              </w:rPr>
              <w:t xml:space="preserve">1 - Cena - </w:t>
            </w:r>
            <w:r w:rsidR="00784B2D">
              <w:rPr>
                <w:sz w:val="20"/>
                <w:szCs w:val="20"/>
              </w:rPr>
              <w:t>6</w:t>
            </w:r>
            <w:r w:rsidRPr="00E3430C">
              <w:rPr>
                <w:sz w:val="20"/>
                <w:szCs w:val="20"/>
              </w:rPr>
              <w:t>0.00</w:t>
            </w:r>
          </w:p>
          <w:p w14:paraId="24726490" w14:textId="77777777" w:rsidR="00E3430C" w:rsidRPr="00211A34" w:rsidRDefault="00E3430C" w:rsidP="00532E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3430C">
              <w:rPr>
                <w:sz w:val="20"/>
                <w:szCs w:val="20"/>
              </w:rPr>
              <w:t>2 -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88B527" w14:textId="48BA7B6A" w:rsidR="00E3430C" w:rsidRPr="00211A34" w:rsidRDefault="00E3430C" w:rsidP="00532E93">
            <w:pPr>
              <w:jc w:val="center"/>
              <w:rPr>
                <w:color w:val="000000"/>
                <w:sz w:val="20"/>
                <w:szCs w:val="20"/>
              </w:rPr>
            </w:pPr>
            <w:r w:rsidRPr="00E3430C">
              <w:rPr>
                <w:sz w:val="20"/>
                <w:szCs w:val="20"/>
              </w:rPr>
              <w:t xml:space="preserve">  </w:t>
            </w:r>
            <w:r w:rsidR="001F4EDC">
              <w:rPr>
                <w:sz w:val="20"/>
                <w:szCs w:val="20"/>
              </w:rPr>
              <w:t>6</w:t>
            </w:r>
            <w:r w:rsidRPr="00E3430C">
              <w:rPr>
                <w:sz w:val="20"/>
                <w:szCs w:val="20"/>
              </w:rPr>
              <w:t>0,00</w:t>
            </w:r>
          </w:p>
        </w:tc>
      </w:tr>
    </w:tbl>
    <w:p w14:paraId="44EC0481" w14:textId="66865149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2D75931E" w14:textId="351D644E" w:rsidR="008642B3" w:rsidRPr="00D168A0" w:rsidRDefault="00E3430C" w:rsidP="00D168A0">
      <w:pPr>
        <w:jc w:val="right"/>
        <w:rPr>
          <w:sz w:val="32"/>
          <w:szCs w:val="32"/>
        </w:rPr>
      </w:pPr>
      <w:r w:rsidRPr="00E3430C">
        <w:rPr>
          <w:sz w:val="22"/>
          <w:szCs w:val="22"/>
        </w:rPr>
        <w:t xml:space="preserve">  </w:t>
      </w:r>
      <w:bookmarkEnd w:id="0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416DE" w14:textId="77777777" w:rsidR="003236D7" w:rsidRDefault="003236D7">
      <w:r>
        <w:separator/>
      </w:r>
    </w:p>
  </w:endnote>
  <w:endnote w:type="continuationSeparator" w:id="0">
    <w:p w14:paraId="7853B0B0" w14:textId="77777777" w:rsidR="003236D7" w:rsidRDefault="00323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044A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3816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757995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6A196E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A3D1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FD4E1" w14:textId="77777777" w:rsidR="003236D7" w:rsidRDefault="003236D7">
      <w:r>
        <w:separator/>
      </w:r>
    </w:p>
  </w:footnote>
  <w:footnote w:type="continuationSeparator" w:id="0">
    <w:p w14:paraId="30E96B0B" w14:textId="77777777" w:rsidR="003236D7" w:rsidRDefault="003236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AD3E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AB8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63D7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12AB"/>
    <w:rsid w:val="00022322"/>
    <w:rsid w:val="00042497"/>
    <w:rsid w:val="000C1E6F"/>
    <w:rsid w:val="000E4E56"/>
    <w:rsid w:val="001212AB"/>
    <w:rsid w:val="001A1468"/>
    <w:rsid w:val="001B7815"/>
    <w:rsid w:val="001D1EEC"/>
    <w:rsid w:val="001F4EDC"/>
    <w:rsid w:val="00211A34"/>
    <w:rsid w:val="002B1E4F"/>
    <w:rsid w:val="002B6761"/>
    <w:rsid w:val="003236D7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84B2D"/>
    <w:rsid w:val="007E2ACC"/>
    <w:rsid w:val="007E68C5"/>
    <w:rsid w:val="00832144"/>
    <w:rsid w:val="00836DAF"/>
    <w:rsid w:val="008567C7"/>
    <w:rsid w:val="008642B3"/>
    <w:rsid w:val="008A6C10"/>
    <w:rsid w:val="008C220D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3430C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37A888"/>
  <w15:chartTrackingRefBased/>
  <w15:docId w15:val="{394F2481-8F7E-41B2-9E32-F75E522C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341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5</cp:revision>
  <cp:lastPrinted>1899-12-31T23:00:00Z</cp:lastPrinted>
  <dcterms:created xsi:type="dcterms:W3CDTF">2023-05-30T07:35:00Z</dcterms:created>
  <dcterms:modified xsi:type="dcterms:W3CDTF">2023-05-31T11:00:00Z</dcterms:modified>
</cp:coreProperties>
</file>