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780CE9E1" w:rsidR="002B4C17" w:rsidRPr="002F344B" w:rsidRDefault="00A01521" w:rsidP="002F344B">
      <w:pPr>
        <w:jc w:val="center"/>
        <w:rPr>
          <w:b/>
        </w:rPr>
      </w:pPr>
      <w:r w:rsidRPr="00613E67">
        <w:t>Przystępując do postępowania o udzielenie zamówienia publicznego, którego przedmiotem</w:t>
      </w:r>
      <w:r w:rsidR="002F344B">
        <w:t xml:space="preserve"> </w:t>
      </w:r>
      <w:r w:rsidRPr="002F344B">
        <w:t xml:space="preserve">jest </w:t>
      </w:r>
      <w:bookmarkStart w:id="0" w:name="_Hlk135380790"/>
      <w:r w:rsidR="002F344B" w:rsidRPr="002F344B">
        <w:rPr>
          <w:b/>
          <w:shd w:val="clear" w:color="auto" w:fill="FFFFFF"/>
        </w:rPr>
        <w:t>dostawa mebli do laboratoriów (47 szt. biurek pod komputer, 50 szt. krzeseł</w:t>
      </w:r>
      <w:r w:rsidR="002F344B">
        <w:rPr>
          <w:b/>
          <w:shd w:val="clear" w:color="auto" w:fill="FFFFFF"/>
        </w:rPr>
        <w:t xml:space="preserve"> </w:t>
      </w:r>
      <w:r w:rsidR="002F344B" w:rsidRPr="002F344B">
        <w:rPr>
          <w:b/>
          <w:shd w:val="clear" w:color="auto" w:fill="FFFFFF"/>
        </w:rPr>
        <w:t xml:space="preserve">uczniowskich) dla </w:t>
      </w:r>
      <w:proofErr w:type="spellStart"/>
      <w:r w:rsidR="002F344B" w:rsidRPr="002F344B">
        <w:rPr>
          <w:b/>
          <w:shd w:val="clear" w:color="auto" w:fill="FFFFFF"/>
        </w:rPr>
        <w:t>WEAIiIB</w:t>
      </w:r>
      <w:proofErr w:type="spellEnd"/>
      <w:r w:rsidR="002F344B" w:rsidRPr="002F344B">
        <w:rPr>
          <w:b/>
          <w:shd w:val="clear" w:color="auto" w:fill="FFFFFF"/>
        </w:rPr>
        <w:t xml:space="preserve"> - KC-</w:t>
      </w:r>
      <w:proofErr w:type="spellStart"/>
      <w:r w:rsidR="002F344B" w:rsidRPr="002F344B">
        <w:rPr>
          <w:b/>
          <w:shd w:val="clear" w:color="auto" w:fill="FFFFFF"/>
        </w:rPr>
        <w:t>zp</w:t>
      </w:r>
      <w:proofErr w:type="spellEnd"/>
      <w:r w:rsidR="002F344B" w:rsidRPr="002F344B">
        <w:rPr>
          <w:b/>
          <w:shd w:val="clear" w:color="auto" w:fill="FFFFFF"/>
        </w:rPr>
        <w:t>. 272-301/23</w:t>
      </w:r>
      <w:bookmarkEnd w:id="0"/>
      <w:r w:rsidRPr="002F344B">
        <w:rPr>
          <w:b/>
        </w:rPr>
        <w:t xml:space="preserve">, </w:t>
      </w:r>
      <w:r w:rsidRPr="002F344B">
        <w:t>oferuję realizację przedmiotu zamówienia, zgodnie z zasadami</w:t>
      </w:r>
      <w:r w:rsidRPr="00894B65">
        <w:t xml:space="preserve">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851"/>
        <w:gridCol w:w="2001"/>
      </w:tblGrid>
      <w:tr w:rsidR="002F2CE2" w14:paraId="6DEEBF40" w14:textId="77777777" w:rsidTr="009740B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607072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C6ABB1" w14:textId="77777777" w:rsidR="002F2CE2" w:rsidRDefault="002F2CE2" w:rsidP="009740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AB57CD1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823DC1" w14:textId="77777777" w:rsidR="002F2CE2" w:rsidRPr="007A27A1" w:rsidRDefault="002F2CE2" w:rsidP="007A27A1">
            <w:pPr>
              <w:rPr>
                <w:b/>
                <w:sz w:val="16"/>
                <w:szCs w:val="16"/>
              </w:rPr>
            </w:pPr>
            <w:r w:rsidRPr="007A27A1">
              <w:rPr>
                <w:b/>
                <w:sz w:val="16"/>
                <w:szCs w:val="16"/>
              </w:rPr>
              <w:t>Należy wpisać:</w:t>
            </w:r>
          </w:p>
          <w:p w14:paraId="42882187" w14:textId="74406BD8" w:rsidR="002F2CE2" w:rsidRDefault="007A27A1" w:rsidP="007A27A1">
            <w:pPr>
              <w:rPr>
                <w:b/>
                <w:sz w:val="16"/>
                <w:szCs w:val="16"/>
              </w:rPr>
            </w:pPr>
            <w:r w:rsidRPr="007A27A1">
              <w:rPr>
                <w:b/>
                <w:sz w:val="16"/>
                <w:szCs w:val="16"/>
              </w:rPr>
              <w:t>(</w:t>
            </w:r>
            <w:r w:rsidRPr="007A27A1">
              <w:rPr>
                <w:b/>
                <w:sz w:val="16"/>
                <w:szCs w:val="16"/>
              </w:rPr>
              <w:t>producenta, model</w:t>
            </w:r>
            <w:r w:rsidRPr="007A27A1">
              <w:rPr>
                <w:b/>
                <w:sz w:val="16"/>
                <w:szCs w:val="16"/>
              </w:rPr>
              <w:t xml:space="preserve"> lub </w:t>
            </w:r>
            <w:r w:rsidRPr="007A27A1">
              <w:rPr>
                <w:b/>
                <w:sz w:val="16"/>
                <w:szCs w:val="16"/>
              </w:rPr>
              <w:t>wyrób własny</w:t>
            </w:r>
            <w:r w:rsidRPr="007A27A1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7B212A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3DB44264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63D32A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A8CE1E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75F84942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1F6C8D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3D943590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D7B511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634A529F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35508AEF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F2CE2" w14:paraId="7D7FA7CF" w14:textId="77777777" w:rsidTr="009740B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2BDE9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06B5FF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80D692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B47E3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5A383B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2BF0C6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1C09E6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894098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F2CE2" w14:paraId="22A8D5AD" w14:textId="77777777" w:rsidTr="002F344B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5B0EE" w14:textId="77777777" w:rsidR="002F2CE2" w:rsidRDefault="002F2CE2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5055" w14:textId="65D20908" w:rsidR="002F2CE2" w:rsidRPr="009A776B" w:rsidRDefault="002F344B" w:rsidP="00974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biurka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23BDB9" w14:textId="77777777" w:rsidR="002F2CE2" w:rsidRPr="00D73172" w:rsidRDefault="002F2CE2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322AD0" w14:textId="4125E085" w:rsidR="002F2CE2" w:rsidRDefault="002F344B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2A147C7" w14:textId="77777777" w:rsidR="002F2CE2" w:rsidRDefault="002F2CE2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04B6B71" w14:textId="77777777" w:rsidR="002F2CE2" w:rsidRDefault="002F2CE2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1865B933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17EA9C7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  <w:p w14:paraId="4343FF60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344B" w14:paraId="05CBE013" w14:textId="77777777" w:rsidTr="002F344B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08E622" w14:textId="795FE9AD" w:rsidR="002F344B" w:rsidRDefault="002F344B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576D" w14:textId="2B798C51" w:rsidR="002F344B" w:rsidRDefault="002F344B" w:rsidP="00974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krzesła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A33EFD3" w14:textId="77777777" w:rsidR="002F344B" w:rsidRPr="00D73172" w:rsidRDefault="002F344B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5845BF9" w14:textId="7C7E0FA4" w:rsidR="002F344B" w:rsidRDefault="002F344B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1C955FF" w14:textId="77777777" w:rsidR="002F344B" w:rsidRDefault="002F344B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3F4D8C0" w14:textId="77777777" w:rsidR="002F344B" w:rsidRDefault="002F344B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232C11AC" w14:textId="77777777" w:rsidR="002F344B" w:rsidRDefault="002F344B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CAEB7BE" w14:textId="77777777" w:rsidR="002F344B" w:rsidRDefault="002F344B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2CE2" w14:paraId="41D8D033" w14:textId="77777777" w:rsidTr="009740B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1A127B" w14:textId="77777777" w:rsidR="002F2CE2" w:rsidRDefault="002F2CE2" w:rsidP="009740B1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7D43E135" w14:textId="77777777" w:rsidR="002F2CE2" w:rsidRDefault="002F2CE2" w:rsidP="009740B1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9701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64D8CE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DE2FB4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2CE2" w14:paraId="78709A86" w14:textId="77777777" w:rsidTr="009740B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81D21" w14:textId="77777777" w:rsidR="002F2CE2" w:rsidRDefault="002F2CE2" w:rsidP="009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73424457" w14:textId="77777777" w:rsidR="002F2CE2" w:rsidRDefault="002F2CE2" w:rsidP="009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B723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32AB87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EB56DF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</w:tbl>
    <w:p w14:paraId="4C6C90D0" w14:textId="77777777" w:rsidR="00485601" w:rsidRDefault="00485601" w:rsidP="00624DA4">
      <w:pPr>
        <w:jc w:val="both"/>
      </w:pPr>
    </w:p>
    <w:p w14:paraId="5A26A4FD" w14:textId="0A2375B0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  <w:r w:rsidR="002F344B" w:rsidRPr="00D03CC1">
        <w:rPr>
          <w:sz w:val="22"/>
          <w:szCs w:val="22"/>
          <w:highlight w:val="yellow"/>
        </w:rPr>
        <w:t>(</w:t>
      </w:r>
      <w:r w:rsidR="002F344B" w:rsidRPr="00D03CC1">
        <w:rPr>
          <w:i/>
          <w:sz w:val="22"/>
          <w:szCs w:val="22"/>
          <w:highlight w:val="yellow"/>
        </w:rPr>
        <w:t>kryterium oceny ofert)</w:t>
      </w:r>
    </w:p>
    <w:p w14:paraId="319073B5" w14:textId="189EB37D" w:rsidR="008E22F5" w:rsidRDefault="00E84EAE" w:rsidP="00E84EAE">
      <w:pPr>
        <w:widowControl w:val="0"/>
        <w:spacing w:line="360" w:lineRule="auto"/>
        <w:ind w:right="1"/>
        <w:jc w:val="both"/>
      </w:pPr>
      <w:r w:rsidRPr="008E22F5">
        <w:rPr>
          <w:b/>
        </w:rPr>
        <w:t xml:space="preserve">Okres udzielonej gwarancji </w:t>
      </w:r>
      <w:r w:rsidR="002F344B">
        <w:rPr>
          <w:b/>
        </w:rPr>
        <w:t xml:space="preserve">na krzesła </w:t>
      </w:r>
      <w:r w:rsidRPr="008E22F5">
        <w:rPr>
          <w:b/>
        </w:rPr>
        <w:t>wynosi:</w:t>
      </w:r>
      <w:r w:rsidRPr="008E22F5">
        <w:t xml:space="preserve"> </w:t>
      </w:r>
      <w:r w:rsidR="003C74F7">
        <w:t>…………………….. miesięcy</w:t>
      </w:r>
    </w:p>
    <w:p w14:paraId="54F5CDD4" w14:textId="763DC341" w:rsidR="002F344B" w:rsidRPr="008E22F5" w:rsidRDefault="002F344B" w:rsidP="002F344B">
      <w:pPr>
        <w:widowControl w:val="0"/>
        <w:spacing w:line="360" w:lineRule="auto"/>
        <w:ind w:right="1"/>
        <w:jc w:val="both"/>
      </w:pPr>
      <w:r w:rsidRPr="008E22F5">
        <w:rPr>
          <w:b/>
        </w:rPr>
        <w:t xml:space="preserve">Okres udzielonej gwarancji </w:t>
      </w:r>
      <w:r>
        <w:rPr>
          <w:b/>
        </w:rPr>
        <w:t xml:space="preserve">na biurka </w:t>
      </w:r>
      <w:r w:rsidRPr="008E22F5">
        <w:rPr>
          <w:b/>
        </w:rPr>
        <w:t>wynosi:</w:t>
      </w:r>
      <w:r w:rsidRPr="008E22F5">
        <w:t xml:space="preserve"> </w:t>
      </w:r>
      <w:r>
        <w:t>…………………….. miesięcy</w:t>
      </w:r>
    </w:p>
    <w:p w14:paraId="32A3E786" w14:textId="77777777" w:rsidR="002F344B" w:rsidRPr="008E22F5" w:rsidRDefault="002F344B" w:rsidP="00E84EAE">
      <w:pPr>
        <w:widowControl w:val="0"/>
        <w:spacing w:line="360" w:lineRule="auto"/>
        <w:ind w:right="1"/>
        <w:jc w:val="both"/>
      </w:pP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lastRenderedPageBreak/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63BE53B5" w14:textId="77777777" w:rsidR="002F2CE2" w:rsidRDefault="002F2CE2" w:rsidP="00A01521">
      <w:pPr>
        <w:rPr>
          <w:b/>
          <w:sz w:val="22"/>
          <w:szCs w:val="22"/>
          <w:u w:val="single"/>
        </w:rPr>
      </w:pPr>
    </w:p>
    <w:p w14:paraId="17B679E5" w14:textId="2C1584A3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1983F86E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76DE6302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9A776B">
        <w:rPr>
          <w:rFonts w:eastAsia="Calibri"/>
          <w:i/>
          <w:sz w:val="22"/>
          <w:szCs w:val="22"/>
          <w:lang w:eastAsia="zh-CN"/>
        </w:rPr>
        <w:br/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9C648" w14:textId="77777777" w:rsidR="00443F78" w:rsidRDefault="00443F78">
      <w:r>
        <w:separator/>
      </w:r>
    </w:p>
  </w:endnote>
  <w:endnote w:type="continuationSeparator" w:id="0">
    <w:p w14:paraId="06BE4ED9" w14:textId="77777777" w:rsidR="00443F78" w:rsidRDefault="00443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5A99D" w14:textId="77777777" w:rsidR="00443F78" w:rsidRDefault="00443F78">
      <w:r>
        <w:separator/>
      </w:r>
    </w:p>
  </w:footnote>
  <w:footnote w:type="continuationSeparator" w:id="0">
    <w:p w14:paraId="095D5462" w14:textId="77777777" w:rsidR="00443F78" w:rsidRDefault="00443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18CF" w14:textId="4C14C10F" w:rsidR="00485601" w:rsidRDefault="00485601" w:rsidP="0048560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32A27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7B86"/>
    <w:rsid w:val="002F2CE2"/>
    <w:rsid w:val="002F344B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43F78"/>
    <w:rsid w:val="00454592"/>
    <w:rsid w:val="004576A0"/>
    <w:rsid w:val="00475F04"/>
    <w:rsid w:val="00485601"/>
    <w:rsid w:val="00486430"/>
    <w:rsid w:val="004B4B2E"/>
    <w:rsid w:val="004B79D3"/>
    <w:rsid w:val="004D025D"/>
    <w:rsid w:val="004E4C7F"/>
    <w:rsid w:val="004F5AF2"/>
    <w:rsid w:val="00526126"/>
    <w:rsid w:val="005305D2"/>
    <w:rsid w:val="00535B1D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A27A1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2F8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1347"/>
    <w:rsid w:val="009A3334"/>
    <w:rsid w:val="009A5796"/>
    <w:rsid w:val="009A776B"/>
    <w:rsid w:val="009B3D7C"/>
    <w:rsid w:val="009C42B0"/>
    <w:rsid w:val="009C473F"/>
    <w:rsid w:val="009C7FA3"/>
    <w:rsid w:val="009D583F"/>
    <w:rsid w:val="00A01521"/>
    <w:rsid w:val="00A17F98"/>
    <w:rsid w:val="00A70805"/>
    <w:rsid w:val="00A71EBA"/>
    <w:rsid w:val="00AB1889"/>
    <w:rsid w:val="00AC49C3"/>
    <w:rsid w:val="00AE20E8"/>
    <w:rsid w:val="00AF503E"/>
    <w:rsid w:val="00B13F15"/>
    <w:rsid w:val="00B17C47"/>
    <w:rsid w:val="00B248FA"/>
    <w:rsid w:val="00B41BC8"/>
    <w:rsid w:val="00B4602A"/>
    <w:rsid w:val="00B55A5B"/>
    <w:rsid w:val="00B62F32"/>
    <w:rsid w:val="00B72947"/>
    <w:rsid w:val="00B8367F"/>
    <w:rsid w:val="00B87A77"/>
    <w:rsid w:val="00B87F4A"/>
    <w:rsid w:val="00B93CA4"/>
    <w:rsid w:val="00BA596D"/>
    <w:rsid w:val="00BB176A"/>
    <w:rsid w:val="00BB4D7D"/>
    <w:rsid w:val="00BC228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63B13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AB0"/>
    <w:rsid w:val="00F94EB3"/>
    <w:rsid w:val="00F9687D"/>
    <w:rsid w:val="00FC4FE0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5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565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2</cp:revision>
  <cp:lastPrinted>2023-05-19T08:29:00Z</cp:lastPrinted>
  <dcterms:created xsi:type="dcterms:W3CDTF">2023-05-19T08:29:00Z</dcterms:created>
  <dcterms:modified xsi:type="dcterms:W3CDTF">2023-05-19T08:29:00Z</dcterms:modified>
</cp:coreProperties>
</file>