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0C51" w:rsidRDefault="00107A72" w:rsidP="00040C51">
      <w:pPr>
        <w:tabs>
          <w:tab w:val="left" w:pos="694"/>
          <w:tab w:val="right" w:pos="9000"/>
        </w:tabs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style="width:453.75pt;height:58.5pt;visibility:visible;mso-wrap-style:square">
            <v:imagedata r:id="rId6" o:title=""/>
          </v:shape>
        </w:pict>
      </w:r>
    </w:p>
    <w:p w:rsidR="00040C51" w:rsidRDefault="00040C51" w:rsidP="00040C51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5</w:t>
      </w:r>
    </w:p>
    <w:p w:rsidR="00040C51" w:rsidRDefault="00040C51" w:rsidP="00040C51">
      <w:pPr>
        <w:tabs>
          <w:tab w:val="right" w:pos="9000"/>
        </w:tabs>
        <w:rPr>
          <w:b/>
          <w:sz w:val="28"/>
          <w:szCs w:val="28"/>
        </w:rPr>
      </w:pPr>
    </w:p>
    <w:p w:rsidR="00040C51" w:rsidRDefault="00040C51" w:rsidP="00040C51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040C51" w:rsidRDefault="00040C51" w:rsidP="00040C51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040C51" w:rsidRDefault="00040C51" w:rsidP="00040C51">
      <w:pPr>
        <w:tabs>
          <w:tab w:val="right" w:pos="9000"/>
        </w:tabs>
        <w:rPr>
          <w:b/>
          <w:sz w:val="32"/>
        </w:rPr>
      </w:pPr>
    </w:p>
    <w:p w:rsidR="00040C51" w:rsidRDefault="00040C51" w:rsidP="00040C51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040C51" w:rsidRDefault="00040C51" w:rsidP="00040C51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40C51" w:rsidRDefault="00040C51" w:rsidP="00040C51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Pr="00A75A3E">
        <w:rPr>
          <w:b/>
          <w:sz w:val="22"/>
          <w:szCs w:val="22"/>
        </w:rPr>
        <w:t>Usługa szkolenia z zakresu promocji i reklamy w mediach społecznościowych, w ramach projektu POWR.03.05.00-00-A076 - Kc-zp.272-212/23</w:t>
      </w:r>
      <w:r>
        <w:rPr>
          <w:b/>
          <w:sz w:val="22"/>
          <w:szCs w:val="22"/>
        </w:rPr>
        <w:t>.</w:t>
      </w:r>
    </w:p>
    <w:p w:rsidR="00040C51" w:rsidRDefault="00040C51" w:rsidP="00040C51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Tryb: przetarg nieograniczony</w:t>
      </w:r>
    </w:p>
    <w:p w:rsidR="00040C51" w:rsidRDefault="00040C51" w:rsidP="00040C51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4394"/>
        <w:gridCol w:w="2551"/>
      </w:tblGrid>
      <w:tr w:rsidR="00040C51" w:rsidRPr="001D740A" w:rsidTr="00D65B34">
        <w:trPr>
          <w:trHeight w:val="210"/>
        </w:trPr>
        <w:tc>
          <w:tcPr>
            <w:tcW w:w="2197" w:type="dxa"/>
            <w:vAlign w:val="center"/>
          </w:tcPr>
          <w:p w:rsidR="00040C51" w:rsidRPr="008E5690" w:rsidRDefault="00040C51" w:rsidP="00D65B3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4394" w:type="dxa"/>
            <w:tcBorders>
              <w:bottom w:val="nil"/>
            </w:tcBorders>
            <w:vAlign w:val="center"/>
          </w:tcPr>
          <w:p w:rsidR="00040C51" w:rsidRPr="00760791" w:rsidRDefault="00040C51" w:rsidP="00D65B34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Informacje na temat doświadczenia </w:t>
            </w:r>
          </w:p>
        </w:tc>
        <w:tc>
          <w:tcPr>
            <w:tcW w:w="2551" w:type="dxa"/>
            <w:vAlign w:val="center"/>
          </w:tcPr>
          <w:p w:rsidR="00040C51" w:rsidRPr="008E5690" w:rsidRDefault="00040C51" w:rsidP="00D65B34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osobą**</w:t>
            </w:r>
          </w:p>
        </w:tc>
      </w:tr>
      <w:tr w:rsidR="00040C51" w:rsidRPr="001D740A" w:rsidTr="00D65B34">
        <w:tc>
          <w:tcPr>
            <w:tcW w:w="2197" w:type="dxa"/>
          </w:tcPr>
          <w:p w:rsidR="00040C51" w:rsidRPr="001D740A" w:rsidRDefault="00040C51" w:rsidP="00D65B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394" w:type="dxa"/>
          </w:tcPr>
          <w:p w:rsidR="00040C51" w:rsidRPr="006826AE" w:rsidRDefault="00040C51" w:rsidP="00D65B34">
            <w:pPr>
              <w:suppressAutoHyphens/>
              <w:autoSpaceDN w:val="0"/>
              <w:jc w:val="both"/>
              <w:textAlignment w:val="baseline"/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</w:pPr>
            <w:r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 xml:space="preserve">Wskazana </w:t>
            </w:r>
            <w:r w:rsidRPr="006826A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>osob</w:t>
            </w:r>
            <w:r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>a</w:t>
            </w:r>
            <w:r w:rsidRPr="006826A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>:</w:t>
            </w:r>
          </w:p>
          <w:p w:rsidR="007B6F5E" w:rsidRPr="007B6F5E" w:rsidRDefault="00040C51" w:rsidP="007B6F5E">
            <w:pPr>
              <w:suppressAutoHyphens/>
              <w:autoSpaceDN w:val="0"/>
              <w:jc w:val="both"/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</w:pPr>
            <w:r w:rsidRPr="006826A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>w okresie ostatnich 3 lat przed terminem składania ofert przeprowadził</w:t>
            </w:r>
            <w:r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>/a</w:t>
            </w:r>
            <w:r w:rsidRPr="006826A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 xml:space="preserve"> </w:t>
            </w:r>
            <w:r w:rsidRPr="006826AE">
              <w:rPr>
                <w:rFonts w:eastAsia="Droid Sans Fallback"/>
                <w:bCs/>
                <w:iCs/>
                <w:sz w:val="24"/>
                <w:szCs w:val="24"/>
                <w:highlight w:val="yellow"/>
                <w:lang w:eastAsia="zh-CN" w:bidi="hi-IN"/>
              </w:rPr>
              <w:t>……….</w:t>
            </w:r>
            <w:r>
              <w:rPr>
                <w:rFonts w:eastAsia="Droid Sans Fallback"/>
                <w:bCs/>
                <w:iCs/>
                <w:sz w:val="24"/>
                <w:szCs w:val="24"/>
                <w:highlight w:val="yellow"/>
                <w:lang w:eastAsia="zh-CN" w:bidi="hi-IN"/>
              </w:rPr>
              <w:t xml:space="preserve"> </w:t>
            </w:r>
            <w:r w:rsidRPr="006826AE">
              <w:rPr>
                <w:rFonts w:eastAsia="Droid Sans Fallback"/>
                <w:bCs/>
                <w:i/>
                <w:iCs/>
                <w:sz w:val="22"/>
                <w:szCs w:val="22"/>
                <w:highlight w:val="yellow"/>
                <w:lang w:eastAsia="zh-CN" w:bidi="hi-IN"/>
              </w:rPr>
              <w:t>(wpisać ilość kursów)</w:t>
            </w:r>
            <w:r w:rsidRPr="006826A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 xml:space="preserve"> </w:t>
            </w:r>
            <w:r w:rsidRPr="00040C51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>szkole</w:t>
            </w:r>
            <w:r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>ń</w:t>
            </w:r>
            <w:r w:rsidRPr="00040C51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 xml:space="preserve"> w zakresie promocji i reklamy w mediach społecznościow</w:t>
            </w:r>
            <w:bookmarkStart w:id="0" w:name="_GoBack"/>
            <w:bookmarkEnd w:id="0"/>
            <w:r w:rsidRPr="00040C51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>ych</w:t>
            </w:r>
            <w:r w:rsidR="007B6F5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 xml:space="preserve">, </w:t>
            </w:r>
            <w:r w:rsidR="007B6F5E" w:rsidRPr="007B6F5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>obejmujące szkolenie z spośród poniżej przedstawionych programów:</w:t>
            </w:r>
          </w:p>
          <w:p w:rsidR="00107A72" w:rsidRPr="00107A72" w:rsidRDefault="00107A72" w:rsidP="00107A72">
            <w:pPr>
              <w:jc w:val="both"/>
            </w:pPr>
            <w:r w:rsidRPr="00107A72">
              <w:t xml:space="preserve">1) szkolenie nr 1 obejmujące Facebook </w:t>
            </w:r>
            <w:bookmarkStart w:id="1" w:name="_Hlk135218650"/>
            <w:r w:rsidRPr="00107A72">
              <w:rPr>
                <w:highlight w:val="yellow"/>
              </w:rPr>
              <w:t>TAK/NIE*</w:t>
            </w:r>
            <w:bookmarkEnd w:id="1"/>
            <w:r w:rsidRPr="00107A72">
              <w:t xml:space="preserve">, Instagram </w:t>
            </w:r>
            <w:r w:rsidRPr="00107A72">
              <w:rPr>
                <w:highlight w:val="yellow"/>
              </w:rPr>
              <w:t>TAK/NIE*</w:t>
            </w:r>
            <w:r w:rsidRPr="00107A72">
              <w:t xml:space="preserve">, </w:t>
            </w:r>
            <w:proofErr w:type="spellStart"/>
            <w:r w:rsidRPr="00107A72">
              <w:t>Linkedin</w:t>
            </w:r>
            <w:proofErr w:type="spellEnd"/>
            <w:r w:rsidRPr="00107A72">
              <w:t xml:space="preserve"> </w:t>
            </w:r>
            <w:r w:rsidRPr="00107A72">
              <w:rPr>
                <w:highlight w:val="yellow"/>
              </w:rPr>
              <w:t>TAK/NIE*</w:t>
            </w:r>
            <w:r w:rsidRPr="00107A72">
              <w:t xml:space="preserve">, Twitter </w:t>
            </w:r>
            <w:r w:rsidRPr="00107A72">
              <w:rPr>
                <w:highlight w:val="yellow"/>
              </w:rPr>
              <w:t>TAK/NIE*</w:t>
            </w:r>
            <w:r w:rsidRPr="00107A72">
              <w:t xml:space="preserve">, YouTube </w:t>
            </w:r>
            <w:r w:rsidRPr="00107A72">
              <w:rPr>
                <w:highlight w:val="yellow"/>
              </w:rPr>
              <w:t>TAK/NIE*</w:t>
            </w:r>
            <w:r w:rsidRPr="00107A72">
              <w:t xml:space="preserve">, Tik Tok </w:t>
            </w:r>
            <w:r w:rsidRPr="00107A72">
              <w:rPr>
                <w:highlight w:val="yellow"/>
              </w:rPr>
              <w:t>TAK/NIE*</w:t>
            </w:r>
            <w:r w:rsidRPr="00107A72">
              <w:t xml:space="preserve"> </w:t>
            </w:r>
            <w:r w:rsidRPr="00107A72">
              <w:rPr>
                <w:i/>
                <w:sz w:val="16"/>
                <w:szCs w:val="16"/>
              </w:rPr>
              <w:t>* NIEWŁAŚCIWE SKREŚLIĆ</w:t>
            </w:r>
            <w:r w:rsidRPr="00107A72">
              <w:t>;</w:t>
            </w:r>
          </w:p>
          <w:p w:rsidR="00107A72" w:rsidRPr="00107A72" w:rsidRDefault="00107A72" w:rsidP="00107A72">
            <w:pPr>
              <w:jc w:val="both"/>
            </w:pPr>
            <w:r>
              <w:t>2</w:t>
            </w:r>
            <w:r w:rsidRPr="00107A72">
              <w:t xml:space="preserve">) szkolenie nr </w:t>
            </w:r>
            <w:r>
              <w:t>2</w:t>
            </w:r>
            <w:r w:rsidRPr="00107A72">
              <w:t xml:space="preserve"> obejmujące Facebook </w:t>
            </w:r>
            <w:r w:rsidRPr="00107A72">
              <w:rPr>
                <w:highlight w:val="yellow"/>
              </w:rPr>
              <w:t>TAK/NIE*</w:t>
            </w:r>
            <w:r w:rsidRPr="00107A72">
              <w:t xml:space="preserve">, Instagram </w:t>
            </w:r>
            <w:r w:rsidRPr="00107A72">
              <w:rPr>
                <w:highlight w:val="yellow"/>
              </w:rPr>
              <w:t>TAK/NIE*</w:t>
            </w:r>
            <w:r w:rsidRPr="00107A72">
              <w:t xml:space="preserve">, </w:t>
            </w:r>
            <w:proofErr w:type="spellStart"/>
            <w:r w:rsidRPr="00107A72">
              <w:t>Linkedin</w:t>
            </w:r>
            <w:proofErr w:type="spellEnd"/>
            <w:r w:rsidRPr="00107A72">
              <w:t xml:space="preserve"> </w:t>
            </w:r>
            <w:r w:rsidRPr="00107A72">
              <w:rPr>
                <w:highlight w:val="yellow"/>
              </w:rPr>
              <w:t>TAK/NIE*</w:t>
            </w:r>
            <w:r w:rsidRPr="00107A72">
              <w:t xml:space="preserve">, Twitter </w:t>
            </w:r>
            <w:r w:rsidRPr="00107A72">
              <w:rPr>
                <w:highlight w:val="yellow"/>
              </w:rPr>
              <w:t>TAK/NIE*</w:t>
            </w:r>
            <w:r w:rsidRPr="00107A72">
              <w:t xml:space="preserve">, YouTube </w:t>
            </w:r>
            <w:r w:rsidRPr="00107A72">
              <w:rPr>
                <w:highlight w:val="yellow"/>
              </w:rPr>
              <w:t>TAK/NIE*</w:t>
            </w:r>
            <w:r w:rsidRPr="00107A72">
              <w:t xml:space="preserve">, Tik Tok </w:t>
            </w:r>
            <w:r w:rsidRPr="00107A72">
              <w:rPr>
                <w:highlight w:val="yellow"/>
              </w:rPr>
              <w:t>TAK/NIE*</w:t>
            </w:r>
            <w:r w:rsidRPr="00107A72">
              <w:t xml:space="preserve"> </w:t>
            </w:r>
            <w:r w:rsidRPr="00107A72">
              <w:rPr>
                <w:i/>
                <w:sz w:val="16"/>
                <w:szCs w:val="16"/>
              </w:rPr>
              <w:t>* NIEWŁAŚCIWE SKREŚLIĆ</w:t>
            </w:r>
            <w:r w:rsidRPr="00107A72">
              <w:t>;</w:t>
            </w:r>
          </w:p>
          <w:p w:rsidR="007B6F5E" w:rsidRPr="007B6F5E" w:rsidRDefault="007B6F5E" w:rsidP="007B6F5E">
            <w:pPr>
              <w:suppressAutoHyphens/>
              <w:autoSpaceDN w:val="0"/>
              <w:jc w:val="both"/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</w:pPr>
          </w:p>
          <w:p w:rsidR="00040C51" w:rsidRPr="001D740A" w:rsidRDefault="00040C51" w:rsidP="00107A72">
            <w:pPr>
              <w:suppressAutoHyphens/>
              <w:autoSpaceDN w:val="0"/>
              <w:jc w:val="both"/>
              <w:rPr>
                <w:color w:val="000000"/>
              </w:rPr>
            </w:pPr>
          </w:p>
        </w:tc>
        <w:tc>
          <w:tcPr>
            <w:tcW w:w="2551" w:type="dxa"/>
          </w:tcPr>
          <w:p w:rsidR="00040C51" w:rsidRPr="001D740A" w:rsidRDefault="00040C51" w:rsidP="00D65B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040C51" w:rsidRDefault="00040C51" w:rsidP="00040C51">
      <w:pPr>
        <w:jc w:val="both"/>
        <w:rPr>
          <w:b/>
        </w:rPr>
      </w:pPr>
    </w:p>
    <w:p w:rsidR="00040C51" w:rsidRDefault="00040C51" w:rsidP="00040C51">
      <w:pPr>
        <w:jc w:val="both"/>
      </w:pPr>
      <w:r w:rsidRPr="001A713C">
        <w:rPr>
          <w:b/>
        </w:rPr>
        <w:t>Oświadczamy, że ww.  osoby posiadają wskazane uprawnienia. Zobowiązuję się,  przed podpisaniem umowy, do przedłożenia kopii dokumentów potwierdzających uprawnienia, poświadczonych za zgodność z oryginałem przez Wykonawcę.</w:t>
      </w:r>
      <w:r>
        <w:tab/>
      </w:r>
      <w:r>
        <w:tab/>
      </w:r>
      <w:r>
        <w:tab/>
      </w:r>
      <w:r>
        <w:tab/>
      </w:r>
      <w:r>
        <w:tab/>
      </w:r>
    </w:p>
    <w:p w:rsidR="00040C51" w:rsidRDefault="00040C51" w:rsidP="00040C51">
      <w:pPr>
        <w:rPr>
          <w:b/>
          <w:color w:val="FF0000"/>
        </w:rPr>
      </w:pPr>
    </w:p>
    <w:p w:rsidR="00040C51" w:rsidRDefault="00040C51" w:rsidP="00040C51">
      <w:pPr>
        <w:rPr>
          <w:b/>
          <w:color w:val="FF0000"/>
        </w:rPr>
      </w:pPr>
      <w:r w:rsidRPr="001A713C">
        <w:rPr>
          <w:b/>
          <w:color w:val="FF0000"/>
        </w:rPr>
        <w:t>Dokument należy sporządzić w postaci elektronicznej i podpisać kwalifikowanym podpisem elektronicznym.</w:t>
      </w:r>
    </w:p>
    <w:p w:rsidR="00040C51" w:rsidRDefault="00040C51" w:rsidP="00040C51">
      <w:pPr>
        <w:rPr>
          <w:b/>
          <w:color w:val="FF0000"/>
        </w:rPr>
      </w:pPr>
    </w:p>
    <w:p w:rsidR="00040C51" w:rsidRDefault="00040C51" w:rsidP="00040C51">
      <w:pPr>
        <w:rPr>
          <w:sz w:val="16"/>
          <w:szCs w:val="16"/>
        </w:rPr>
      </w:pPr>
      <w:r>
        <w:rPr>
          <w:sz w:val="16"/>
          <w:szCs w:val="16"/>
        </w:rPr>
        <w:t>*NIEPOTRZEBNE SKREŚLIĆ</w:t>
      </w:r>
    </w:p>
    <w:p w:rsidR="00040C51" w:rsidRPr="001A713C" w:rsidRDefault="00040C51" w:rsidP="00040C51">
      <w:pPr>
        <w:rPr>
          <w:sz w:val="16"/>
          <w:szCs w:val="16"/>
        </w:rPr>
      </w:pPr>
      <w:r>
        <w:rPr>
          <w:sz w:val="16"/>
          <w:szCs w:val="16"/>
        </w:rPr>
        <w:footnoteRef/>
      </w:r>
      <w:r>
        <w:rPr>
          <w:sz w:val="16"/>
          <w:szCs w:val="16"/>
        </w:rPr>
        <w:t xml:space="preserve">* Należy podać podstawę do dysponowania osobami wskazanymi w wykazie, </w:t>
      </w:r>
      <w:r>
        <w:rPr>
          <w:sz w:val="16"/>
          <w:szCs w:val="16"/>
          <w:u w:val="single"/>
        </w:rPr>
        <w:t>np. umowa o pracę, umowa zlecenie, osobiste świadczenie usługi</w:t>
      </w:r>
      <w:r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F55B12" w:rsidRPr="00040C51" w:rsidRDefault="00F55B12" w:rsidP="00040C51"/>
    <w:sectPr w:rsidR="00F55B12" w:rsidRPr="00040C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64B8" w:rsidRDefault="006264B8">
      <w:r>
        <w:separator/>
      </w:r>
    </w:p>
  </w:endnote>
  <w:endnote w:type="continuationSeparator" w:id="0">
    <w:p w:rsidR="006264B8" w:rsidRDefault="00626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D1" w:rsidRDefault="003D39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D1" w:rsidRDefault="003D39D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D1" w:rsidRDefault="003D39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64B8" w:rsidRDefault="006264B8">
      <w:r>
        <w:separator/>
      </w:r>
    </w:p>
  </w:footnote>
  <w:footnote w:type="continuationSeparator" w:id="0">
    <w:p w:rsidR="006264B8" w:rsidRDefault="006264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D1" w:rsidRDefault="003D39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D1" w:rsidRDefault="003D39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64B8"/>
    <w:rsid w:val="00040C51"/>
    <w:rsid w:val="00107A72"/>
    <w:rsid w:val="002328A0"/>
    <w:rsid w:val="002A7F51"/>
    <w:rsid w:val="003D39D1"/>
    <w:rsid w:val="00527F15"/>
    <w:rsid w:val="006264B8"/>
    <w:rsid w:val="007B6F5E"/>
    <w:rsid w:val="008539D0"/>
    <w:rsid w:val="008E4A55"/>
    <w:rsid w:val="008E66F9"/>
    <w:rsid w:val="009E4F5D"/>
    <w:rsid w:val="00B33027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8AB5F94"/>
  <w15:chartTrackingRefBased/>
  <w15:docId w15:val="{7221568B-B299-46C3-AE30-1F16F8D6C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0C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D39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39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244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2023-05-17T10:26:00Z</cp:lastPrinted>
  <dcterms:created xsi:type="dcterms:W3CDTF">2023-05-22T08:25:00Z</dcterms:created>
  <dcterms:modified xsi:type="dcterms:W3CDTF">2023-05-22T08:25:00Z</dcterms:modified>
</cp:coreProperties>
</file>