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AC" w:rsidRPr="00135852" w:rsidRDefault="00014F46" w:rsidP="000868AC">
      <w:pPr>
        <w:jc w:val="center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58.5pt;visibility:visible;mso-wrap-style:square">
            <v:imagedata r:id="rId8" o:title=""/>
          </v:shape>
        </w:pict>
      </w:r>
    </w:p>
    <w:p w:rsidR="000868AC" w:rsidRPr="00135852" w:rsidRDefault="000868AC" w:rsidP="000868AC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0868AC" w:rsidRPr="00135852" w:rsidRDefault="000868AC" w:rsidP="000868A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0868AC" w:rsidRDefault="000868AC" w:rsidP="000868AC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0868AC" w:rsidRDefault="000868AC" w:rsidP="000868AC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0868AC" w:rsidRDefault="000868AC" w:rsidP="000868AC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0868AC" w:rsidRDefault="000868AC" w:rsidP="000868A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868AC" w:rsidRDefault="000868AC" w:rsidP="000868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0868AC" w:rsidRDefault="000868AC" w:rsidP="000868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0868AC" w:rsidRDefault="000868AC" w:rsidP="000868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0868AC" w:rsidRDefault="000868AC" w:rsidP="000868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0868AC" w:rsidRDefault="000868AC" w:rsidP="000868A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0868AC" w:rsidRDefault="000868AC" w:rsidP="000868A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0868AC" w:rsidRDefault="000868AC" w:rsidP="000868AC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0868AC" w:rsidRDefault="000868AC" w:rsidP="000868AC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0868AC" w:rsidRDefault="000868AC" w:rsidP="000868A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0868AC" w:rsidRPr="002320B4" w:rsidRDefault="000868AC" w:rsidP="000868AC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0868AC" w:rsidRPr="00FE6CE4" w:rsidRDefault="000868AC" w:rsidP="000868AC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0868AC" w:rsidRPr="00FE6CE4" w:rsidRDefault="000868AC" w:rsidP="000868AC">
      <w:pPr>
        <w:widowControl w:val="0"/>
        <w:ind w:right="1"/>
        <w:jc w:val="both"/>
        <w:rPr>
          <w:sz w:val="20"/>
          <w:szCs w:val="20"/>
        </w:rPr>
      </w:pPr>
      <w:r w:rsidRPr="00DE0399">
        <w:rPr>
          <w:b/>
          <w:sz w:val="20"/>
          <w:szCs w:val="20"/>
        </w:rPr>
        <w:t>Usługa szkolenia z zakresu promocji i reklamy w mediach społecznościowych, w ramach projektu POWR.03.05.00-00-A076 - Kc-zp.272-212/23</w:t>
      </w:r>
      <w:r w:rsidRPr="00FE6CE4">
        <w:rPr>
          <w:b/>
          <w:sz w:val="20"/>
          <w:szCs w:val="20"/>
        </w:rPr>
        <w:t xml:space="preserve">, </w:t>
      </w:r>
      <w:r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0868AC" w:rsidRPr="00FE6CE4" w:rsidRDefault="000868AC" w:rsidP="000868AC">
      <w:pPr>
        <w:widowControl w:val="0"/>
        <w:rPr>
          <w:b/>
          <w:sz w:val="20"/>
          <w:szCs w:val="20"/>
        </w:rPr>
      </w:pPr>
    </w:p>
    <w:p w:rsidR="000868AC" w:rsidRPr="00BD71EF" w:rsidRDefault="000868AC" w:rsidP="000868AC">
      <w:pPr>
        <w:widowControl w:val="0"/>
        <w:ind w:right="1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>Cena brutto</w:t>
      </w:r>
      <w:r w:rsidRPr="00BD71EF">
        <w:rPr>
          <w:b/>
          <w:sz w:val="20"/>
          <w:szCs w:val="20"/>
          <w:vertAlign w:val="superscript"/>
        </w:rPr>
        <w:t>1</w:t>
      </w:r>
      <w:r w:rsidRPr="00BD71EF">
        <w:rPr>
          <w:b/>
          <w:sz w:val="20"/>
          <w:szCs w:val="20"/>
        </w:rPr>
        <w:t xml:space="preserve"> za całość przedmiotu zamówienia</w:t>
      </w:r>
      <w:r>
        <w:rPr>
          <w:b/>
          <w:sz w:val="20"/>
          <w:szCs w:val="20"/>
        </w:rPr>
        <w:t>, zawierająca zwolnienie z podatku VAT</w:t>
      </w:r>
      <w:r w:rsidRPr="00BD71EF">
        <w:rPr>
          <w:b/>
          <w:sz w:val="20"/>
          <w:szCs w:val="20"/>
        </w:rPr>
        <w:t xml:space="preserve">  ……………………………..   PLN</w:t>
      </w:r>
    </w:p>
    <w:p w:rsidR="000868AC" w:rsidRPr="00BD71EF" w:rsidRDefault="000868AC" w:rsidP="000868AC">
      <w:pPr>
        <w:widowControl w:val="0"/>
        <w:ind w:right="1"/>
        <w:jc w:val="both"/>
        <w:rPr>
          <w:sz w:val="20"/>
          <w:szCs w:val="20"/>
        </w:rPr>
      </w:pPr>
      <w:r w:rsidRPr="00BD71EF">
        <w:rPr>
          <w:sz w:val="20"/>
          <w:szCs w:val="20"/>
        </w:rPr>
        <w:t xml:space="preserve">(słownie brutto: ………………………………………….………… )  </w:t>
      </w:r>
    </w:p>
    <w:p w:rsidR="000868AC" w:rsidRPr="00BD71EF" w:rsidRDefault="000868AC" w:rsidP="000868AC">
      <w:pPr>
        <w:widowControl w:val="0"/>
        <w:ind w:right="1"/>
        <w:jc w:val="both"/>
        <w:rPr>
          <w:sz w:val="20"/>
          <w:szCs w:val="20"/>
        </w:rPr>
      </w:pPr>
    </w:p>
    <w:p w:rsidR="000868AC" w:rsidRPr="00BD71EF" w:rsidRDefault="000868AC" w:rsidP="000868AC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  <w:r w:rsidRPr="00BD71EF">
        <w:rPr>
          <w:b/>
          <w:sz w:val="20"/>
          <w:szCs w:val="20"/>
        </w:rPr>
        <w:t xml:space="preserve">Termin realizacji umowy:  </w:t>
      </w:r>
      <w:r w:rsidRPr="00BD71EF">
        <w:rPr>
          <w:sz w:val="20"/>
          <w:szCs w:val="20"/>
        </w:rPr>
        <w:t xml:space="preserve">do </w:t>
      </w:r>
      <w:r>
        <w:rPr>
          <w:sz w:val="20"/>
          <w:szCs w:val="20"/>
        </w:rPr>
        <w:t xml:space="preserve">3 </w:t>
      </w:r>
      <w:r w:rsidRPr="00BD71EF">
        <w:rPr>
          <w:sz w:val="20"/>
          <w:szCs w:val="20"/>
        </w:rPr>
        <w:t>miesięcy od daty podpisania umowy.</w:t>
      </w:r>
    </w:p>
    <w:p w:rsidR="000868AC" w:rsidRPr="00BD71EF" w:rsidRDefault="000868AC" w:rsidP="000868AC">
      <w:pPr>
        <w:widowControl w:val="0"/>
        <w:jc w:val="both"/>
        <w:rPr>
          <w:sz w:val="20"/>
          <w:szCs w:val="20"/>
        </w:rPr>
      </w:pPr>
      <w:r w:rsidRPr="00BD71EF">
        <w:rPr>
          <w:b/>
          <w:sz w:val="20"/>
          <w:szCs w:val="20"/>
        </w:rPr>
        <w:t xml:space="preserve">Termin płatności: </w:t>
      </w:r>
      <w:r w:rsidRPr="00BD71EF">
        <w:rPr>
          <w:sz w:val="20"/>
          <w:szCs w:val="20"/>
        </w:rPr>
        <w:t>Wynagrodzenie za wykonaną usługę płatne będzie w całości (100 % kwoty), na podstawie protokołu odbioru końcowego,</w:t>
      </w:r>
      <w:r>
        <w:rPr>
          <w:sz w:val="20"/>
          <w:szCs w:val="20"/>
        </w:rPr>
        <w:t xml:space="preserve"> </w:t>
      </w:r>
      <w:r w:rsidRPr="00BD71EF">
        <w:rPr>
          <w:sz w:val="20"/>
          <w:szCs w:val="20"/>
        </w:rPr>
        <w:t>w terminie do 21 dni od daty otrzymania przez Zamawiającego poprawnie wystawionej przez Wykonawcę faktury VAT.</w:t>
      </w:r>
    </w:p>
    <w:p w:rsidR="000868AC" w:rsidRPr="00BD71EF" w:rsidRDefault="000868AC" w:rsidP="000868AC">
      <w:pPr>
        <w:widowControl w:val="0"/>
        <w:jc w:val="both"/>
        <w:rPr>
          <w:rFonts w:eastAsia="Calibri"/>
          <w:b/>
          <w:color w:val="000000"/>
          <w:sz w:val="20"/>
          <w:szCs w:val="20"/>
          <w:u w:val="single"/>
        </w:rPr>
      </w:pPr>
      <w:r w:rsidRPr="00BD71EF">
        <w:rPr>
          <w:rFonts w:eastAsia="Calibri"/>
          <w:b/>
          <w:color w:val="000000"/>
          <w:sz w:val="20"/>
          <w:szCs w:val="20"/>
          <w:u w:val="single"/>
        </w:rPr>
        <w:t>Kryterium oceny ofert</w:t>
      </w:r>
    </w:p>
    <w:p w:rsidR="00EF5F2A" w:rsidRPr="00EF5F2A" w:rsidRDefault="000868AC" w:rsidP="00EF5F2A">
      <w:pPr>
        <w:jc w:val="both"/>
        <w:rPr>
          <w:sz w:val="20"/>
          <w:szCs w:val="20"/>
        </w:rPr>
      </w:pPr>
      <w:r w:rsidRPr="00BD71EF">
        <w:rPr>
          <w:sz w:val="20"/>
          <w:szCs w:val="20"/>
        </w:rPr>
        <w:t xml:space="preserve">1/ </w:t>
      </w:r>
      <w:bookmarkStart w:id="0" w:name="_Hlk120007837"/>
      <w:r w:rsidRPr="00BD71EF">
        <w:rPr>
          <w:sz w:val="20"/>
          <w:szCs w:val="20"/>
        </w:rPr>
        <w:t xml:space="preserve">Do realizacji zadania skieruję …………… </w:t>
      </w:r>
      <w:r w:rsidRPr="00BD71EF">
        <w:rPr>
          <w:i/>
          <w:sz w:val="20"/>
          <w:szCs w:val="20"/>
          <w:highlight w:val="yellow"/>
        </w:rPr>
        <w:t xml:space="preserve">(wpisać </w:t>
      </w:r>
      <w:r>
        <w:rPr>
          <w:i/>
          <w:sz w:val="20"/>
          <w:szCs w:val="20"/>
          <w:highlight w:val="yellow"/>
        </w:rPr>
        <w:t>imię i nazwisko</w:t>
      </w:r>
      <w:r w:rsidRPr="00BD71EF">
        <w:rPr>
          <w:sz w:val="20"/>
          <w:szCs w:val="20"/>
          <w:highlight w:val="yellow"/>
        </w:rPr>
        <w:t>)</w:t>
      </w:r>
      <w:r w:rsidRPr="00BD71EF">
        <w:rPr>
          <w:sz w:val="20"/>
          <w:szCs w:val="20"/>
        </w:rPr>
        <w:t xml:space="preserve"> , któr</w:t>
      </w:r>
      <w:r>
        <w:rPr>
          <w:sz w:val="20"/>
          <w:szCs w:val="20"/>
        </w:rPr>
        <w:t xml:space="preserve">a </w:t>
      </w:r>
      <w:r w:rsidRPr="00BD71EF">
        <w:rPr>
          <w:sz w:val="20"/>
          <w:szCs w:val="20"/>
        </w:rPr>
        <w:t xml:space="preserve"> </w:t>
      </w:r>
      <w:r w:rsidRPr="007D3ECE">
        <w:rPr>
          <w:sz w:val="20"/>
          <w:szCs w:val="20"/>
        </w:rPr>
        <w:t>w okresie ostatnich 3 lat przed terminem składania ofert, przeprowadził</w:t>
      </w:r>
      <w:r>
        <w:rPr>
          <w:sz w:val="20"/>
          <w:szCs w:val="20"/>
        </w:rPr>
        <w:t>a</w:t>
      </w:r>
      <w:r w:rsidRPr="007D3EC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……. </w:t>
      </w:r>
      <w:r w:rsidRPr="00D44737">
        <w:rPr>
          <w:i/>
          <w:sz w:val="20"/>
          <w:szCs w:val="20"/>
          <w:highlight w:val="yellow"/>
        </w:rPr>
        <w:t xml:space="preserve">(wpisać ilość </w:t>
      </w:r>
      <w:r w:rsidR="00014F46">
        <w:rPr>
          <w:i/>
          <w:sz w:val="20"/>
          <w:szCs w:val="20"/>
          <w:highlight w:val="yellow"/>
        </w:rPr>
        <w:t>szkoleń</w:t>
      </w:r>
      <w:r w:rsidRPr="00D44737">
        <w:rPr>
          <w:i/>
          <w:sz w:val="20"/>
          <w:szCs w:val="20"/>
          <w:highlight w:val="yellow"/>
        </w:rPr>
        <w:t>)</w:t>
      </w:r>
      <w:r>
        <w:rPr>
          <w:sz w:val="20"/>
          <w:szCs w:val="20"/>
        </w:rPr>
        <w:t xml:space="preserve"> </w:t>
      </w:r>
      <w:r w:rsidR="00843141" w:rsidRPr="00843141">
        <w:rPr>
          <w:sz w:val="20"/>
          <w:szCs w:val="20"/>
        </w:rPr>
        <w:t>szkole</w:t>
      </w:r>
      <w:r w:rsidR="00843141">
        <w:rPr>
          <w:sz w:val="20"/>
          <w:szCs w:val="20"/>
        </w:rPr>
        <w:t>ń</w:t>
      </w:r>
      <w:r w:rsidR="00843141" w:rsidRPr="00843141">
        <w:rPr>
          <w:sz w:val="20"/>
          <w:szCs w:val="20"/>
        </w:rPr>
        <w:t xml:space="preserve"> w zakresie promocji i reklamy w mediach społecznościowych</w:t>
      </w:r>
      <w:bookmarkEnd w:id="0"/>
      <w:r w:rsidR="00EF5F2A">
        <w:rPr>
          <w:sz w:val="20"/>
          <w:szCs w:val="20"/>
        </w:rPr>
        <w:t xml:space="preserve"> </w:t>
      </w:r>
      <w:r w:rsidR="00EF5F2A" w:rsidRPr="00EF5F2A">
        <w:rPr>
          <w:sz w:val="20"/>
          <w:szCs w:val="20"/>
        </w:rPr>
        <w:t>promocji i reklamy w mediach społecznościowych, obejmujące szkolenie z spośród poniżej przedstawionych programów:</w:t>
      </w:r>
    </w:p>
    <w:p w:rsidR="00EF5F2A" w:rsidRDefault="00014F46" w:rsidP="00EF5F2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szkolenie nr 1 obejmujące </w:t>
      </w:r>
      <w:r w:rsidR="00EF5F2A" w:rsidRPr="00EF5F2A">
        <w:rPr>
          <w:sz w:val="20"/>
          <w:szCs w:val="20"/>
        </w:rPr>
        <w:t>Facebook</w:t>
      </w:r>
      <w:r w:rsidR="00EF5F2A">
        <w:rPr>
          <w:sz w:val="20"/>
          <w:szCs w:val="20"/>
        </w:rPr>
        <w:t xml:space="preserve"> </w:t>
      </w:r>
      <w:bookmarkStart w:id="1" w:name="_Hlk135218650"/>
      <w:r w:rsidR="00EF5F2A" w:rsidRPr="00EF5F2A">
        <w:rPr>
          <w:sz w:val="20"/>
          <w:szCs w:val="20"/>
          <w:highlight w:val="yellow"/>
        </w:rPr>
        <w:t>TAK/NIE*</w:t>
      </w:r>
      <w:bookmarkEnd w:id="1"/>
      <w:r>
        <w:rPr>
          <w:sz w:val="20"/>
          <w:szCs w:val="20"/>
        </w:rPr>
        <w:t xml:space="preserve">, </w:t>
      </w:r>
      <w:r w:rsidR="00EF5F2A" w:rsidRPr="00EF5F2A">
        <w:rPr>
          <w:sz w:val="20"/>
          <w:szCs w:val="20"/>
        </w:rPr>
        <w:t>Instagram</w:t>
      </w:r>
      <w:r w:rsidR="00EF5F2A">
        <w:rPr>
          <w:sz w:val="20"/>
          <w:szCs w:val="20"/>
        </w:rPr>
        <w:t xml:space="preserve"> </w:t>
      </w:r>
      <w:r w:rsidR="00EF5F2A"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="00EF5F2A" w:rsidRPr="00EF5F2A">
        <w:rPr>
          <w:sz w:val="20"/>
          <w:szCs w:val="20"/>
        </w:rPr>
        <w:t>Linkedin</w:t>
      </w:r>
      <w:proofErr w:type="spellEnd"/>
      <w:r w:rsidR="00EF5F2A">
        <w:rPr>
          <w:sz w:val="20"/>
          <w:szCs w:val="20"/>
        </w:rPr>
        <w:t xml:space="preserve"> </w:t>
      </w:r>
      <w:r w:rsidR="00EF5F2A"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="00EF5F2A" w:rsidRPr="00EF5F2A">
        <w:rPr>
          <w:sz w:val="20"/>
          <w:szCs w:val="20"/>
        </w:rPr>
        <w:t>Twitter</w:t>
      </w:r>
      <w:r w:rsidR="00EF5F2A">
        <w:rPr>
          <w:sz w:val="20"/>
          <w:szCs w:val="20"/>
        </w:rPr>
        <w:t xml:space="preserve"> </w:t>
      </w:r>
      <w:r w:rsidR="00EF5F2A"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="00EF5F2A" w:rsidRPr="00EF5F2A">
        <w:rPr>
          <w:sz w:val="20"/>
          <w:szCs w:val="20"/>
        </w:rPr>
        <w:t>YouTube</w:t>
      </w:r>
      <w:r w:rsidR="00EF5F2A">
        <w:rPr>
          <w:sz w:val="20"/>
          <w:szCs w:val="20"/>
        </w:rPr>
        <w:t xml:space="preserve"> </w:t>
      </w:r>
      <w:r w:rsidR="00EF5F2A"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="00EF5F2A" w:rsidRPr="00EF5F2A">
        <w:rPr>
          <w:sz w:val="20"/>
          <w:szCs w:val="20"/>
        </w:rPr>
        <w:t>Tik Tok</w:t>
      </w:r>
      <w:r w:rsidR="00EF5F2A">
        <w:rPr>
          <w:sz w:val="20"/>
          <w:szCs w:val="20"/>
        </w:rPr>
        <w:t xml:space="preserve"> </w:t>
      </w:r>
      <w:r w:rsidR="00EF5F2A"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="00EF5F2A" w:rsidRPr="00014F46">
        <w:rPr>
          <w:i/>
          <w:sz w:val="16"/>
          <w:szCs w:val="16"/>
        </w:rPr>
        <w:t>* NIEWŁAŚCIWE SKREŚLIĆ</w:t>
      </w:r>
      <w:r w:rsidR="002660B4"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2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3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4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5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6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6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7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8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8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>
        <w:rPr>
          <w:sz w:val="20"/>
          <w:szCs w:val="20"/>
        </w:rPr>
        <w:t xml:space="preserve">) szkolenie nr </w:t>
      </w:r>
      <w:r>
        <w:rPr>
          <w:sz w:val="20"/>
          <w:szCs w:val="20"/>
        </w:rPr>
        <w:t>9</w:t>
      </w:r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Default="002660B4" w:rsidP="002660B4">
      <w:pPr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>
        <w:rPr>
          <w:sz w:val="20"/>
          <w:szCs w:val="20"/>
        </w:rPr>
        <w:t>0</w:t>
      </w:r>
      <w:r>
        <w:rPr>
          <w:sz w:val="20"/>
          <w:szCs w:val="20"/>
        </w:rPr>
        <w:t>) szkolenie nr 1</w:t>
      </w:r>
      <w:r>
        <w:rPr>
          <w:sz w:val="20"/>
          <w:szCs w:val="20"/>
        </w:rPr>
        <w:t>0</w:t>
      </w:r>
      <w:bookmarkStart w:id="2" w:name="_GoBack"/>
      <w:bookmarkEnd w:id="2"/>
      <w:r>
        <w:rPr>
          <w:sz w:val="20"/>
          <w:szCs w:val="20"/>
        </w:rPr>
        <w:t xml:space="preserve"> obejmujące </w:t>
      </w:r>
      <w:r w:rsidRPr="00EF5F2A">
        <w:rPr>
          <w:sz w:val="20"/>
          <w:szCs w:val="20"/>
        </w:rPr>
        <w:t>Facebook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Instagram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proofErr w:type="spellStart"/>
      <w:r w:rsidRPr="00EF5F2A">
        <w:rPr>
          <w:sz w:val="20"/>
          <w:szCs w:val="20"/>
        </w:rPr>
        <w:t>Linkedin</w:t>
      </w:r>
      <w:proofErr w:type="spellEnd"/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Twitter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YouTube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, </w:t>
      </w:r>
      <w:r w:rsidRPr="00EF5F2A">
        <w:rPr>
          <w:sz w:val="20"/>
          <w:szCs w:val="20"/>
        </w:rPr>
        <w:t>Tik Tok</w:t>
      </w:r>
      <w:r>
        <w:rPr>
          <w:sz w:val="20"/>
          <w:szCs w:val="20"/>
        </w:rPr>
        <w:t xml:space="preserve"> </w:t>
      </w:r>
      <w:r w:rsidRPr="00EF5F2A">
        <w:rPr>
          <w:sz w:val="20"/>
          <w:szCs w:val="20"/>
          <w:highlight w:val="yellow"/>
        </w:rPr>
        <w:t>TAK/NIE*</w:t>
      </w:r>
      <w:r>
        <w:rPr>
          <w:sz w:val="20"/>
          <w:szCs w:val="20"/>
        </w:rPr>
        <w:t xml:space="preserve"> </w:t>
      </w:r>
      <w:r w:rsidRPr="00014F46">
        <w:rPr>
          <w:i/>
          <w:sz w:val="16"/>
          <w:szCs w:val="16"/>
        </w:rPr>
        <w:t>* NIEWŁAŚCIWE SKREŚLIĆ</w:t>
      </w:r>
      <w:r w:rsidRPr="002660B4">
        <w:rPr>
          <w:sz w:val="20"/>
          <w:szCs w:val="20"/>
        </w:rPr>
        <w:t>;</w:t>
      </w:r>
    </w:p>
    <w:p w:rsidR="002660B4" w:rsidRPr="00014F46" w:rsidRDefault="002660B4" w:rsidP="00EF5F2A">
      <w:pPr>
        <w:jc w:val="both"/>
        <w:rPr>
          <w:sz w:val="20"/>
          <w:szCs w:val="20"/>
        </w:rPr>
      </w:pPr>
    </w:p>
    <w:p w:rsidR="00EF5F2A" w:rsidRPr="00EF5F2A" w:rsidRDefault="00EF5F2A" w:rsidP="00EF5F2A">
      <w:pPr>
        <w:jc w:val="both"/>
        <w:rPr>
          <w:sz w:val="16"/>
          <w:szCs w:val="16"/>
        </w:rPr>
      </w:pPr>
    </w:p>
    <w:p w:rsidR="000868AC" w:rsidRDefault="000868AC" w:rsidP="000868AC">
      <w:pPr>
        <w:tabs>
          <w:tab w:val="right" w:pos="9000"/>
        </w:tabs>
        <w:rPr>
          <w:sz w:val="20"/>
          <w:szCs w:val="20"/>
          <w:highlight w:val="yellow"/>
        </w:rPr>
      </w:pPr>
      <w:r>
        <w:rPr>
          <w:b/>
          <w:sz w:val="20"/>
          <w:szCs w:val="20"/>
        </w:rPr>
        <w:t xml:space="preserve">Nazwa platformy </w:t>
      </w:r>
      <w:r>
        <w:rPr>
          <w:bCs/>
          <w:sz w:val="20"/>
          <w:szCs w:val="20"/>
        </w:rPr>
        <w:t>szkoleniowej</w:t>
      </w:r>
      <w:r w:rsidRPr="00977FB5">
        <w:rPr>
          <w:sz w:val="20"/>
          <w:szCs w:val="20"/>
          <w:highlight w:val="yellow"/>
        </w:rPr>
        <w:t>…………………………………………..</w:t>
      </w:r>
    </w:p>
    <w:p w:rsidR="00EF5F2A" w:rsidRPr="00977FB5" w:rsidRDefault="00EF5F2A" w:rsidP="000868AC">
      <w:pPr>
        <w:tabs>
          <w:tab w:val="right" w:pos="9000"/>
        </w:tabs>
        <w:rPr>
          <w:b/>
          <w:sz w:val="20"/>
          <w:szCs w:val="20"/>
          <w:u w:val="single"/>
        </w:rPr>
      </w:pPr>
    </w:p>
    <w:p w:rsidR="000868AC" w:rsidRDefault="000868AC" w:rsidP="000868AC">
      <w:pPr>
        <w:widowControl w:val="0"/>
        <w:jc w:val="both"/>
        <w:rPr>
          <w:i/>
          <w:sz w:val="20"/>
          <w:szCs w:val="20"/>
        </w:rPr>
      </w:pPr>
      <w:r w:rsidRPr="00CD04F8">
        <w:rPr>
          <w:b/>
          <w:i/>
          <w:sz w:val="20"/>
          <w:szCs w:val="20"/>
          <w:vertAlign w:val="superscript"/>
        </w:rPr>
        <w:t xml:space="preserve">1 </w:t>
      </w:r>
      <w:r w:rsidRPr="00CD04F8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D04F8">
        <w:rPr>
          <w:i/>
          <w:sz w:val="20"/>
          <w:szCs w:val="20"/>
        </w:rPr>
        <w:t>t.j</w:t>
      </w:r>
      <w:proofErr w:type="spellEnd"/>
      <w:r w:rsidRPr="00CD04F8">
        <w:rPr>
          <w:i/>
          <w:sz w:val="20"/>
          <w:szCs w:val="20"/>
        </w:rPr>
        <w:t>. Dz. U. 2020.1983)</w:t>
      </w:r>
      <w:bookmarkStart w:id="3" w:name="_Hlk105749903"/>
    </w:p>
    <w:bookmarkEnd w:id="3"/>
    <w:p w:rsidR="000868AC" w:rsidRDefault="000868AC" w:rsidP="000868AC">
      <w:pPr>
        <w:rPr>
          <w:b/>
          <w:sz w:val="20"/>
          <w:szCs w:val="20"/>
          <w:u w:val="single"/>
        </w:rPr>
      </w:pPr>
    </w:p>
    <w:p w:rsidR="000868AC" w:rsidRPr="00FE6CE4" w:rsidRDefault="000868AC" w:rsidP="000868AC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0868AC" w:rsidRPr="00FE6CE4" w:rsidRDefault="000868AC" w:rsidP="000868A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0868AC" w:rsidRDefault="000868AC" w:rsidP="000868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4" w:name="_Hlk98158690"/>
      <w:r w:rsidRPr="00FE6CE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6CE4">
        <w:rPr>
          <w:color w:val="000000"/>
          <w:sz w:val="20"/>
          <w:szCs w:val="20"/>
        </w:rPr>
        <w:t xml:space="preserve"> i nie wnosimy do nich żadnych zastrzeżeń.</w:t>
      </w:r>
    </w:p>
    <w:bookmarkEnd w:id="4"/>
    <w:p w:rsidR="000868AC" w:rsidRPr="00FE6CE4" w:rsidRDefault="000868AC" w:rsidP="000868AC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Oświadczam, że wypełniłem obowiązki informacyjne przewidziane w art. 13 lub art. 14 RODO</w:t>
      </w:r>
      <w:r w:rsidRPr="00FE6CE4">
        <w:rPr>
          <w:sz w:val="20"/>
          <w:szCs w:val="20"/>
          <w:vertAlign w:val="superscript"/>
        </w:rPr>
        <w:t>1</w:t>
      </w:r>
      <w:r w:rsidRPr="00FE6CE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E6CE4">
        <w:rPr>
          <w:sz w:val="20"/>
          <w:szCs w:val="20"/>
          <w:vertAlign w:val="superscript"/>
        </w:rPr>
        <w:t>2</w:t>
      </w:r>
      <w:r w:rsidRPr="00FE6CE4">
        <w:rPr>
          <w:sz w:val="20"/>
          <w:szCs w:val="20"/>
        </w:rPr>
        <w:t xml:space="preserve"> </w:t>
      </w:r>
    </w:p>
    <w:p w:rsidR="000868AC" w:rsidRPr="00FE6CE4" w:rsidRDefault="000868AC" w:rsidP="000868AC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868AC" w:rsidRPr="00FE6CE4" w:rsidRDefault="000868AC" w:rsidP="000868AC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868AC" w:rsidRPr="00FE6CE4" w:rsidRDefault="000868AC" w:rsidP="000868AC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określone w pkt. 8.</w:t>
      </w:r>
      <w:r>
        <w:rPr>
          <w:b/>
          <w:sz w:val="20"/>
          <w:szCs w:val="20"/>
        </w:rPr>
        <w:t>1</w:t>
      </w:r>
      <w:r w:rsidRPr="00244CA7">
        <w:rPr>
          <w:b/>
          <w:sz w:val="20"/>
          <w:szCs w:val="20"/>
        </w:rPr>
        <w:t xml:space="preserve">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0868AC" w:rsidRPr="00FE6CE4" w:rsidRDefault="000868AC" w:rsidP="000868AC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065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681"/>
        <w:gridCol w:w="5239"/>
        <w:gridCol w:w="3145"/>
      </w:tblGrid>
      <w:tr w:rsidR="000868AC" w:rsidRPr="00FE6CE4" w:rsidTr="00A114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68AC" w:rsidRPr="00FE6CE4" w:rsidRDefault="000868AC" w:rsidP="00D65B3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5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68AC" w:rsidRPr="00FE6CE4" w:rsidRDefault="000868AC" w:rsidP="00D65B3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0868AC" w:rsidRPr="00FE6CE4" w:rsidRDefault="000868AC" w:rsidP="00D65B3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68AC" w:rsidRPr="00FE6CE4" w:rsidRDefault="000868AC" w:rsidP="00D65B3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0868AC" w:rsidRPr="00FE6CE4" w:rsidTr="00A114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8AC" w:rsidRPr="00FE6CE4" w:rsidRDefault="000868AC" w:rsidP="00D65B3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8AC" w:rsidRPr="00FE6CE4" w:rsidRDefault="000868AC" w:rsidP="00D65B3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8AC" w:rsidRPr="00FE6CE4" w:rsidRDefault="000868AC" w:rsidP="00D65B3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0868AC" w:rsidRPr="007B54FE" w:rsidRDefault="000868AC" w:rsidP="000868AC">
      <w:pPr>
        <w:numPr>
          <w:ilvl w:val="0"/>
          <w:numId w:val="1"/>
        </w:numPr>
        <w:jc w:val="both"/>
        <w:rPr>
          <w:sz w:val="20"/>
          <w:szCs w:val="20"/>
        </w:rPr>
      </w:pPr>
      <w:r w:rsidRPr="007B54FE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A11409" w:rsidRPr="00A11409" w:rsidRDefault="00A11409" w:rsidP="00A1140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A11409">
        <w:rPr>
          <w:b/>
          <w:sz w:val="20"/>
          <w:szCs w:val="20"/>
        </w:rPr>
        <w:t xml:space="preserve">Oświadczenie, w przypadku </w:t>
      </w:r>
      <w:r w:rsidRPr="00A11409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A11409">
        <w:rPr>
          <w:sz w:val="20"/>
          <w:szCs w:val="20"/>
        </w:rPr>
        <w:t>zgodne z pkt 1</w:t>
      </w:r>
      <w:r>
        <w:rPr>
          <w:sz w:val="20"/>
          <w:szCs w:val="20"/>
        </w:rPr>
        <w:t>3</w:t>
      </w:r>
      <w:r w:rsidRPr="00A11409">
        <w:rPr>
          <w:sz w:val="20"/>
          <w:szCs w:val="20"/>
        </w:rPr>
        <w:t xml:space="preserve"> SWZ</w:t>
      </w:r>
    </w:p>
    <w:tbl>
      <w:tblPr>
        <w:tblW w:w="920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4961"/>
      </w:tblGrid>
      <w:tr w:rsidR="00A11409" w:rsidRPr="00A11409" w:rsidTr="00A114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11409" w:rsidRPr="00A11409" w:rsidRDefault="00A11409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A11409"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11409" w:rsidRPr="00A11409" w:rsidRDefault="00A11409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A11409"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1409" w:rsidRPr="00A11409" w:rsidRDefault="00A11409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 w:rsidRPr="00A11409">
              <w:rPr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A11409" w:rsidRPr="00A11409" w:rsidTr="00A114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11409" w:rsidRPr="00A11409" w:rsidRDefault="00A11409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A11409"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11409" w:rsidRPr="00A11409" w:rsidRDefault="00A11409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1409" w:rsidRPr="00A11409" w:rsidRDefault="00A11409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A11409" w:rsidRPr="00A11409" w:rsidTr="00A114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11409" w:rsidRPr="00A11409" w:rsidRDefault="00A11409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 w:rsidRPr="00A11409"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11409" w:rsidRPr="00A11409" w:rsidRDefault="00A11409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1409" w:rsidRPr="00A11409" w:rsidRDefault="00A11409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:rsidR="000868AC" w:rsidRPr="00FE6CE4" w:rsidRDefault="000868AC" w:rsidP="000868AC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0868AC" w:rsidRPr="00FE6CE4" w:rsidRDefault="000868AC" w:rsidP="000868AC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lastRenderedPageBreak/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0868AC" w:rsidRPr="00FE6CE4" w:rsidRDefault="000868AC" w:rsidP="000868AC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0868AC" w:rsidRPr="00FE6CE4" w:rsidRDefault="000868AC" w:rsidP="000868AC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0868AC" w:rsidRPr="00FE6CE4" w:rsidRDefault="000868AC" w:rsidP="000868AC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0868AC" w:rsidRPr="00FE6CE4" w:rsidRDefault="000868AC" w:rsidP="000868AC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0868AC" w:rsidRPr="00FE6CE4" w:rsidRDefault="000868AC" w:rsidP="000868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0868AC" w:rsidRPr="00FE6CE4" w:rsidRDefault="000868AC" w:rsidP="000868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0868AC" w:rsidRPr="00E21A79" w:rsidRDefault="000868AC" w:rsidP="000868AC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0868AC" w:rsidRPr="00FE6CE4" w:rsidRDefault="000868AC" w:rsidP="000868A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0868AC" w:rsidRPr="00A11409" w:rsidRDefault="000868AC" w:rsidP="00A11409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0868AC" w:rsidRPr="007B54FE" w:rsidRDefault="000868AC" w:rsidP="000868AC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p w:rsidR="00FE545C" w:rsidRPr="000868AC" w:rsidRDefault="00FE545C" w:rsidP="000868AC"/>
    <w:sectPr w:rsidR="00FE545C" w:rsidRPr="000868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3465" w:rsidRDefault="00ED3465">
      <w:r>
        <w:separator/>
      </w:r>
    </w:p>
  </w:endnote>
  <w:endnote w:type="continuationSeparator" w:id="0">
    <w:p w:rsidR="00ED3465" w:rsidRDefault="00ED3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43C" w:rsidRDefault="002754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43C" w:rsidRDefault="00275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3465" w:rsidRDefault="00ED3465">
      <w:r>
        <w:separator/>
      </w:r>
    </w:p>
  </w:footnote>
  <w:footnote w:type="continuationSeparator" w:id="0">
    <w:p w:rsidR="00ED3465" w:rsidRDefault="00ED3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43C" w:rsidRDefault="00275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43C" w:rsidRDefault="00275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465"/>
    <w:rsid w:val="00012286"/>
    <w:rsid w:val="00014F46"/>
    <w:rsid w:val="000704FC"/>
    <w:rsid w:val="00071CCC"/>
    <w:rsid w:val="000868A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60B4"/>
    <w:rsid w:val="002723B0"/>
    <w:rsid w:val="0027543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3141"/>
    <w:rsid w:val="00853083"/>
    <w:rsid w:val="008B2F0C"/>
    <w:rsid w:val="008B4928"/>
    <w:rsid w:val="008D2AB8"/>
    <w:rsid w:val="008F1C66"/>
    <w:rsid w:val="00970FE4"/>
    <w:rsid w:val="00A0022B"/>
    <w:rsid w:val="00A11409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3465"/>
    <w:rsid w:val="00EF5F2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E82A850"/>
  <w15:chartTrackingRefBased/>
  <w15:docId w15:val="{1DD9C5D4-2AE9-46C0-8906-E1F4E5A31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8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868AC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868A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57074-765D-472B-B48E-4A36DB587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873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2023-05-17T10:39:00Z</cp:lastPrinted>
  <dcterms:created xsi:type="dcterms:W3CDTF">2023-05-22T08:23:00Z</dcterms:created>
  <dcterms:modified xsi:type="dcterms:W3CDTF">2023-05-22T08:23:00Z</dcterms:modified>
</cp:coreProperties>
</file>