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96A99" w14:textId="4E171981" w:rsidR="00025386" w:rsidRDefault="00025386" w:rsidP="00025386">
      <w:pPr>
        <w:pStyle w:val="Nagwek4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3C74DA" w:rsidRPr="003C74DA">
        <w:rPr>
          <w:b/>
          <w:i w:val="0"/>
          <w:iCs/>
          <w:lang w:val="pl-PL"/>
        </w:rPr>
        <w:t>7</w:t>
      </w:r>
    </w:p>
    <w:p w14:paraId="409A89B1" w14:textId="77777777" w:rsidR="006D052E" w:rsidRPr="009E5617" w:rsidRDefault="006D052E" w:rsidP="006D052E">
      <w:pPr>
        <w:spacing w:after="0" w:line="240" w:lineRule="auto"/>
        <w:rPr>
          <w:lang w:eastAsia="pl-PL"/>
        </w:rPr>
      </w:pPr>
      <w:r w:rsidRPr="009E5617">
        <w:rPr>
          <w:bCs/>
          <w:i/>
        </w:rPr>
        <w:t>…………………………</w:t>
      </w:r>
      <w:r>
        <w:rPr>
          <w:bCs/>
          <w:i/>
        </w:rPr>
        <w:t>…………………..</w:t>
      </w:r>
    </w:p>
    <w:p w14:paraId="03A131A8" w14:textId="77777777" w:rsidR="006D052E" w:rsidRPr="009E5617" w:rsidRDefault="006D052E" w:rsidP="006D052E">
      <w:pPr>
        <w:spacing w:after="0" w:line="240" w:lineRule="auto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</w:t>
      </w:r>
      <w:r w:rsidRPr="009E5617">
        <w:rPr>
          <w:i/>
          <w:iCs/>
          <w:sz w:val="18"/>
          <w:szCs w:val="18"/>
        </w:rPr>
        <w:t>Nazwa i adres Wykonawcy</w:t>
      </w:r>
    </w:p>
    <w:p w14:paraId="4D26C62A" w14:textId="77777777" w:rsidR="00025386" w:rsidRPr="00025386" w:rsidRDefault="00025386" w:rsidP="00025386"/>
    <w:p w14:paraId="638D1AE3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15331" w:rsidRPr="00215331">
        <w:rPr>
          <w:rFonts w:ascii="Times New Roman" w:eastAsia="Times New Roman" w:hAnsi="Times New Roman"/>
          <w:b/>
          <w:sz w:val="24"/>
          <w:szCs w:val="20"/>
          <w:lang w:eastAsia="pl-PL"/>
        </w:rPr>
        <w:t>ZP/24/2023</w:t>
      </w:r>
    </w:p>
    <w:p w14:paraId="374D6A4E" w14:textId="77777777" w:rsidR="00025386" w:rsidRPr="00025386" w:rsidRDefault="00025386" w:rsidP="00025386"/>
    <w:p w14:paraId="2FF40522" w14:textId="77777777"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14:paraId="3F75B82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227737C" w14:textId="77777777"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15331" w:rsidRPr="00215331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14:paraId="5E862D6B" w14:textId="77777777" w:rsidR="00A56A6F" w:rsidRPr="00A56A6F" w:rsidRDefault="00215331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15331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wyrobów medycznych II</w:t>
      </w:r>
    </w:p>
    <w:p w14:paraId="5C8945C0" w14:textId="77777777"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945B576" w14:textId="77777777"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14:paraId="224F3A20" w14:textId="77777777"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14:paraId="59CD2E4E" w14:textId="77777777" w:rsidTr="00C2318B">
        <w:tc>
          <w:tcPr>
            <w:tcW w:w="772" w:type="dxa"/>
            <w:shd w:val="clear" w:color="auto" w:fill="auto"/>
          </w:tcPr>
          <w:p w14:paraId="54759153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D5503BB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14:paraId="017CE9F7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14:paraId="302851B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14:paraId="15D3C109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7A1364B" w14:textId="77777777"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14:paraId="7EACD065" w14:textId="77777777"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14:paraId="46C39F90" w14:textId="77777777"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14:paraId="40BF2BAA" w14:textId="77777777" w:rsidTr="00C2318B">
        <w:trPr>
          <w:trHeight w:val="3190"/>
        </w:trPr>
        <w:tc>
          <w:tcPr>
            <w:tcW w:w="772" w:type="dxa"/>
            <w:shd w:val="clear" w:color="auto" w:fill="auto"/>
          </w:tcPr>
          <w:p w14:paraId="2F763BC1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14:paraId="65DF37A6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3F66C1A8" w14:textId="77777777"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14:paraId="64202884" w14:textId="77777777"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00FAFF30" w14:textId="77777777"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81C9387" w14:textId="77777777"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14:paraId="3B5479A3" w14:textId="77777777"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14:paraId="32CB2E1E" w14:textId="77777777"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C0C8DB" w14:textId="77777777" w:rsidR="0051731D" w:rsidRDefault="0051731D" w:rsidP="00025386">
      <w:pPr>
        <w:spacing w:after="0" w:line="240" w:lineRule="auto"/>
      </w:pPr>
      <w:r>
        <w:separator/>
      </w:r>
    </w:p>
  </w:endnote>
  <w:endnote w:type="continuationSeparator" w:id="0">
    <w:p w14:paraId="566A6729" w14:textId="77777777" w:rsidR="0051731D" w:rsidRDefault="0051731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436517" w14:textId="77777777" w:rsidR="00215331" w:rsidRDefault="002153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70D38" w14:textId="77777777" w:rsidR="00025386" w:rsidRDefault="006D052E" w:rsidP="00025386">
    <w:pPr>
      <w:pStyle w:val="Stopka"/>
      <w:tabs>
        <w:tab w:val="clear" w:pos="4536"/>
      </w:tabs>
      <w:jc w:val="center"/>
    </w:pPr>
    <w:r>
      <w:rPr>
        <w:noProof/>
      </w:rPr>
      <w:pict w14:anchorId="57401E8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5B02BD7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132C3B55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A388F" w14:textId="77777777" w:rsidR="00215331" w:rsidRDefault="002153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281228" w14:textId="77777777" w:rsidR="0051731D" w:rsidRDefault="0051731D" w:rsidP="00025386">
      <w:pPr>
        <w:spacing w:after="0" w:line="240" w:lineRule="auto"/>
      </w:pPr>
      <w:r>
        <w:separator/>
      </w:r>
    </w:p>
  </w:footnote>
  <w:footnote w:type="continuationSeparator" w:id="0">
    <w:p w14:paraId="68D4395E" w14:textId="77777777" w:rsidR="0051731D" w:rsidRDefault="0051731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58042" w14:textId="77777777" w:rsidR="00215331" w:rsidRDefault="002153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4C087" w14:textId="77777777" w:rsidR="00215331" w:rsidRDefault="0021533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4728E" w14:textId="77777777" w:rsidR="00215331" w:rsidRDefault="0021533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731D"/>
    <w:rsid w:val="00025386"/>
    <w:rsid w:val="001C2314"/>
    <w:rsid w:val="00215331"/>
    <w:rsid w:val="003C74DA"/>
    <w:rsid w:val="004E2B1B"/>
    <w:rsid w:val="0051731D"/>
    <w:rsid w:val="005624D8"/>
    <w:rsid w:val="006D052E"/>
    <w:rsid w:val="008F2498"/>
    <w:rsid w:val="009B09E9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2"/>
    </o:shapelayout>
  </w:shapeDefaults>
  <w:decimalSymbol w:val=","/>
  <w:listSeparator w:val=";"/>
  <w14:docId w14:val="2C77A687"/>
  <w15:chartTrackingRefBased/>
  <w15:docId w15:val="{BE4C12A9-312D-4EC9-8221-6991FEDE4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123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2023-05-16T08:39:00Z</dcterms:created>
  <dcterms:modified xsi:type="dcterms:W3CDTF">2023-05-16T08:41:00Z</dcterms:modified>
</cp:coreProperties>
</file>