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E367CB" w:rsidRDefault="00BC121E" w:rsidP="00E367C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79744E" w:rsidRPr="00E367CB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9</w:t>
      </w:r>
      <w:r w:rsidRPr="00E367C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E367CB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367CB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E367CB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E367C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E367CB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E367CB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E367CB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367C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E367CB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E367C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E367CB" w:rsidRDefault="00BC121E" w:rsidP="00E367CB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367CB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BC121E" w:rsidRPr="00E367CB" w:rsidRDefault="00BC121E" w:rsidP="00E367C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9744E" w:rsidRPr="00E367CB" w:rsidTr="00F80E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9744E" w:rsidRPr="00E367CB" w:rsidRDefault="0079744E" w:rsidP="00E367CB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79744E" w:rsidRPr="00E367CB" w:rsidRDefault="0079744E" w:rsidP="00F80EAC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79744E" w:rsidRPr="00E367CB" w:rsidRDefault="0079744E" w:rsidP="00F80E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79744E" w:rsidRPr="00E367CB" w:rsidRDefault="0079744E" w:rsidP="00F80E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E367C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E367CB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E367CB" w:rsidRDefault="0079744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b/>
          <w:sz w:val="20"/>
          <w:szCs w:val="20"/>
          <w:lang w:eastAsia="pl-PL"/>
        </w:rPr>
        <w:t>Usługa polegająca na przewozie dzieci  z terenu Gminy Niepołomice do placówek oświatowych na terenie Gminy Niepołomice do Wieliczki/Krakowa/Grodkowic/Bochni (w tym dzieci niepełnosprawne)</w:t>
      </w:r>
    </w:p>
    <w:p w:rsidR="00BC121E" w:rsidRPr="00E367CB" w:rsidRDefault="00E367CB" w:rsidP="00E367CB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zadanie częściowe nr ........................   </w:t>
      </w:r>
      <w:r w:rsidR="00BC121E" w:rsidRPr="00E367C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79744E" w:rsidRPr="00E367CB">
        <w:rPr>
          <w:rFonts w:ascii="Times New Roman" w:eastAsia="Times New Roman" w:hAnsi="Times New Roman"/>
          <w:b/>
          <w:sz w:val="20"/>
          <w:szCs w:val="20"/>
          <w:lang w:eastAsia="pl-PL"/>
        </w:rPr>
        <w:t>ZP.271.13.2023</w:t>
      </w:r>
    </w:p>
    <w:p w:rsidR="00BC121E" w:rsidRPr="00E367CB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79744E" w:rsidRPr="00E367CB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E367CB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367CB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E367CB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E367CB" w:rsidRDefault="00300978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E367CB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367C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367CB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E367CB" w:rsidRDefault="00300978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E367C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367CB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E367C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E367C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E367C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67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7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E367C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E367CB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E367C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367CB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367C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E367C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E367CB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E367C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BC121E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C121E" w:rsidRPr="00E367CB" w:rsidRDefault="009172FD" w:rsidP="009172FD">
      <w:pPr>
        <w:widowControl w:val="0"/>
        <w:adjustRightInd w:val="0"/>
        <w:spacing w:after="0" w:line="240" w:lineRule="auto"/>
        <w:textAlignment w:val="baseline"/>
        <w:rPr>
          <w:rFonts w:ascii="Times New Roman" w:hAnsi="Times New Roman"/>
          <w:iCs/>
          <w:sz w:val="20"/>
          <w:szCs w:val="20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Oświadczenie musi być opatrzone przez osobę lub osoby uprawnione do reprezentowania Wykonawcy kwalifikowanym podpisem elektronicznym.</w:t>
      </w:r>
    </w:p>
    <w:p w:rsidR="00106AC7" w:rsidRPr="00E367CB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E367CB" w:rsidSect="00E367C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F3D" w:rsidRDefault="003F4F3D">
      <w:r>
        <w:separator/>
      </w:r>
    </w:p>
  </w:endnote>
  <w:endnote w:type="continuationSeparator" w:id="0">
    <w:p w:rsidR="003F4F3D" w:rsidRDefault="003F4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30097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4E" w:rsidRDefault="007974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F3D" w:rsidRDefault="003F4F3D">
      <w:r>
        <w:separator/>
      </w:r>
    </w:p>
  </w:footnote>
  <w:footnote w:type="continuationSeparator" w:id="0">
    <w:p w:rsidR="003F4F3D" w:rsidRDefault="003F4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4E" w:rsidRDefault="007974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4E" w:rsidRDefault="007974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4E" w:rsidRDefault="007974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44E"/>
    <w:rsid w:val="0000184A"/>
    <w:rsid w:val="00012997"/>
    <w:rsid w:val="000621A2"/>
    <w:rsid w:val="00067B62"/>
    <w:rsid w:val="000719DC"/>
    <w:rsid w:val="00075CEC"/>
    <w:rsid w:val="000A7DCE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0978"/>
    <w:rsid w:val="003024A8"/>
    <w:rsid w:val="00307E5F"/>
    <w:rsid w:val="00312A4F"/>
    <w:rsid w:val="00336EEB"/>
    <w:rsid w:val="00360BC3"/>
    <w:rsid w:val="003E5D20"/>
    <w:rsid w:val="003F4F3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744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72FD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67C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BB80B-E37E-44A8-9D4F-BA100749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2023-05-25T13:56:00Z</cp:lastPrinted>
  <dcterms:created xsi:type="dcterms:W3CDTF">2023-05-25T13:56:00Z</dcterms:created>
  <dcterms:modified xsi:type="dcterms:W3CDTF">2023-05-25T13:56:00Z</dcterms:modified>
</cp:coreProperties>
</file>