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A25A3" w14:textId="77777777" w:rsidR="00FB7F50" w:rsidRPr="002245BE" w:rsidRDefault="00A715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151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1519">
        <w:rPr>
          <w:sz w:val="22"/>
          <w:szCs w:val="22"/>
        </w:rPr>
        <w:t>2023-05-30</w:t>
      </w:r>
    </w:p>
    <w:p w14:paraId="52A2A3E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76858C" w14:textId="7D9468D5" w:rsidR="00FB7F50" w:rsidRPr="002245BE" w:rsidRDefault="00A71519" w:rsidP="00FB7F50">
      <w:pPr>
        <w:spacing w:after="40"/>
        <w:rPr>
          <w:b/>
          <w:bCs/>
          <w:sz w:val="22"/>
          <w:szCs w:val="22"/>
        </w:rPr>
      </w:pPr>
      <w:r w:rsidRPr="00A71519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11EE2148" w14:textId="77777777" w:rsidR="00FB7F50" w:rsidRPr="002245BE" w:rsidRDefault="00A71519" w:rsidP="00FB7F50">
      <w:pPr>
        <w:rPr>
          <w:sz w:val="22"/>
          <w:szCs w:val="22"/>
        </w:rPr>
      </w:pPr>
      <w:r w:rsidRPr="00A7151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71519">
        <w:rPr>
          <w:sz w:val="22"/>
          <w:szCs w:val="22"/>
        </w:rPr>
        <w:t>66</w:t>
      </w:r>
    </w:p>
    <w:p w14:paraId="777F7D54" w14:textId="77777777" w:rsidR="00FB7F50" w:rsidRPr="002245BE" w:rsidRDefault="00A71519" w:rsidP="00FB7F50">
      <w:pPr>
        <w:rPr>
          <w:sz w:val="22"/>
          <w:szCs w:val="22"/>
        </w:rPr>
      </w:pPr>
      <w:r w:rsidRPr="00A7151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71519">
        <w:rPr>
          <w:sz w:val="22"/>
          <w:szCs w:val="22"/>
        </w:rPr>
        <w:t>Kraków</w:t>
      </w:r>
    </w:p>
    <w:p w14:paraId="70F7E5D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13A5448" w14:textId="131B2FC7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504A2AA" w14:textId="6DE0FE2A" w:rsidR="001E1513" w:rsidRDefault="001E1513" w:rsidP="00FB7F50">
      <w:pPr>
        <w:jc w:val="both"/>
        <w:rPr>
          <w:bCs/>
          <w:sz w:val="18"/>
          <w:szCs w:val="18"/>
        </w:rPr>
      </w:pPr>
    </w:p>
    <w:p w14:paraId="6B838A1D" w14:textId="6481D06E" w:rsidR="001E1513" w:rsidRPr="00441FA4" w:rsidRDefault="001E1513" w:rsidP="00FB7F50">
      <w:pPr>
        <w:jc w:val="both"/>
        <w:rPr>
          <w:bCs/>
          <w:sz w:val="22"/>
          <w:szCs w:val="22"/>
        </w:rPr>
      </w:pPr>
      <w:r w:rsidRPr="00441FA4">
        <w:rPr>
          <w:bCs/>
          <w:sz w:val="22"/>
          <w:szCs w:val="22"/>
        </w:rPr>
        <w:t>SZP-271-6/23-</w:t>
      </w:r>
      <w:r w:rsidR="00AC4F45" w:rsidRPr="00441FA4">
        <w:rPr>
          <w:bCs/>
          <w:sz w:val="22"/>
          <w:szCs w:val="22"/>
        </w:rPr>
        <w:t>301.UG</w:t>
      </w:r>
    </w:p>
    <w:p w14:paraId="65C037E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2C97F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71519" w:rsidRPr="00607F9B" w14:paraId="6A2B394F" w14:textId="77777777" w:rsidTr="00C76239">
        <w:trPr>
          <w:trHeight w:val="638"/>
        </w:trPr>
        <w:tc>
          <w:tcPr>
            <w:tcW w:w="959" w:type="dxa"/>
            <w:shd w:val="clear" w:color="auto" w:fill="auto"/>
          </w:tcPr>
          <w:p w14:paraId="3BCEC7C8" w14:textId="77777777" w:rsidR="00A71519" w:rsidRPr="00607F9B" w:rsidRDefault="00A71519" w:rsidP="00C762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D31076" w14:textId="77777777" w:rsidR="00A71519" w:rsidRPr="00607F9B" w:rsidRDefault="00A71519" w:rsidP="00C762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151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1519">
              <w:rPr>
                <w:b/>
                <w:bCs/>
                <w:sz w:val="22"/>
                <w:szCs w:val="22"/>
              </w:rPr>
              <w:t>Dostawa produktów leczniczych - kontrastów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1519">
              <w:rPr>
                <w:b/>
                <w:sz w:val="22"/>
                <w:szCs w:val="22"/>
              </w:rPr>
              <w:t>SZP-271-6-2023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427F9E" w14:textId="41869E4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71519" w:rsidRPr="00A71519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71519" w:rsidRPr="00A71519">
        <w:rPr>
          <w:sz w:val="22"/>
          <w:szCs w:val="22"/>
        </w:rPr>
        <w:t>(</w:t>
      </w:r>
      <w:proofErr w:type="spellStart"/>
      <w:r w:rsidR="00A71519" w:rsidRPr="00A71519">
        <w:rPr>
          <w:sz w:val="22"/>
          <w:szCs w:val="22"/>
        </w:rPr>
        <w:t>t.j</w:t>
      </w:r>
      <w:proofErr w:type="spellEnd"/>
      <w:r w:rsidR="00A71519" w:rsidRPr="00A7151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1519" w14:paraId="04C28C23" w14:textId="77777777" w:rsidTr="00C762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D2683CC" w14:textId="77777777" w:rsidR="00A71519" w:rsidRPr="00D26ED6" w:rsidRDefault="00A71519" w:rsidP="00C762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71519">
              <w:rPr>
                <w:b/>
                <w:sz w:val="22"/>
                <w:szCs w:val="22"/>
              </w:rPr>
              <w:t>Urtica</w:t>
            </w:r>
            <w:proofErr w:type="spellEnd"/>
            <w:r w:rsidRPr="00A71519">
              <w:rPr>
                <w:b/>
                <w:sz w:val="22"/>
                <w:szCs w:val="22"/>
              </w:rPr>
              <w:t xml:space="preserve"> Sp. z o.o.</w:t>
            </w:r>
          </w:p>
          <w:p w14:paraId="799B1A2C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480DEF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Wrocław</w:t>
            </w:r>
          </w:p>
          <w:p w14:paraId="3D4B5EB8" w14:textId="77777777" w:rsidR="00A71519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7D8AF8" w14:textId="77777777" w:rsidR="00A71519" w:rsidRPr="00211A34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7151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1519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1519">
              <w:rPr>
                <w:b/>
                <w:sz w:val="22"/>
                <w:szCs w:val="22"/>
              </w:rPr>
              <w:t>419 223.60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E490291" w14:textId="77777777" w:rsidR="00A71519" w:rsidRPr="00D26ED6" w:rsidRDefault="00A71519" w:rsidP="00C762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F4508A" w14:textId="77777777" w:rsidR="00A71519" w:rsidRPr="002078CE" w:rsidRDefault="00A71519" w:rsidP="00C7623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078CE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A71519" w14:paraId="1D2361B3" w14:textId="77777777" w:rsidTr="00C762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86D190" w14:textId="77777777" w:rsidR="00A71519" w:rsidRPr="00D26ED6" w:rsidRDefault="00A71519" w:rsidP="00C762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71519">
              <w:rPr>
                <w:b/>
                <w:sz w:val="22"/>
                <w:szCs w:val="22"/>
              </w:rPr>
              <w:t>Urtica</w:t>
            </w:r>
            <w:proofErr w:type="spellEnd"/>
            <w:r w:rsidRPr="00A71519">
              <w:rPr>
                <w:b/>
                <w:sz w:val="22"/>
                <w:szCs w:val="22"/>
              </w:rPr>
              <w:t xml:space="preserve"> Sp. z o.o.</w:t>
            </w:r>
          </w:p>
          <w:p w14:paraId="6D2259A7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D63B6D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Wrocław</w:t>
            </w:r>
          </w:p>
          <w:p w14:paraId="0AB2A3D6" w14:textId="77777777" w:rsidR="00A71519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43F70D" w14:textId="77777777" w:rsidR="00A71519" w:rsidRPr="00211A34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7151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1519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1519">
              <w:rPr>
                <w:b/>
                <w:sz w:val="22"/>
                <w:szCs w:val="22"/>
              </w:rPr>
              <w:t>219 369.60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696AF1" w14:textId="77777777" w:rsidR="00A71519" w:rsidRPr="00D26ED6" w:rsidRDefault="00A71519" w:rsidP="00C762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386263" w14:textId="77777777" w:rsidR="00A71519" w:rsidRPr="002078CE" w:rsidRDefault="00A71519" w:rsidP="00C7623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078CE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A71519" w14:paraId="5CF744CE" w14:textId="77777777" w:rsidTr="00C762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67D03D" w14:textId="77777777" w:rsidR="00A71519" w:rsidRPr="00D26ED6" w:rsidRDefault="00A71519" w:rsidP="00C762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1519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36ACA78D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A49B93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Katowice</w:t>
            </w:r>
          </w:p>
          <w:p w14:paraId="7DF11796" w14:textId="77777777" w:rsidR="00A71519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22D6BF" w14:textId="77777777" w:rsidR="00A71519" w:rsidRPr="00211A34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7151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1519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1519">
              <w:rPr>
                <w:b/>
                <w:sz w:val="22"/>
                <w:szCs w:val="22"/>
              </w:rPr>
              <w:t>279 828.00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951D9A" w14:textId="77777777" w:rsidR="00A71519" w:rsidRPr="00D26ED6" w:rsidRDefault="00A71519" w:rsidP="00C762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9D69F9" w14:textId="77777777" w:rsidR="00A71519" w:rsidRPr="002078CE" w:rsidRDefault="00A71519" w:rsidP="00C7623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078CE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A71519" w14:paraId="066667BB" w14:textId="77777777" w:rsidTr="00C762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5177A64" w14:textId="77777777" w:rsidR="00A71519" w:rsidRPr="00D26ED6" w:rsidRDefault="00A71519" w:rsidP="00C762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71519">
              <w:rPr>
                <w:b/>
                <w:sz w:val="22"/>
                <w:szCs w:val="22"/>
              </w:rPr>
              <w:t>Delfarma</w:t>
            </w:r>
            <w:proofErr w:type="spellEnd"/>
            <w:r w:rsidRPr="00A71519">
              <w:rPr>
                <w:b/>
                <w:sz w:val="22"/>
                <w:szCs w:val="22"/>
              </w:rPr>
              <w:t xml:space="preserve"> Sp. z o.o.</w:t>
            </w:r>
          </w:p>
          <w:p w14:paraId="40BF02DA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ul. Św. Teresy od Dzieciątka Jezus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DD4BB2" w14:textId="77777777" w:rsidR="00A71519" w:rsidRPr="009F0E5C" w:rsidRDefault="00A71519" w:rsidP="00C76239">
            <w:pPr>
              <w:jc w:val="both"/>
              <w:rPr>
                <w:bCs/>
                <w:sz w:val="22"/>
                <w:szCs w:val="22"/>
              </w:rPr>
            </w:pPr>
            <w:r w:rsidRPr="00A71519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1519">
              <w:rPr>
                <w:bCs/>
                <w:sz w:val="22"/>
                <w:szCs w:val="22"/>
              </w:rPr>
              <w:t>Łódź</w:t>
            </w:r>
          </w:p>
          <w:p w14:paraId="16ADD817" w14:textId="77777777" w:rsidR="00A71519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47978A" w14:textId="77777777" w:rsidR="00A71519" w:rsidRPr="00211A34" w:rsidRDefault="00A71519" w:rsidP="00C762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7151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1519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1519">
              <w:rPr>
                <w:b/>
                <w:sz w:val="22"/>
                <w:szCs w:val="22"/>
              </w:rPr>
              <w:t>13 689.00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8D50EB" w14:textId="77777777" w:rsidR="00A71519" w:rsidRPr="00D26ED6" w:rsidRDefault="00A71519" w:rsidP="00C762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65FB4B" w14:textId="77777777" w:rsidR="00A71519" w:rsidRPr="002078CE" w:rsidRDefault="00A71519" w:rsidP="00C7623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078CE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</w:tbl>
    <w:p w14:paraId="21A6319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3DE0F95" w14:textId="77777777" w:rsidTr="00596EA3">
        <w:tc>
          <w:tcPr>
            <w:tcW w:w="2169" w:type="dxa"/>
            <w:shd w:val="clear" w:color="auto" w:fill="F3F3F3"/>
          </w:tcPr>
          <w:p w14:paraId="7FC98B0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1E875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DE01D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9D538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71519" w:rsidRPr="00834EF4" w14:paraId="452955A5" w14:textId="77777777" w:rsidTr="00C76239">
        <w:tc>
          <w:tcPr>
            <w:tcW w:w="2169" w:type="dxa"/>
            <w:shd w:val="clear" w:color="auto" w:fill="auto"/>
          </w:tcPr>
          <w:p w14:paraId="19089BA7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7A4804F2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7F2A95B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120</w:t>
            </w:r>
          </w:p>
          <w:p w14:paraId="7357E232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D8D85B6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4F602D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100,00</w:t>
            </w:r>
          </w:p>
        </w:tc>
      </w:tr>
      <w:tr w:rsidR="00A71519" w:rsidRPr="00834EF4" w14:paraId="4BC32772" w14:textId="77777777" w:rsidTr="00C76239">
        <w:tc>
          <w:tcPr>
            <w:tcW w:w="2169" w:type="dxa"/>
            <w:shd w:val="clear" w:color="auto" w:fill="auto"/>
          </w:tcPr>
          <w:p w14:paraId="5DC776BA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4822AAF7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505A70F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120</w:t>
            </w:r>
          </w:p>
          <w:p w14:paraId="74E6E8C7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97CFDB9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1E7D8C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100,00</w:t>
            </w:r>
          </w:p>
        </w:tc>
      </w:tr>
      <w:tr w:rsidR="00A71519" w:rsidRPr="00834EF4" w14:paraId="404EDBEE" w14:textId="77777777" w:rsidTr="00C76239">
        <w:tc>
          <w:tcPr>
            <w:tcW w:w="2169" w:type="dxa"/>
            <w:shd w:val="clear" w:color="auto" w:fill="auto"/>
          </w:tcPr>
          <w:p w14:paraId="18CD141D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0E894BE5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1519">
              <w:rPr>
                <w:b/>
                <w:bCs/>
                <w:sz w:val="20"/>
                <w:szCs w:val="20"/>
              </w:rPr>
              <w:t>NEUCA S.A.</w:t>
            </w:r>
          </w:p>
          <w:p w14:paraId="44313BE0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35-37</w:t>
            </w:r>
          </w:p>
          <w:p w14:paraId="2FD2D63E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671E882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- 91.53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F190DB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91,53</w:t>
            </w:r>
          </w:p>
        </w:tc>
      </w:tr>
      <w:tr w:rsidR="00A71519" w:rsidRPr="00834EF4" w14:paraId="63479311" w14:textId="77777777" w:rsidTr="00C76239">
        <w:tc>
          <w:tcPr>
            <w:tcW w:w="2169" w:type="dxa"/>
            <w:shd w:val="clear" w:color="auto" w:fill="auto"/>
          </w:tcPr>
          <w:p w14:paraId="2C58000B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470683E2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15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FE3F6E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77</w:t>
            </w:r>
          </w:p>
          <w:p w14:paraId="37D43FFE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4A7D5BA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BF3456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100,00</w:t>
            </w:r>
          </w:p>
        </w:tc>
      </w:tr>
      <w:tr w:rsidR="00A71519" w:rsidRPr="00834EF4" w14:paraId="2C928E82" w14:textId="77777777" w:rsidTr="00C76239">
        <w:tc>
          <w:tcPr>
            <w:tcW w:w="2169" w:type="dxa"/>
            <w:shd w:val="clear" w:color="auto" w:fill="auto"/>
          </w:tcPr>
          <w:p w14:paraId="4BE1EC7C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353A2DCF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3FC3319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9</w:t>
            </w:r>
          </w:p>
          <w:p w14:paraId="4D40F1D7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F8AA1F1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73766A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98,89</w:t>
            </w:r>
          </w:p>
        </w:tc>
      </w:tr>
      <w:tr w:rsidR="00A71519" w:rsidRPr="00834EF4" w14:paraId="596B93DB" w14:textId="77777777" w:rsidTr="00C76239">
        <w:tc>
          <w:tcPr>
            <w:tcW w:w="2169" w:type="dxa"/>
            <w:shd w:val="clear" w:color="auto" w:fill="auto"/>
          </w:tcPr>
          <w:p w14:paraId="0D71EE71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66D51707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7E1474E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120</w:t>
            </w:r>
          </w:p>
          <w:p w14:paraId="3879340F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CCEEA2F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FAD288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98,89</w:t>
            </w:r>
          </w:p>
        </w:tc>
      </w:tr>
      <w:tr w:rsidR="00A71519" w:rsidRPr="00834EF4" w14:paraId="41514494" w14:textId="77777777" w:rsidTr="00C76239">
        <w:tc>
          <w:tcPr>
            <w:tcW w:w="2169" w:type="dxa"/>
            <w:shd w:val="clear" w:color="auto" w:fill="auto"/>
          </w:tcPr>
          <w:p w14:paraId="0F141A58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11435705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F6E255E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111</w:t>
            </w:r>
          </w:p>
          <w:p w14:paraId="1F9C7D16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1778B16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1F9984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100,00</w:t>
            </w:r>
          </w:p>
        </w:tc>
      </w:tr>
      <w:tr w:rsidR="00A71519" w:rsidRPr="00834EF4" w14:paraId="1C5B5B11" w14:textId="77777777" w:rsidTr="00C76239">
        <w:tc>
          <w:tcPr>
            <w:tcW w:w="2169" w:type="dxa"/>
            <w:shd w:val="clear" w:color="auto" w:fill="auto"/>
          </w:tcPr>
          <w:p w14:paraId="65C0C3B2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2F206D04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15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A02F4C5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77</w:t>
            </w:r>
          </w:p>
          <w:p w14:paraId="2E74D387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2E3B117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- 98.05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0DB166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98,05</w:t>
            </w:r>
          </w:p>
        </w:tc>
      </w:tr>
      <w:tr w:rsidR="00A71519" w:rsidRPr="00834EF4" w14:paraId="081314F1" w14:textId="77777777" w:rsidTr="00C76239">
        <w:tc>
          <w:tcPr>
            <w:tcW w:w="2169" w:type="dxa"/>
            <w:shd w:val="clear" w:color="auto" w:fill="auto"/>
          </w:tcPr>
          <w:p w14:paraId="77C159D0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4F9F7B12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4413AC8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9</w:t>
            </w:r>
          </w:p>
          <w:p w14:paraId="4578CAF2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0E79E9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- 96.84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67AAE0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96,84</w:t>
            </w:r>
          </w:p>
        </w:tc>
      </w:tr>
      <w:tr w:rsidR="00A71519" w:rsidRPr="00834EF4" w14:paraId="5925C0A6" w14:textId="77777777" w:rsidTr="00C76239">
        <w:tc>
          <w:tcPr>
            <w:tcW w:w="2169" w:type="dxa"/>
            <w:shd w:val="clear" w:color="auto" w:fill="auto"/>
          </w:tcPr>
          <w:p w14:paraId="5F17128D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1519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14:paraId="132FA37C" w14:textId="77777777" w:rsidR="00A71519" w:rsidRPr="00211A34" w:rsidRDefault="00A71519" w:rsidP="00C762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7151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A7151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59F93FB" w14:textId="77777777" w:rsidR="00A71519" w:rsidRPr="00211A34" w:rsidRDefault="00A71519" w:rsidP="00C76239">
            <w:pPr>
              <w:rPr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120</w:t>
            </w:r>
          </w:p>
          <w:p w14:paraId="75FCC60B" w14:textId="77777777" w:rsidR="00A71519" w:rsidRPr="00211A34" w:rsidRDefault="00A71519" w:rsidP="00C76239">
            <w:pPr>
              <w:spacing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1519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D46873B" w14:textId="77777777" w:rsidR="00A71519" w:rsidRPr="00211A34" w:rsidRDefault="00A71519" w:rsidP="00C762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>1 - Cena - 96.35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BEF0BA" w14:textId="77777777" w:rsidR="00A71519" w:rsidRPr="00211A34" w:rsidRDefault="00A71519" w:rsidP="00C76239">
            <w:pPr>
              <w:jc w:val="center"/>
              <w:rPr>
                <w:color w:val="000000"/>
                <w:sz w:val="20"/>
                <w:szCs w:val="20"/>
              </w:rPr>
            </w:pPr>
            <w:r w:rsidRPr="00A71519">
              <w:rPr>
                <w:sz w:val="20"/>
                <w:szCs w:val="20"/>
              </w:rPr>
              <w:t xml:space="preserve">  96,35</w:t>
            </w:r>
          </w:p>
        </w:tc>
      </w:tr>
    </w:tbl>
    <w:p w14:paraId="185C792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EA150CC" w14:textId="647261B4" w:rsidR="00B464D3" w:rsidRPr="00E56378" w:rsidRDefault="00A71519" w:rsidP="00B464D3">
      <w:pPr>
        <w:jc w:val="right"/>
        <w:rPr>
          <w:sz w:val="32"/>
          <w:szCs w:val="32"/>
          <w:vertAlign w:val="superscript"/>
        </w:rPr>
      </w:pPr>
      <w:r w:rsidRPr="00A71519">
        <w:rPr>
          <w:sz w:val="22"/>
          <w:szCs w:val="22"/>
        </w:rPr>
        <w:t xml:space="preserve">  </w:t>
      </w:r>
    </w:p>
    <w:bookmarkEnd w:id="0"/>
    <w:p w14:paraId="7DA5645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967C" w14:textId="77777777" w:rsidR="004F4436" w:rsidRDefault="004F4436">
      <w:r>
        <w:separator/>
      </w:r>
    </w:p>
  </w:endnote>
  <w:endnote w:type="continuationSeparator" w:id="0">
    <w:p w14:paraId="3ABE4866" w14:textId="77777777" w:rsidR="004F4436" w:rsidRDefault="004F4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1D7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DA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EAA6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F8C9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CFB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7461A" w14:textId="77777777" w:rsidR="004F4436" w:rsidRDefault="004F4436">
      <w:r>
        <w:separator/>
      </w:r>
    </w:p>
  </w:footnote>
  <w:footnote w:type="continuationSeparator" w:id="0">
    <w:p w14:paraId="36636E43" w14:textId="77777777" w:rsidR="004F4436" w:rsidRDefault="004F4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E3C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A48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D2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436"/>
    <w:rsid w:val="00022322"/>
    <w:rsid w:val="00042497"/>
    <w:rsid w:val="000C1E6F"/>
    <w:rsid w:val="000E4E56"/>
    <w:rsid w:val="001A1468"/>
    <w:rsid w:val="001A6FC2"/>
    <w:rsid w:val="001B7815"/>
    <w:rsid w:val="001E1513"/>
    <w:rsid w:val="002078CE"/>
    <w:rsid w:val="00211A34"/>
    <w:rsid w:val="002B1E4F"/>
    <w:rsid w:val="002B6761"/>
    <w:rsid w:val="003445A0"/>
    <w:rsid w:val="003A0AFC"/>
    <w:rsid w:val="003D611C"/>
    <w:rsid w:val="00431C0B"/>
    <w:rsid w:val="00437CAD"/>
    <w:rsid w:val="00441FA4"/>
    <w:rsid w:val="004657DA"/>
    <w:rsid w:val="004B2665"/>
    <w:rsid w:val="004C3459"/>
    <w:rsid w:val="004E324A"/>
    <w:rsid w:val="004E7234"/>
    <w:rsid w:val="004F4436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1519"/>
    <w:rsid w:val="00A91321"/>
    <w:rsid w:val="00AA02AC"/>
    <w:rsid w:val="00AC4F4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39CA6"/>
  <w15:chartTrackingRefBased/>
  <w15:docId w15:val="{B2F0AEA8-4A4A-4151-8456-2C0D0A74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58</TotalTime>
  <Pages>3</Pages>
  <Words>622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6</cp:revision>
  <cp:lastPrinted>2023-05-30T10:59:00Z</cp:lastPrinted>
  <dcterms:created xsi:type="dcterms:W3CDTF">2023-05-30T10:08:00Z</dcterms:created>
  <dcterms:modified xsi:type="dcterms:W3CDTF">2023-05-30T11:06:00Z</dcterms:modified>
</cp:coreProperties>
</file>