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09884" w14:textId="77777777" w:rsidR="00D665F5" w:rsidRDefault="00834A49" w:rsidP="00D665F5">
      <w:pPr>
        <w:spacing w:after="240"/>
        <w:jc w:val="right"/>
        <w:rPr>
          <w:sz w:val="22"/>
          <w:szCs w:val="22"/>
        </w:rPr>
      </w:pPr>
      <w:r w:rsidRPr="00834A4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34A49">
        <w:rPr>
          <w:sz w:val="22"/>
          <w:szCs w:val="22"/>
        </w:rPr>
        <w:t>2023-05-30</w:t>
      </w:r>
    </w:p>
    <w:p w14:paraId="71B7BA8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07C6859" w14:textId="77777777" w:rsidR="00834A49" w:rsidRPr="00834A49" w:rsidRDefault="00834A49" w:rsidP="00577BC6">
      <w:pPr>
        <w:spacing w:after="40"/>
        <w:rPr>
          <w:b/>
          <w:bCs/>
          <w:sz w:val="22"/>
          <w:szCs w:val="22"/>
        </w:rPr>
      </w:pPr>
      <w:r w:rsidRPr="00834A49">
        <w:rPr>
          <w:b/>
          <w:bCs/>
          <w:sz w:val="22"/>
          <w:szCs w:val="22"/>
        </w:rPr>
        <w:t>Akademia Górniczo - Hutnicza</w:t>
      </w:r>
    </w:p>
    <w:p w14:paraId="2FBBEFEE" w14:textId="77777777" w:rsidR="00834A49" w:rsidRPr="00834A49" w:rsidRDefault="00834A49" w:rsidP="00577BC6">
      <w:pPr>
        <w:spacing w:after="40"/>
        <w:rPr>
          <w:b/>
          <w:bCs/>
          <w:sz w:val="22"/>
          <w:szCs w:val="22"/>
        </w:rPr>
      </w:pPr>
      <w:r w:rsidRPr="00834A49">
        <w:rPr>
          <w:b/>
          <w:bCs/>
          <w:sz w:val="22"/>
          <w:szCs w:val="22"/>
        </w:rPr>
        <w:t>im. Stanisława Staszica w Krakowie</w:t>
      </w:r>
    </w:p>
    <w:p w14:paraId="57F04FE2" w14:textId="77777777" w:rsidR="00D665F5" w:rsidRPr="00D91931" w:rsidRDefault="00834A49" w:rsidP="00577BC6">
      <w:pPr>
        <w:spacing w:after="40"/>
        <w:rPr>
          <w:b/>
          <w:bCs/>
          <w:sz w:val="22"/>
          <w:szCs w:val="22"/>
        </w:rPr>
      </w:pPr>
      <w:r w:rsidRPr="00834A49">
        <w:rPr>
          <w:b/>
          <w:bCs/>
          <w:sz w:val="22"/>
          <w:szCs w:val="22"/>
        </w:rPr>
        <w:t>Dział Zamówień Publicznych</w:t>
      </w:r>
    </w:p>
    <w:p w14:paraId="39356373" w14:textId="77777777" w:rsidR="00D665F5" w:rsidRPr="00BD5546" w:rsidRDefault="00834A49" w:rsidP="00D665F5">
      <w:pPr>
        <w:rPr>
          <w:sz w:val="22"/>
          <w:szCs w:val="22"/>
        </w:rPr>
      </w:pPr>
      <w:r w:rsidRPr="00834A4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34A49">
        <w:rPr>
          <w:sz w:val="22"/>
          <w:szCs w:val="22"/>
        </w:rPr>
        <w:t>30</w:t>
      </w:r>
    </w:p>
    <w:p w14:paraId="5034FE28" w14:textId="77777777" w:rsidR="00D665F5" w:rsidRPr="00BD5546" w:rsidRDefault="00834A49" w:rsidP="00D665F5">
      <w:pPr>
        <w:rPr>
          <w:sz w:val="22"/>
          <w:szCs w:val="22"/>
        </w:rPr>
      </w:pPr>
      <w:r w:rsidRPr="00834A4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34A49">
        <w:rPr>
          <w:sz w:val="22"/>
          <w:szCs w:val="22"/>
        </w:rPr>
        <w:t>Kraków</w:t>
      </w:r>
    </w:p>
    <w:p w14:paraId="1C07140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34A49" w:rsidRPr="00834A49">
        <w:rPr>
          <w:b/>
          <w:sz w:val="22"/>
          <w:szCs w:val="22"/>
        </w:rPr>
        <w:t>KC-zp.272-219/23</w:t>
      </w:r>
      <w:r w:rsidR="00A80738">
        <w:rPr>
          <w:sz w:val="24"/>
        </w:rPr>
        <w:tab/>
        <w:t xml:space="preserve"> </w:t>
      </w:r>
    </w:p>
    <w:p w14:paraId="5698460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C3738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34CF7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083A5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6B2C5D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35D9A3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34A49" w:rsidRPr="00834A4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8F1C4CF" w14:textId="77777777" w:rsidR="00A80738" w:rsidRPr="00577BC6" w:rsidRDefault="00834A4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34A49">
        <w:rPr>
          <w:b/>
          <w:sz w:val="22"/>
          <w:szCs w:val="22"/>
        </w:rPr>
        <w:t>Dostawa zestawów komputerowych typu TOWER dla wszystkich Jednostek AGH</w:t>
      </w:r>
    </w:p>
    <w:p w14:paraId="7E18261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F79577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34A49" w:rsidRPr="00834A49">
        <w:rPr>
          <w:sz w:val="22"/>
          <w:szCs w:val="22"/>
        </w:rPr>
        <w:t>30/05/2023</w:t>
      </w:r>
      <w:r w:rsidR="00FF4AB1" w:rsidRPr="00577BC6">
        <w:rPr>
          <w:sz w:val="22"/>
          <w:szCs w:val="22"/>
        </w:rPr>
        <w:t xml:space="preserve"> o godz. </w:t>
      </w:r>
      <w:r w:rsidR="00834A49" w:rsidRPr="00834A4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62C9943" w14:textId="77777777" w:rsidTr="003F57CD">
        <w:tc>
          <w:tcPr>
            <w:tcW w:w="993" w:type="dxa"/>
            <w:shd w:val="clear" w:color="auto" w:fill="auto"/>
            <w:vAlign w:val="center"/>
          </w:tcPr>
          <w:p w14:paraId="6D1CF1F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A7AFE6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7D6F8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34A49" w:rsidRPr="00493F8C" w14:paraId="4165731A" w14:textId="77777777" w:rsidTr="00E71053">
        <w:tc>
          <w:tcPr>
            <w:tcW w:w="993" w:type="dxa"/>
            <w:shd w:val="clear" w:color="auto" w:fill="auto"/>
            <w:vAlign w:val="center"/>
          </w:tcPr>
          <w:p w14:paraId="7800658B" w14:textId="77777777" w:rsidR="00834A49" w:rsidRPr="00490DC0" w:rsidRDefault="00834A49" w:rsidP="00E71053">
            <w:pPr>
              <w:spacing w:before="120" w:after="120"/>
              <w:jc w:val="center"/>
            </w:pPr>
            <w:r w:rsidRPr="00834A49">
              <w:t>1</w:t>
            </w:r>
          </w:p>
        </w:tc>
        <w:tc>
          <w:tcPr>
            <w:tcW w:w="5244" w:type="dxa"/>
            <w:shd w:val="clear" w:color="auto" w:fill="auto"/>
          </w:tcPr>
          <w:p w14:paraId="42448D44" w14:textId="77777777" w:rsidR="00834A49" w:rsidRPr="00490DC0" w:rsidRDefault="00834A49" w:rsidP="00E71053">
            <w:pPr>
              <w:spacing w:before="40"/>
            </w:pPr>
            <w:r w:rsidRPr="00834A49">
              <w:t xml:space="preserve">CEZAR Cezary </w:t>
            </w:r>
            <w:proofErr w:type="spellStart"/>
            <w:r w:rsidRPr="00834A49">
              <w:t>Machnio</w:t>
            </w:r>
            <w:proofErr w:type="spellEnd"/>
            <w:r w:rsidRPr="00834A49">
              <w:t xml:space="preserve"> i Piotr Gębka Sp. z o. o.</w:t>
            </w:r>
          </w:p>
          <w:p w14:paraId="5AEC48A3" w14:textId="77777777" w:rsidR="00834A49" w:rsidRPr="00490DC0" w:rsidRDefault="00834A49" w:rsidP="00E71053">
            <w:r w:rsidRPr="00834A49">
              <w:t>ul. Wolność</w:t>
            </w:r>
            <w:r w:rsidRPr="00490DC0">
              <w:t xml:space="preserve"> </w:t>
            </w:r>
            <w:r w:rsidRPr="00834A49">
              <w:t>8/4</w:t>
            </w:r>
            <w:r w:rsidRPr="00490DC0">
              <w:t xml:space="preserve"> </w:t>
            </w:r>
          </w:p>
          <w:p w14:paraId="35AB7460" w14:textId="77777777" w:rsidR="00834A49" w:rsidRPr="00490DC0" w:rsidRDefault="00834A49" w:rsidP="00E71053">
            <w:pPr>
              <w:spacing w:after="40"/>
              <w:jc w:val="both"/>
            </w:pPr>
            <w:r w:rsidRPr="00834A49">
              <w:t>26-600</w:t>
            </w:r>
            <w:r w:rsidRPr="00490DC0">
              <w:t xml:space="preserve"> </w:t>
            </w:r>
            <w:r w:rsidRPr="00834A49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9C5494" w14:textId="77777777" w:rsidR="00834A49" w:rsidRPr="00490DC0" w:rsidRDefault="00834A49" w:rsidP="00E71053">
            <w:pPr>
              <w:spacing w:before="120" w:after="120"/>
              <w:jc w:val="both"/>
            </w:pPr>
            <w:r w:rsidRPr="00834A49">
              <w:t>3 223 061.25 zł</w:t>
            </w:r>
          </w:p>
        </w:tc>
      </w:tr>
      <w:tr w:rsidR="00834A49" w:rsidRPr="00493F8C" w14:paraId="5910322B" w14:textId="77777777" w:rsidTr="00E71053">
        <w:tc>
          <w:tcPr>
            <w:tcW w:w="993" w:type="dxa"/>
            <w:shd w:val="clear" w:color="auto" w:fill="auto"/>
            <w:vAlign w:val="center"/>
          </w:tcPr>
          <w:p w14:paraId="6BFD9545" w14:textId="77777777" w:rsidR="00834A49" w:rsidRPr="00490DC0" w:rsidRDefault="00834A49" w:rsidP="00E71053">
            <w:pPr>
              <w:spacing w:before="120" w:after="120"/>
              <w:jc w:val="center"/>
            </w:pPr>
            <w:r w:rsidRPr="00834A49">
              <w:t>2</w:t>
            </w:r>
          </w:p>
        </w:tc>
        <w:tc>
          <w:tcPr>
            <w:tcW w:w="5244" w:type="dxa"/>
            <w:shd w:val="clear" w:color="auto" w:fill="auto"/>
          </w:tcPr>
          <w:p w14:paraId="7A545653" w14:textId="77777777" w:rsidR="00834A49" w:rsidRPr="00EC7098" w:rsidRDefault="00834A49" w:rsidP="00E71053">
            <w:pPr>
              <w:spacing w:before="40"/>
              <w:rPr>
                <w:lang w:val="en-US"/>
              </w:rPr>
            </w:pPr>
            <w:r w:rsidRPr="00EC7098">
              <w:rPr>
                <w:lang w:val="en-US"/>
              </w:rPr>
              <w:t xml:space="preserve">SUNTAR Sp. z </w:t>
            </w:r>
            <w:proofErr w:type="spellStart"/>
            <w:r w:rsidRPr="00EC7098">
              <w:rPr>
                <w:lang w:val="en-US"/>
              </w:rPr>
              <w:t>o.o.</w:t>
            </w:r>
            <w:proofErr w:type="spellEnd"/>
          </w:p>
          <w:p w14:paraId="10809B7A" w14:textId="77777777" w:rsidR="00834A49" w:rsidRPr="00490DC0" w:rsidRDefault="00834A49" w:rsidP="00E71053">
            <w:r w:rsidRPr="00834A49">
              <w:t>ul. Boya Żeleńskiego</w:t>
            </w:r>
            <w:r w:rsidRPr="00490DC0">
              <w:t xml:space="preserve"> </w:t>
            </w:r>
            <w:r w:rsidRPr="00834A49">
              <w:t>5b</w:t>
            </w:r>
            <w:r w:rsidRPr="00490DC0">
              <w:t xml:space="preserve"> </w:t>
            </w:r>
          </w:p>
          <w:p w14:paraId="30D94B66" w14:textId="77777777" w:rsidR="00834A49" w:rsidRPr="00490DC0" w:rsidRDefault="00834A49" w:rsidP="00E71053">
            <w:pPr>
              <w:spacing w:after="40"/>
              <w:jc w:val="both"/>
            </w:pPr>
            <w:r w:rsidRPr="00834A49">
              <w:t>33-100</w:t>
            </w:r>
            <w:r w:rsidRPr="00490DC0">
              <w:t xml:space="preserve"> </w:t>
            </w:r>
            <w:r w:rsidRPr="00834A49"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2E44C0" w14:textId="77777777" w:rsidR="00834A49" w:rsidRPr="00490DC0" w:rsidRDefault="00834A49" w:rsidP="00E71053">
            <w:pPr>
              <w:spacing w:before="120" w:after="120"/>
              <w:jc w:val="both"/>
            </w:pPr>
            <w:r w:rsidRPr="00834A49">
              <w:t>2 821 220.25 zł</w:t>
            </w:r>
          </w:p>
        </w:tc>
      </w:tr>
      <w:tr w:rsidR="00834A49" w:rsidRPr="00493F8C" w14:paraId="75A21D1A" w14:textId="77777777" w:rsidTr="00E71053">
        <w:tc>
          <w:tcPr>
            <w:tcW w:w="993" w:type="dxa"/>
            <w:shd w:val="clear" w:color="auto" w:fill="auto"/>
            <w:vAlign w:val="center"/>
          </w:tcPr>
          <w:p w14:paraId="5D619335" w14:textId="77777777" w:rsidR="00834A49" w:rsidRPr="00490DC0" w:rsidRDefault="00834A49" w:rsidP="00E71053">
            <w:pPr>
              <w:spacing w:before="120" w:after="120"/>
              <w:jc w:val="center"/>
            </w:pPr>
            <w:r w:rsidRPr="00834A49">
              <w:t>3</w:t>
            </w:r>
          </w:p>
        </w:tc>
        <w:tc>
          <w:tcPr>
            <w:tcW w:w="5244" w:type="dxa"/>
            <w:shd w:val="clear" w:color="auto" w:fill="auto"/>
          </w:tcPr>
          <w:p w14:paraId="7FA89B43" w14:textId="77777777" w:rsidR="00EC7098" w:rsidRPr="00EC7098" w:rsidRDefault="00EC7098" w:rsidP="00E71053">
            <w:pPr>
              <w:spacing w:before="40"/>
              <w:rPr>
                <w:lang w:val="en-US"/>
              </w:rPr>
            </w:pPr>
          </w:p>
          <w:p w14:paraId="3D3B8DF6" w14:textId="77777777" w:rsidR="00EC7098" w:rsidRPr="00EC7098" w:rsidRDefault="00EC7098" w:rsidP="00E71053">
            <w:pPr>
              <w:spacing w:before="40"/>
            </w:pPr>
            <w:r w:rsidRPr="00EC7098">
              <w:rPr>
                <w:b/>
                <w:bCs/>
              </w:rPr>
              <w:t>KONSORCJUM</w:t>
            </w:r>
            <w:r w:rsidRPr="00EC7098">
              <w:t xml:space="preserve"> w składzie:</w:t>
            </w:r>
          </w:p>
          <w:p w14:paraId="2D4DEAE5" w14:textId="77777777" w:rsidR="00EC7098" w:rsidRPr="00EC7098" w:rsidRDefault="00EC7098" w:rsidP="00E71053">
            <w:pPr>
              <w:spacing w:before="40"/>
              <w:rPr>
                <w:b/>
                <w:bCs/>
              </w:rPr>
            </w:pPr>
            <w:r w:rsidRPr="00EC7098">
              <w:rPr>
                <w:b/>
                <w:bCs/>
              </w:rPr>
              <w:t xml:space="preserve">LIDER: </w:t>
            </w:r>
          </w:p>
          <w:p w14:paraId="03592E33" w14:textId="215AA3E2" w:rsidR="00834A49" w:rsidRPr="00EC7098" w:rsidRDefault="00834A49" w:rsidP="00E71053">
            <w:pPr>
              <w:spacing w:before="40"/>
            </w:pPr>
            <w:r w:rsidRPr="00EC7098">
              <w:t>IMMITIS sp. z o.o.</w:t>
            </w:r>
          </w:p>
          <w:p w14:paraId="0F4E1B1E" w14:textId="77777777" w:rsidR="00834A49" w:rsidRPr="00490DC0" w:rsidRDefault="00834A49" w:rsidP="00E71053">
            <w:r w:rsidRPr="00834A49">
              <w:t>Dworcowa</w:t>
            </w:r>
            <w:r w:rsidRPr="00490DC0">
              <w:t xml:space="preserve"> </w:t>
            </w:r>
            <w:r w:rsidRPr="00834A49">
              <w:t>83</w:t>
            </w:r>
            <w:r w:rsidRPr="00490DC0">
              <w:t xml:space="preserve"> </w:t>
            </w:r>
          </w:p>
          <w:p w14:paraId="2961BF01" w14:textId="77777777" w:rsidR="00834A49" w:rsidRDefault="00834A49" w:rsidP="00E71053">
            <w:pPr>
              <w:spacing w:after="40"/>
              <w:jc w:val="both"/>
            </w:pPr>
            <w:r w:rsidRPr="00834A49">
              <w:t>85-009</w:t>
            </w:r>
            <w:r w:rsidRPr="00490DC0">
              <w:t xml:space="preserve"> </w:t>
            </w:r>
            <w:r w:rsidRPr="00834A49">
              <w:t>Bydgoszcz</w:t>
            </w:r>
          </w:p>
          <w:p w14:paraId="6D81BE41" w14:textId="5C32DF2C" w:rsidR="00EC7098" w:rsidRPr="00EC7098" w:rsidRDefault="00EC7098" w:rsidP="00E71053">
            <w:pPr>
              <w:spacing w:after="40"/>
              <w:jc w:val="both"/>
              <w:rPr>
                <w:b/>
                <w:bCs/>
              </w:rPr>
            </w:pPr>
            <w:r w:rsidRPr="00EC7098">
              <w:rPr>
                <w:b/>
                <w:bCs/>
              </w:rPr>
              <w:t>PARTNER 1</w:t>
            </w:r>
            <w:r>
              <w:rPr>
                <w:b/>
                <w:bCs/>
              </w:rPr>
              <w:t>:</w:t>
            </w:r>
          </w:p>
          <w:p w14:paraId="5CF785FC" w14:textId="77777777" w:rsidR="00EC7098" w:rsidRDefault="00EC7098" w:rsidP="00E71053">
            <w:pPr>
              <w:spacing w:after="40"/>
              <w:jc w:val="both"/>
            </w:pPr>
            <w:r>
              <w:t>MBA System sp. z o.o.</w:t>
            </w:r>
          </w:p>
          <w:p w14:paraId="132E0C27" w14:textId="77777777" w:rsidR="00EC7098" w:rsidRDefault="00EC7098" w:rsidP="00E71053">
            <w:pPr>
              <w:spacing w:after="40"/>
              <w:jc w:val="both"/>
            </w:pPr>
            <w:r>
              <w:t>ul. J. Chłopickiego 18</w:t>
            </w:r>
          </w:p>
          <w:p w14:paraId="71989D5A" w14:textId="77777777" w:rsidR="00EC7098" w:rsidRDefault="00EC7098" w:rsidP="00E71053">
            <w:pPr>
              <w:spacing w:after="40"/>
              <w:jc w:val="both"/>
            </w:pPr>
            <w:r>
              <w:t>03-314 Warszawa</w:t>
            </w:r>
          </w:p>
          <w:p w14:paraId="5EB3DFC0" w14:textId="26A88AB4" w:rsidR="00EC7098" w:rsidRPr="00EC7098" w:rsidRDefault="00EC7098" w:rsidP="00EC7098">
            <w:pPr>
              <w:spacing w:after="40"/>
              <w:jc w:val="both"/>
              <w:rPr>
                <w:b/>
                <w:bCs/>
              </w:rPr>
            </w:pPr>
            <w:r w:rsidRPr="00EC7098">
              <w:rPr>
                <w:b/>
                <w:bCs/>
              </w:rPr>
              <w:t xml:space="preserve">PARTNER </w:t>
            </w:r>
            <w:r>
              <w:rPr>
                <w:b/>
                <w:bCs/>
              </w:rPr>
              <w:t>2:</w:t>
            </w:r>
          </w:p>
          <w:p w14:paraId="62A0CF9D" w14:textId="77777777" w:rsidR="00EC7098" w:rsidRDefault="00EC7098" w:rsidP="00E71053">
            <w:pPr>
              <w:spacing w:after="40"/>
              <w:jc w:val="both"/>
            </w:pPr>
            <w:r>
              <w:t>Progress Systemy Komputerowe sp. z o.o.</w:t>
            </w:r>
          </w:p>
          <w:p w14:paraId="5BDA854C" w14:textId="77777777" w:rsidR="00EC7098" w:rsidRDefault="00EC7098" w:rsidP="00E71053">
            <w:pPr>
              <w:spacing w:after="40"/>
              <w:jc w:val="both"/>
            </w:pPr>
            <w:r>
              <w:t>al. Mickiewicza 27</w:t>
            </w:r>
          </w:p>
          <w:p w14:paraId="42731767" w14:textId="7F64E1AE" w:rsidR="00EC7098" w:rsidRPr="00490DC0" w:rsidRDefault="00EC7098" w:rsidP="00E71053">
            <w:pPr>
              <w:spacing w:after="40"/>
              <w:jc w:val="both"/>
            </w:pPr>
            <w:r>
              <w:t>31-120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55AB86" w14:textId="77777777" w:rsidR="00834A49" w:rsidRPr="00490DC0" w:rsidRDefault="00834A49" w:rsidP="00E71053">
            <w:pPr>
              <w:spacing w:before="120" w:after="120"/>
              <w:jc w:val="both"/>
            </w:pPr>
            <w:r w:rsidRPr="00834A49">
              <w:t>3 711 832.50 zł</w:t>
            </w:r>
          </w:p>
        </w:tc>
      </w:tr>
    </w:tbl>
    <w:p w14:paraId="67435E16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803AA" w14:textId="77777777" w:rsidR="00366683" w:rsidRDefault="00366683">
      <w:r>
        <w:separator/>
      </w:r>
    </w:p>
  </w:endnote>
  <w:endnote w:type="continuationSeparator" w:id="0">
    <w:p w14:paraId="34072449" w14:textId="77777777" w:rsidR="00366683" w:rsidRDefault="00366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0DBA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46499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362D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465435">
        <v:line id="_x0000_s1025" style="position:absolute;left:0;text-align:left;z-index:251657728" from="-3.85pt,8.7pt" to="455.15pt,8.7pt"/>
      </w:pict>
    </w:r>
  </w:p>
  <w:p w14:paraId="2264EDD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0367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76A21D" w14:textId="77777777" w:rsidR="009F189D" w:rsidRDefault="009F189D">
    <w:pPr>
      <w:pStyle w:val="Stopka"/>
      <w:tabs>
        <w:tab w:val="clear" w:pos="4536"/>
      </w:tabs>
      <w:jc w:val="center"/>
    </w:pPr>
  </w:p>
  <w:p w14:paraId="24360A6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BF0A2" w14:textId="77777777" w:rsidR="00366683" w:rsidRDefault="00366683">
      <w:r>
        <w:separator/>
      </w:r>
    </w:p>
  </w:footnote>
  <w:footnote w:type="continuationSeparator" w:id="0">
    <w:p w14:paraId="3F5BCB85" w14:textId="77777777" w:rsidR="00366683" w:rsidRDefault="003666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D0601" w14:textId="77777777" w:rsidR="00834A49" w:rsidRDefault="00834A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C8BC4" w14:textId="77777777" w:rsidR="00834A49" w:rsidRDefault="00834A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7322B" w14:textId="77777777" w:rsidR="00834A49" w:rsidRDefault="00834A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668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66683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34A49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EC7098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591E51"/>
  <w15:chartTrackingRefBased/>
  <w15:docId w15:val="{CEF0F846-6636-433E-8C8F-39E281A06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2023-05-30T09:30:00Z</cp:lastPrinted>
  <dcterms:created xsi:type="dcterms:W3CDTF">2023-05-30T09:30:00Z</dcterms:created>
  <dcterms:modified xsi:type="dcterms:W3CDTF">2023-05-30T09:30:00Z</dcterms:modified>
</cp:coreProperties>
</file>