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683E2" w14:textId="77777777" w:rsidR="00E06A46" w:rsidRDefault="00B5477C" w:rsidP="00E06A46">
      <w:pPr>
        <w:pStyle w:val="Nagwek3"/>
        <w:jc w:val="right"/>
        <w:rPr>
          <w:rFonts w:ascii="Times New Roman" w:hAnsi="Times New Roman"/>
        </w:rPr>
      </w:pPr>
      <w:r>
        <w:pict w14:anchorId="46409525">
          <v:roundrect id="_x0000_s1027" style="position:absolute;left:0;text-align:left;margin-left:-25.5pt;margin-top:-13.15pt;width:162pt;height:1in;z-index:251658240" arcsize="10923f"/>
        </w:pict>
      </w:r>
      <w:r w:rsidR="00E06A46">
        <w:rPr>
          <w:b w:val="0"/>
          <w:sz w:val="22"/>
          <w:szCs w:val="22"/>
        </w:rPr>
        <w:tab/>
      </w:r>
      <w:r w:rsidR="00E06A46">
        <w:rPr>
          <w:b w:val="0"/>
          <w:sz w:val="22"/>
          <w:szCs w:val="22"/>
        </w:rPr>
        <w:tab/>
      </w:r>
      <w:r w:rsidR="00E06A46">
        <w:rPr>
          <w:b w:val="0"/>
          <w:sz w:val="22"/>
          <w:szCs w:val="22"/>
        </w:rPr>
        <w:tab/>
      </w:r>
      <w:r w:rsidR="00E06A46">
        <w:rPr>
          <w:b w:val="0"/>
          <w:sz w:val="22"/>
          <w:szCs w:val="22"/>
        </w:rPr>
        <w:tab/>
      </w:r>
      <w:r w:rsidR="00E06A46">
        <w:rPr>
          <w:b w:val="0"/>
          <w:sz w:val="22"/>
          <w:szCs w:val="22"/>
        </w:rPr>
        <w:tab/>
      </w:r>
      <w:r w:rsidR="00E06A46">
        <w:rPr>
          <w:b w:val="0"/>
          <w:sz w:val="22"/>
          <w:szCs w:val="22"/>
        </w:rPr>
        <w:tab/>
      </w:r>
      <w:r w:rsidR="00E06A46">
        <w:rPr>
          <w:b w:val="0"/>
          <w:sz w:val="22"/>
          <w:szCs w:val="22"/>
        </w:rPr>
        <w:tab/>
      </w:r>
      <w:r w:rsidR="00E06A46">
        <w:rPr>
          <w:rFonts w:ascii="Times New Roman" w:hAnsi="Times New Roman"/>
        </w:rPr>
        <w:t>Załącznik nr 1</w:t>
      </w:r>
    </w:p>
    <w:p w14:paraId="2D1E4DF8" w14:textId="77777777" w:rsidR="00E06A46" w:rsidRDefault="00E06A46" w:rsidP="00E06A4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EA1E6E6" w14:textId="77777777" w:rsidR="00E06A46" w:rsidRDefault="00E06A46" w:rsidP="00E06A4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4241485" w14:textId="77777777" w:rsidR="00E06A46" w:rsidRDefault="00E06A46" w:rsidP="00E06A4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733FBAD" w14:textId="77777777" w:rsidR="00E06A46" w:rsidRDefault="00E06A46" w:rsidP="00E06A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04AC8A8" w14:textId="77777777" w:rsidR="00E06A46" w:rsidRDefault="00E06A46" w:rsidP="00E06A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1000A056" w14:textId="77777777" w:rsidR="00E06A46" w:rsidRDefault="00E06A46" w:rsidP="00E06A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313CBC7" w14:textId="77777777" w:rsidR="00E06A46" w:rsidRDefault="00E06A46" w:rsidP="00E06A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297D3E2D" w14:textId="77777777" w:rsidR="00E06A46" w:rsidRDefault="00E06A46" w:rsidP="00E06A4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44C7169F" w14:textId="77777777" w:rsidR="00E06A46" w:rsidRDefault="00E06A46" w:rsidP="00E06A4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4BBAD2D" w14:textId="77777777" w:rsidR="00E06A46" w:rsidRDefault="00E06A46" w:rsidP="00E06A4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4EEF61E7" w14:textId="77777777" w:rsidR="00E06A46" w:rsidRDefault="00E06A46" w:rsidP="00E06A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508BAA7E" w14:textId="77777777" w:rsidR="00E06A46" w:rsidRDefault="00E06A46" w:rsidP="00E06A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191879DE" w14:textId="77777777" w:rsidR="00E06A46" w:rsidRDefault="00E06A46" w:rsidP="00E06A46">
      <w:pPr>
        <w:spacing w:line="360" w:lineRule="auto"/>
      </w:pPr>
      <w:r>
        <w:t>Do: Nazwa i siedziba Zamawiającego:</w:t>
      </w:r>
    </w:p>
    <w:p w14:paraId="5B08082C" w14:textId="77777777" w:rsidR="00E06A46" w:rsidRDefault="00E06A46" w:rsidP="00E06A46">
      <w:pPr>
        <w:ind w:right="-110"/>
        <w:rPr>
          <w:b/>
        </w:rPr>
      </w:pPr>
      <w:r>
        <w:rPr>
          <w:b/>
        </w:rPr>
        <w:t>Akademia Górniczo - Hutnicza</w:t>
      </w:r>
    </w:p>
    <w:p w14:paraId="5E2E679C" w14:textId="77777777" w:rsidR="00E06A46" w:rsidRDefault="00E06A46" w:rsidP="00E06A46">
      <w:pPr>
        <w:ind w:right="-110"/>
        <w:rPr>
          <w:b/>
        </w:rPr>
      </w:pPr>
      <w:r>
        <w:rPr>
          <w:b/>
        </w:rPr>
        <w:t>im. Stanisława Staszica w Krakowie</w:t>
      </w:r>
    </w:p>
    <w:p w14:paraId="3549AD87" w14:textId="77777777" w:rsidR="00E06A46" w:rsidRDefault="00E06A46" w:rsidP="00E06A46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6692F66C" w14:textId="77777777" w:rsidR="00E06A46" w:rsidRDefault="00E06A46" w:rsidP="00E06A46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2F047A08" w14:textId="77777777" w:rsidR="00E06A46" w:rsidRDefault="00E06A46" w:rsidP="00E06A46">
      <w:pPr>
        <w:rPr>
          <w:b/>
        </w:rPr>
      </w:pPr>
      <w:r>
        <w:rPr>
          <w:b/>
        </w:rPr>
        <w:t xml:space="preserve">30-059 Kraków,  </w:t>
      </w:r>
    </w:p>
    <w:p w14:paraId="59CA54DA" w14:textId="77777777" w:rsidR="00E06A46" w:rsidRDefault="00E06A46" w:rsidP="00E06A46">
      <w:pPr>
        <w:ind w:firstLine="3969"/>
        <w:rPr>
          <w:b/>
        </w:rPr>
      </w:pPr>
    </w:p>
    <w:p w14:paraId="42262821" w14:textId="676F7E14" w:rsidR="00E06A46" w:rsidRDefault="00E06A46" w:rsidP="00E06A46">
      <w:r>
        <w:t xml:space="preserve">Przystępując do postępowania o udzielenie zamówienia publicznego, którego przedmiotem jest </w:t>
      </w:r>
      <w:r w:rsidRPr="002D480A">
        <w:rPr>
          <w:b/>
        </w:rPr>
        <w:t>Dostawa zestawu składającego się z 4 szt. fantomów odwzorowujących właściwości mechaniczne wątroby na potrzeby WIMiR</w:t>
      </w:r>
      <w:r>
        <w:rPr>
          <w:b/>
          <w:sz w:val="26"/>
        </w:rPr>
        <w:t xml:space="preserve">, nr sprawy: KC-zp.272-309/23 </w:t>
      </w:r>
      <w:r>
        <w:t>oferuję realizację przedmiotu zamówienia, zgodnie z zasadami określonymi w specyfikacji istotnych warunków zamówienia.</w:t>
      </w:r>
    </w:p>
    <w:p w14:paraId="4CDE5A45" w14:textId="77777777" w:rsidR="00E06A46" w:rsidRDefault="00E06A46" w:rsidP="00E06A46">
      <w:pPr>
        <w:widowControl w:val="0"/>
        <w:spacing w:line="264" w:lineRule="auto"/>
        <w:ind w:right="1"/>
        <w:rPr>
          <w:b/>
        </w:rPr>
      </w:pPr>
    </w:p>
    <w:p w14:paraId="0939F292" w14:textId="77777777" w:rsidR="00E06A46" w:rsidRDefault="00E06A46" w:rsidP="00E06A4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0F1B74ED" w14:textId="77777777" w:rsidR="00E06A46" w:rsidRDefault="00E06A46" w:rsidP="00E06A46">
      <w:pPr>
        <w:widowControl w:val="0"/>
        <w:spacing w:line="264" w:lineRule="auto"/>
        <w:ind w:right="1"/>
        <w:rPr>
          <w:b/>
        </w:rPr>
      </w:pPr>
    </w:p>
    <w:p w14:paraId="2B61702E" w14:textId="77777777" w:rsidR="00E06A46" w:rsidRDefault="00E06A46" w:rsidP="00E06A4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54196482" w14:textId="77777777" w:rsidR="00E06A46" w:rsidRDefault="00E06A46" w:rsidP="00E06A4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D31BA39" w14:textId="77777777" w:rsidR="00E06A46" w:rsidRDefault="00E06A46" w:rsidP="00E06A46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27C2053C" w14:textId="77777777" w:rsidR="00E06A46" w:rsidRDefault="00E06A46" w:rsidP="00E06A4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94F9142" w14:textId="77777777" w:rsidR="00E06A46" w:rsidRDefault="00E06A46" w:rsidP="00E06A46">
      <w:pPr>
        <w:pStyle w:val="Tekstpodstawowy"/>
      </w:pPr>
      <w:r>
        <w:t>Powyższa cena podatek VAT w wysokości 23 % tj.…………………….PLN</w:t>
      </w:r>
    </w:p>
    <w:p w14:paraId="5C846F3C" w14:textId="77777777" w:rsidR="00E06A46" w:rsidRDefault="00E06A46" w:rsidP="00E06A46">
      <w:pPr>
        <w:pStyle w:val="Tekstpodstawowy"/>
      </w:pPr>
      <w:r>
        <w:t xml:space="preserve">Producent/model zaoferowanego urządzenia </w:t>
      </w:r>
      <w:r>
        <w:rPr>
          <w:b w:val="0"/>
        </w:rPr>
        <w:t>…………………………………………..</w:t>
      </w:r>
    </w:p>
    <w:p w14:paraId="5FAC3DF7" w14:textId="77777777" w:rsidR="00E06A46" w:rsidRDefault="00E06A46" w:rsidP="00E06A46">
      <w:pPr>
        <w:widowControl w:val="0"/>
        <w:ind w:right="1"/>
        <w:jc w:val="both"/>
        <w:rPr>
          <w:b/>
        </w:rPr>
      </w:pPr>
    </w:p>
    <w:p w14:paraId="6DD21F85" w14:textId="7A22A059" w:rsidR="00E06A46" w:rsidRDefault="00E06A46" w:rsidP="00E06A46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>
        <w:rPr>
          <w:b/>
          <w:bCs/>
        </w:rPr>
        <w:t xml:space="preserve">do </w:t>
      </w:r>
      <w:r w:rsidR="00B5477C">
        <w:rPr>
          <w:b/>
          <w:bCs/>
        </w:rPr>
        <w:t>70</w:t>
      </w:r>
      <w:r>
        <w:rPr>
          <w:b/>
          <w:bCs/>
        </w:rPr>
        <w:t xml:space="preserve"> dni od daty podpisania umowy</w:t>
      </w:r>
      <w:r>
        <w:t xml:space="preserve"> </w:t>
      </w:r>
    </w:p>
    <w:p w14:paraId="159667E9" w14:textId="77777777" w:rsidR="00E06A46" w:rsidRDefault="00E06A46" w:rsidP="00E06A46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……………….. miesięcy</w:t>
      </w:r>
      <w:r>
        <w:rPr>
          <w:i/>
        </w:rPr>
        <w:t>(</w:t>
      </w:r>
      <w:r>
        <w:rPr>
          <w:i/>
          <w:highlight w:val="yellow"/>
        </w:rPr>
        <w:t>kryterium oceny ofert</w:t>
      </w:r>
      <w:r>
        <w:rPr>
          <w:i/>
        </w:rPr>
        <w:t>)</w:t>
      </w:r>
    </w:p>
    <w:p w14:paraId="311015A6" w14:textId="461D1422" w:rsidR="00E06A46" w:rsidRDefault="00E06A46" w:rsidP="00E06A46">
      <w:pPr>
        <w:widowControl w:val="0"/>
        <w:ind w:right="1"/>
        <w:jc w:val="both"/>
        <w:rPr>
          <w:b/>
        </w:rPr>
      </w:pPr>
    </w:p>
    <w:p w14:paraId="511B3D2C" w14:textId="77777777" w:rsidR="00E06A46" w:rsidRDefault="00E06A46" w:rsidP="00E06A46">
      <w:pPr>
        <w:widowControl w:val="0"/>
        <w:ind w:right="1"/>
        <w:jc w:val="both"/>
        <w:rPr>
          <w:b/>
        </w:rPr>
      </w:pPr>
    </w:p>
    <w:p w14:paraId="1D069FD9" w14:textId="77777777" w:rsidR="00E06A46" w:rsidRDefault="00E06A46" w:rsidP="00E06A46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222EF9A9" w14:textId="77777777" w:rsidR="00E06A46" w:rsidRDefault="00E06A46" w:rsidP="00E06A46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 w14:paraId="7F2C9A36" w14:textId="77777777" w:rsidR="00E06A46" w:rsidRDefault="00E06A46" w:rsidP="00E06A46">
      <w:pPr>
        <w:jc w:val="both"/>
        <w:rPr>
          <w:sz w:val="18"/>
          <w:szCs w:val="18"/>
        </w:rPr>
      </w:pPr>
    </w:p>
    <w:p w14:paraId="6D25174E" w14:textId="77777777" w:rsidR="00E06A46" w:rsidRDefault="00E06A46" w:rsidP="00E06A4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2FBF7C2" w14:textId="77777777" w:rsidR="00E06A46" w:rsidRDefault="00E06A46" w:rsidP="00E06A4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575CA105" w14:textId="77777777" w:rsidR="00E06A46" w:rsidRDefault="00E06A46" w:rsidP="00E06A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79A2AF7" w14:textId="77777777" w:rsidR="00E06A46" w:rsidRDefault="00E06A46" w:rsidP="00E06A4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6EF9A9" w14:textId="77777777" w:rsidR="00E06A46" w:rsidRDefault="00E06A46" w:rsidP="00E06A4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6C7727" w14:textId="77777777" w:rsidR="00E06A46" w:rsidRDefault="00E06A46" w:rsidP="00E06A4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823D3D5" w14:textId="77777777" w:rsidR="00E06A46" w:rsidRDefault="00E06A46" w:rsidP="00E06A4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06A46" w14:paraId="4BD0074B" w14:textId="77777777" w:rsidTr="00E06A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262DA" w14:textId="77777777" w:rsidR="00E06A46" w:rsidRDefault="00E06A4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7222F" w14:textId="77777777" w:rsidR="00E06A46" w:rsidRDefault="00E06A4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C872883" w14:textId="77777777" w:rsidR="00E06A46" w:rsidRDefault="00E06A4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9EF5A" w14:textId="77777777" w:rsidR="00E06A46" w:rsidRDefault="00E06A4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E06A46" w14:paraId="3E7BDEEA" w14:textId="77777777" w:rsidTr="00E06A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4998C" w14:textId="77777777" w:rsidR="00E06A46" w:rsidRDefault="00E06A4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34668" w14:textId="77777777" w:rsidR="00E06A46" w:rsidRDefault="00E06A4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0E69D" w14:textId="77777777" w:rsidR="00E06A46" w:rsidRDefault="00E06A4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06A46" w14:paraId="48CB41FA" w14:textId="77777777" w:rsidTr="00E06A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39498" w14:textId="77777777" w:rsidR="00E06A46" w:rsidRDefault="00E06A4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8600A" w14:textId="77777777" w:rsidR="00E06A46" w:rsidRDefault="00E06A4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92ACA" w14:textId="77777777" w:rsidR="00E06A46" w:rsidRDefault="00E06A4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8AEEF4F" w14:textId="77777777" w:rsidR="00E06A46" w:rsidRDefault="00E06A46" w:rsidP="00E06A4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A1F7B39" w14:textId="77777777" w:rsidR="00E06A46" w:rsidRDefault="00E06A46" w:rsidP="00E06A4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14C7052A" w14:textId="77777777" w:rsidR="00E06A46" w:rsidRDefault="00E06A46" w:rsidP="00E06A4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21DCC5D" w14:textId="77777777" w:rsidR="00E06A46" w:rsidRDefault="00E06A46" w:rsidP="00E06A4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C35D6CA" w14:textId="77777777" w:rsidR="00E06A46" w:rsidRDefault="00E06A46" w:rsidP="00E06A4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87DD666" w14:textId="77777777" w:rsidR="00E06A46" w:rsidRDefault="00E06A46" w:rsidP="00E06A4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E971127" w14:textId="77777777" w:rsidR="00E06A46" w:rsidRDefault="00E06A46" w:rsidP="00E06A4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479AFA7" w14:textId="77777777" w:rsidR="00E06A46" w:rsidRDefault="00E06A46" w:rsidP="00E06A4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5B547322" w14:textId="77777777" w:rsidR="00E06A46" w:rsidRDefault="00E06A46" w:rsidP="00E06A4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1D1B48B" w14:textId="77777777" w:rsidR="00E06A46" w:rsidRDefault="00E06A46" w:rsidP="00E06A4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508267D" w14:textId="77777777" w:rsidR="00E06A46" w:rsidRDefault="00E06A46" w:rsidP="00E06A4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4B97C20" w14:textId="77777777" w:rsidR="00E06A46" w:rsidRDefault="00E06A46" w:rsidP="00E06A4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ADBB50F" w14:textId="77777777" w:rsidR="00E06A46" w:rsidRDefault="00E06A46" w:rsidP="00E06A4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9BDEDB3" w14:textId="77777777" w:rsidR="00E06A46" w:rsidRDefault="00E06A46" w:rsidP="00E06A4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6549935" w14:textId="77777777" w:rsidR="00E06A46" w:rsidRDefault="00E06A46" w:rsidP="00E06A4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867467" w14:textId="77777777" w:rsidR="00E06A46" w:rsidRDefault="00E06A46" w:rsidP="00E06A46">
      <w:pPr>
        <w:jc w:val="both"/>
        <w:rPr>
          <w:sz w:val="22"/>
          <w:szCs w:val="22"/>
        </w:rPr>
      </w:pPr>
    </w:p>
    <w:p w14:paraId="6F2C4757" w14:textId="77777777" w:rsidR="00E06A46" w:rsidRDefault="00E06A46" w:rsidP="00E06A4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10B9D017" w14:textId="77777777" w:rsidR="00E06A46" w:rsidRDefault="00E06A46" w:rsidP="00E06A4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370C305" w14:textId="77777777" w:rsidR="00E06A46" w:rsidRDefault="00E06A46" w:rsidP="00E06A46"/>
    <w:p w14:paraId="57F6674A" w14:textId="77777777" w:rsidR="00E06A46" w:rsidRDefault="00E06A46" w:rsidP="00E06A46"/>
    <w:p w14:paraId="22E55EDF" w14:textId="77777777" w:rsidR="00E06A46" w:rsidRDefault="00E06A46" w:rsidP="00E06A46"/>
    <w:p w14:paraId="54755472" w14:textId="77777777" w:rsidR="00E06A46" w:rsidRDefault="00E06A46" w:rsidP="00E06A46"/>
    <w:p w14:paraId="34358589" w14:textId="77777777" w:rsidR="00E06A46" w:rsidRDefault="00E06A46" w:rsidP="00E06A46"/>
    <w:p w14:paraId="1628A4A5" w14:textId="77777777" w:rsidR="00FE545C" w:rsidRPr="00E06A46" w:rsidRDefault="00FE545C" w:rsidP="00E06A46"/>
    <w:sectPr w:rsidR="00FE545C" w:rsidRPr="00E06A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6F989" w14:textId="77777777" w:rsidR="00F411D4" w:rsidRDefault="00F411D4">
      <w:r>
        <w:separator/>
      </w:r>
    </w:p>
  </w:endnote>
  <w:endnote w:type="continuationSeparator" w:id="0">
    <w:p w14:paraId="1B6DFD1C" w14:textId="77777777" w:rsidR="00F411D4" w:rsidRDefault="00F41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C6CB8" w14:textId="77777777" w:rsidR="002D480A" w:rsidRDefault="002D48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2CAA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454F4" w14:textId="77777777" w:rsidR="002D480A" w:rsidRDefault="002D4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641DE" w14:textId="77777777" w:rsidR="00F411D4" w:rsidRDefault="00F411D4">
      <w:r>
        <w:separator/>
      </w:r>
    </w:p>
  </w:footnote>
  <w:footnote w:type="continuationSeparator" w:id="0">
    <w:p w14:paraId="50705CEE" w14:textId="77777777" w:rsidR="00F411D4" w:rsidRDefault="00F41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CAC3E" w14:textId="77777777" w:rsidR="002D480A" w:rsidRDefault="002D48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D9E2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08A52" w14:textId="77777777" w:rsidR="002D480A" w:rsidRDefault="002D48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73461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85864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099459">
    <w:abstractNumId w:val="0"/>
  </w:num>
  <w:num w:numId="4" w16cid:durableId="230818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1D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480A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477C"/>
    <w:rsid w:val="00B774DC"/>
    <w:rsid w:val="00C969A6"/>
    <w:rsid w:val="00CA7D36"/>
    <w:rsid w:val="00D24208"/>
    <w:rsid w:val="00D60C38"/>
    <w:rsid w:val="00D66893"/>
    <w:rsid w:val="00D90ACB"/>
    <w:rsid w:val="00DC1500"/>
    <w:rsid w:val="00E06A46"/>
    <w:rsid w:val="00E44371"/>
    <w:rsid w:val="00E949B0"/>
    <w:rsid w:val="00EC0BEA"/>
    <w:rsid w:val="00F00591"/>
    <w:rsid w:val="00F411D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AB68388"/>
  <w15:chartTrackingRefBased/>
  <w15:docId w15:val="{C5B2FF4D-3603-4BDE-9FFC-91A1286A5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6A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9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452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2023-05-24T12:29:00Z</cp:lastPrinted>
  <dcterms:created xsi:type="dcterms:W3CDTF">2023-05-24T12:24:00Z</dcterms:created>
  <dcterms:modified xsi:type="dcterms:W3CDTF">2023-06-06T12:19:00Z</dcterms:modified>
</cp:coreProperties>
</file>