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B7933" w14:textId="77777777" w:rsidR="00F056D4" w:rsidRDefault="00F056D4" w:rsidP="00F056D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2355698E" w14:textId="77777777" w:rsidR="00F056D4" w:rsidRDefault="00F056D4" w:rsidP="00F056D4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EBF1FC4" w14:textId="77777777" w:rsidR="00F056D4" w:rsidRDefault="00F056D4" w:rsidP="00F056D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5325801" w14:textId="77777777" w:rsidR="00F056D4" w:rsidRDefault="00F056D4" w:rsidP="00F056D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766E1E0" w14:textId="77777777" w:rsidR="00F056D4" w:rsidRDefault="00F056D4" w:rsidP="00F056D4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60F41B1A" w14:textId="77777777" w:rsidR="00F056D4" w:rsidRDefault="00F056D4" w:rsidP="00F056D4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FC08E4A" w14:textId="77777777" w:rsidR="00F056D4" w:rsidRDefault="00F056D4" w:rsidP="00F056D4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1F5830" w14:textId="77777777" w:rsidR="00F056D4" w:rsidRDefault="00F056D4" w:rsidP="00F056D4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872930" w14:textId="77777777" w:rsidR="00F056D4" w:rsidRDefault="00F056D4" w:rsidP="00F056D4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46440B07" w14:textId="77777777" w:rsidR="00F056D4" w:rsidRDefault="00F056D4" w:rsidP="00F056D4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B67D74C" w14:textId="77777777" w:rsidR="00F056D4" w:rsidRDefault="00F056D4" w:rsidP="00F056D4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9BB4A97" w14:textId="77777777" w:rsidR="00F056D4" w:rsidRDefault="00F056D4" w:rsidP="00F056D4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1293D60" w14:textId="77777777" w:rsidR="00F056D4" w:rsidRDefault="00F056D4" w:rsidP="00F056D4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6246064" w14:textId="77777777" w:rsidR="00F056D4" w:rsidRDefault="00F056D4" w:rsidP="00F056D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C92D856" w14:textId="77777777" w:rsidR="00F056D4" w:rsidRDefault="00F056D4" w:rsidP="00F056D4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48822652" w14:textId="77777777" w:rsidR="00F056D4" w:rsidRDefault="00F056D4" w:rsidP="00F056D4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404F1C7" w14:textId="75C8FDB3" w:rsidR="00F056D4" w:rsidRDefault="00F056D4" w:rsidP="00F056D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 xml:space="preserve">pn. </w:t>
      </w:r>
      <w:r w:rsidR="0071174F" w:rsidRPr="002D480A">
        <w:rPr>
          <w:b/>
        </w:rPr>
        <w:t xml:space="preserve">Dostawa zestawu składającego się z 4 szt. fantomów odwzorowujących właściwości mechaniczne wątroby na potrzeby </w:t>
      </w:r>
      <w:proofErr w:type="spellStart"/>
      <w:r w:rsidR="0071174F" w:rsidRPr="002D480A">
        <w:rPr>
          <w:b/>
        </w:rPr>
        <w:t>WIMiR</w:t>
      </w:r>
      <w:proofErr w:type="spellEnd"/>
      <w:r>
        <w:rPr>
          <w:rFonts w:eastAsia="Times New Roman" w:cs="Calibri"/>
          <w:lang w:eastAsia="pl-PL"/>
        </w:rPr>
        <w:t xml:space="preserve">, znak sprawy: </w:t>
      </w:r>
      <w:r>
        <w:rPr>
          <w:rFonts w:eastAsia="Times New Roman" w:cs="Calibri"/>
          <w:b/>
          <w:bCs/>
          <w:lang w:eastAsia="pl-PL"/>
        </w:rPr>
        <w:t>KC-zp.272-309/23</w:t>
      </w:r>
      <w:r>
        <w:rPr>
          <w:rFonts w:eastAsia="Times New Roman" w:cs="Calibri"/>
          <w:lang w:eastAsia="pl-PL"/>
        </w:rPr>
        <w:t xml:space="preserve"> 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0CBC3EE8" w14:textId="77777777" w:rsidR="00F056D4" w:rsidRDefault="00F056D4" w:rsidP="00F056D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2CC5F511" w14:textId="77777777" w:rsidR="00F056D4" w:rsidRDefault="00F056D4" w:rsidP="00F056D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41575C27" w14:textId="77777777" w:rsidR="00F056D4" w:rsidRDefault="00F056D4" w:rsidP="00F056D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4F7708E0" w14:textId="77777777" w:rsidR="00F056D4" w:rsidRDefault="00F056D4" w:rsidP="00F056D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249C68DF" w14:textId="77777777" w:rsidR="00F056D4" w:rsidRDefault="00F056D4" w:rsidP="00F056D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F6FF148" w14:textId="77777777" w:rsidR="00F056D4" w:rsidRDefault="00F056D4" w:rsidP="00F056D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880876" w14:textId="77777777" w:rsidR="00F056D4" w:rsidRDefault="00F056D4" w:rsidP="00F056D4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1B95E47" w14:textId="77777777" w:rsidR="00F056D4" w:rsidRDefault="00F056D4" w:rsidP="00F056D4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0F62813E" w14:textId="77777777" w:rsidR="00F056D4" w:rsidRDefault="00F056D4" w:rsidP="00F056D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104EAE2" w14:textId="77777777" w:rsidR="00F056D4" w:rsidRDefault="00F056D4" w:rsidP="00F056D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4B3C541" w14:textId="77777777" w:rsidR="00F056D4" w:rsidRDefault="00F056D4" w:rsidP="00F056D4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E57C51" w14:textId="542EFE78" w:rsidR="005103B9" w:rsidRPr="00F056D4" w:rsidRDefault="00F056D4" w:rsidP="00F056D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F056D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A8B37" w14:textId="77777777" w:rsidR="005637BB" w:rsidRDefault="005637BB" w:rsidP="0038231F">
      <w:pPr>
        <w:spacing w:after="0" w:line="240" w:lineRule="auto"/>
      </w:pPr>
      <w:r>
        <w:separator/>
      </w:r>
    </w:p>
  </w:endnote>
  <w:endnote w:type="continuationSeparator" w:id="0">
    <w:p w14:paraId="5C99ED35" w14:textId="77777777" w:rsidR="005637BB" w:rsidRDefault="005637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9085" w14:textId="77777777" w:rsidR="00B13FBE" w:rsidRDefault="00B13F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40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2B09E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040E3" w14:textId="77777777" w:rsidR="00B13FBE" w:rsidRDefault="00B1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F2E6F" w14:textId="77777777" w:rsidR="005637BB" w:rsidRDefault="005637BB" w:rsidP="0038231F">
      <w:pPr>
        <w:spacing w:after="0" w:line="240" w:lineRule="auto"/>
      </w:pPr>
      <w:r>
        <w:separator/>
      </w:r>
    </w:p>
  </w:footnote>
  <w:footnote w:type="continuationSeparator" w:id="0">
    <w:p w14:paraId="3BCAECB2" w14:textId="77777777" w:rsidR="005637BB" w:rsidRDefault="005637BB" w:rsidP="0038231F">
      <w:pPr>
        <w:spacing w:after="0" w:line="240" w:lineRule="auto"/>
      </w:pPr>
      <w:r>
        <w:continuationSeparator/>
      </w:r>
    </w:p>
  </w:footnote>
  <w:footnote w:id="1">
    <w:p w14:paraId="728FED95" w14:textId="77777777" w:rsidR="00F056D4" w:rsidRDefault="00F056D4" w:rsidP="00F056D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69A73EE" w14:textId="77777777" w:rsidR="00F056D4" w:rsidRDefault="00F056D4" w:rsidP="00F056D4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7034E" w14:textId="77777777" w:rsidR="00B13FBE" w:rsidRDefault="00B13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885D" w14:textId="77777777" w:rsidR="00B13FBE" w:rsidRDefault="00B13F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2EAE9" w14:textId="77777777" w:rsidR="00B13FBE" w:rsidRDefault="00B13F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263459">
    <w:abstractNumId w:val="7"/>
  </w:num>
  <w:num w:numId="2" w16cid:durableId="1912542396">
    <w:abstractNumId w:val="0"/>
  </w:num>
  <w:num w:numId="3" w16cid:durableId="828668088">
    <w:abstractNumId w:val="6"/>
  </w:num>
  <w:num w:numId="4" w16cid:durableId="1963657562">
    <w:abstractNumId w:val="9"/>
  </w:num>
  <w:num w:numId="5" w16cid:durableId="1808038548">
    <w:abstractNumId w:val="8"/>
  </w:num>
  <w:num w:numId="6" w16cid:durableId="1358236597">
    <w:abstractNumId w:val="5"/>
  </w:num>
  <w:num w:numId="7" w16cid:durableId="1577284911">
    <w:abstractNumId w:val="1"/>
  </w:num>
  <w:num w:numId="8" w16cid:durableId="1339114937">
    <w:abstractNumId w:val="3"/>
  </w:num>
  <w:num w:numId="9" w16cid:durableId="2082561469">
    <w:abstractNumId w:val="2"/>
  </w:num>
  <w:num w:numId="10" w16cid:durableId="1525631521">
    <w:abstractNumId w:val="4"/>
  </w:num>
  <w:num w:numId="11" w16cid:durableId="4987405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7B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37BB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74F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FBE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56D4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4849F"/>
  <w15:chartTrackingRefBased/>
  <w15:docId w15:val="{BDBCB281-DF4F-4793-989A-498D332B6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6D4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 w:line="259" w:lineRule="auto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2023-05-24T12:30:00Z</dcterms:created>
  <dcterms:modified xsi:type="dcterms:W3CDTF">2023-05-24T12:31:00Z</dcterms:modified>
</cp:coreProperties>
</file>