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137973" w:rsidRDefault="00396236" w:rsidP="00137973">
      <w:pPr>
        <w:spacing w:after="240"/>
        <w:jc w:val="right"/>
        <w:rPr>
          <w:sz w:val="24"/>
          <w:szCs w:val="24"/>
        </w:rPr>
      </w:pPr>
      <w:r w:rsidRPr="00137973">
        <w:rPr>
          <w:sz w:val="24"/>
          <w:szCs w:val="24"/>
        </w:rPr>
        <w:t>Kraków</w:t>
      </w:r>
      <w:r w:rsidR="006A5DF1" w:rsidRPr="00137973">
        <w:rPr>
          <w:sz w:val="24"/>
          <w:szCs w:val="24"/>
        </w:rPr>
        <w:t xml:space="preserve"> dnia: </w:t>
      </w:r>
      <w:r w:rsidRPr="00137973">
        <w:rPr>
          <w:sz w:val="24"/>
          <w:szCs w:val="24"/>
        </w:rPr>
        <w:t>2023-05-26</w:t>
      </w:r>
    </w:p>
    <w:p w:rsidR="006A5DF1" w:rsidRPr="00137973" w:rsidRDefault="00396236" w:rsidP="006A5DF1">
      <w:pPr>
        <w:rPr>
          <w:b/>
          <w:bCs/>
          <w:sz w:val="24"/>
          <w:szCs w:val="24"/>
        </w:rPr>
      </w:pPr>
      <w:r w:rsidRPr="00137973">
        <w:rPr>
          <w:b/>
          <w:bCs/>
          <w:sz w:val="24"/>
          <w:szCs w:val="24"/>
        </w:rPr>
        <w:t>AWF Kraków</w:t>
      </w:r>
    </w:p>
    <w:p w:rsidR="006A5DF1" w:rsidRPr="00137973" w:rsidRDefault="00396236" w:rsidP="006A5DF1">
      <w:pPr>
        <w:rPr>
          <w:sz w:val="24"/>
          <w:szCs w:val="24"/>
        </w:rPr>
      </w:pPr>
      <w:proofErr w:type="gramStart"/>
      <w:r w:rsidRPr="00137973">
        <w:rPr>
          <w:sz w:val="24"/>
          <w:szCs w:val="24"/>
        </w:rPr>
        <w:t>al</w:t>
      </w:r>
      <w:proofErr w:type="gramEnd"/>
      <w:r w:rsidRPr="00137973">
        <w:rPr>
          <w:sz w:val="24"/>
          <w:szCs w:val="24"/>
        </w:rPr>
        <w:t>. Jana Pawła II</w:t>
      </w:r>
      <w:r w:rsidR="006A5DF1" w:rsidRPr="00137973">
        <w:rPr>
          <w:sz w:val="24"/>
          <w:szCs w:val="24"/>
        </w:rPr>
        <w:t xml:space="preserve"> </w:t>
      </w:r>
      <w:r w:rsidRPr="00137973">
        <w:rPr>
          <w:sz w:val="24"/>
          <w:szCs w:val="24"/>
        </w:rPr>
        <w:t>78</w:t>
      </w:r>
    </w:p>
    <w:p w:rsidR="006A5DF1" w:rsidRPr="00137973" w:rsidRDefault="00396236" w:rsidP="006A5DF1">
      <w:pPr>
        <w:rPr>
          <w:sz w:val="24"/>
          <w:szCs w:val="24"/>
        </w:rPr>
      </w:pPr>
      <w:r w:rsidRPr="00137973">
        <w:rPr>
          <w:sz w:val="24"/>
          <w:szCs w:val="24"/>
        </w:rPr>
        <w:t>31-571</w:t>
      </w:r>
      <w:r w:rsidR="006A5DF1" w:rsidRPr="00137973">
        <w:rPr>
          <w:sz w:val="24"/>
          <w:szCs w:val="24"/>
        </w:rPr>
        <w:t xml:space="preserve"> </w:t>
      </w:r>
      <w:r w:rsidRPr="00137973">
        <w:rPr>
          <w:sz w:val="24"/>
          <w:szCs w:val="24"/>
        </w:rPr>
        <w:t>Kraków</w:t>
      </w:r>
    </w:p>
    <w:p w:rsidR="006A5DF1" w:rsidRPr="00137973" w:rsidRDefault="006A5DF1" w:rsidP="006A5DF1">
      <w:pPr>
        <w:jc w:val="both"/>
        <w:rPr>
          <w:bCs/>
          <w:sz w:val="24"/>
          <w:szCs w:val="24"/>
        </w:rPr>
      </w:pPr>
      <w:r w:rsidRPr="00137973">
        <w:rPr>
          <w:bCs/>
          <w:sz w:val="24"/>
          <w:szCs w:val="24"/>
        </w:rPr>
        <w:t>……………………………………</w:t>
      </w:r>
    </w:p>
    <w:p w:rsidR="006A5DF1" w:rsidRPr="00C9715E" w:rsidRDefault="006A5DF1" w:rsidP="00C9715E">
      <w:pPr>
        <w:jc w:val="both"/>
        <w:rPr>
          <w:bCs/>
          <w:sz w:val="24"/>
          <w:szCs w:val="24"/>
        </w:rPr>
      </w:pPr>
      <w:r w:rsidRPr="00137973">
        <w:rPr>
          <w:bCs/>
          <w:sz w:val="24"/>
          <w:szCs w:val="24"/>
        </w:rPr>
        <w:t>[nazwa zamawiającego, adres]</w:t>
      </w:r>
    </w:p>
    <w:p w:rsidR="006A5DF1" w:rsidRPr="0013797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37973">
        <w:rPr>
          <w:b/>
          <w:sz w:val="24"/>
          <w:szCs w:val="24"/>
        </w:rPr>
        <w:t>WYKONAWCY</w:t>
      </w:r>
    </w:p>
    <w:p w:rsidR="006D4AB3" w:rsidRPr="00137973" w:rsidRDefault="006A5DF1" w:rsidP="00137973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proofErr w:type="gramStart"/>
      <w:r w:rsidRPr="00137973">
        <w:rPr>
          <w:sz w:val="24"/>
          <w:szCs w:val="24"/>
        </w:rPr>
        <w:t>ubiegający</w:t>
      </w:r>
      <w:proofErr w:type="gramEnd"/>
      <w:r w:rsidRPr="00137973">
        <w:rPr>
          <w:sz w:val="24"/>
          <w:szCs w:val="24"/>
        </w:rPr>
        <w:t xml:space="preserve"> się o zamówienie publiczne</w:t>
      </w:r>
    </w:p>
    <w:p w:rsidR="006D4AB3" w:rsidRPr="0013797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13797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37973">
        <w:rPr>
          <w:rFonts w:ascii="Times New Roman" w:hAnsi="Times New Roman"/>
          <w:sz w:val="24"/>
          <w:szCs w:val="24"/>
        </w:rPr>
        <w:t>WYJAŚNIENI</w:t>
      </w:r>
      <w:r w:rsidR="00520165" w:rsidRPr="00137973">
        <w:rPr>
          <w:rFonts w:ascii="Times New Roman" w:hAnsi="Times New Roman"/>
          <w:sz w:val="24"/>
          <w:szCs w:val="24"/>
        </w:rPr>
        <w:t>A</w:t>
      </w:r>
      <w:r w:rsidR="00632C3C" w:rsidRPr="00137973">
        <w:rPr>
          <w:rFonts w:ascii="Times New Roman" w:hAnsi="Times New Roman"/>
          <w:sz w:val="24"/>
          <w:szCs w:val="24"/>
        </w:rPr>
        <w:t xml:space="preserve"> TREŚCI</w:t>
      </w:r>
      <w:r w:rsidR="0029606A" w:rsidRPr="00137973">
        <w:rPr>
          <w:rFonts w:ascii="Times New Roman" w:hAnsi="Times New Roman"/>
          <w:sz w:val="24"/>
          <w:szCs w:val="24"/>
        </w:rPr>
        <w:t xml:space="preserve"> SWZ</w:t>
      </w:r>
    </w:p>
    <w:p w:rsidR="006D4AB3" w:rsidRPr="0013797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37973">
        <w:rPr>
          <w:sz w:val="24"/>
          <w:szCs w:val="24"/>
        </w:rPr>
        <w:t xml:space="preserve">Dotyczy: </w:t>
      </w:r>
      <w:r w:rsidR="006A5DF1" w:rsidRPr="00137973">
        <w:rPr>
          <w:sz w:val="24"/>
          <w:szCs w:val="24"/>
        </w:rPr>
        <w:t>p</w:t>
      </w:r>
      <w:r w:rsidRPr="00137973">
        <w:rPr>
          <w:sz w:val="24"/>
          <w:szCs w:val="24"/>
        </w:rPr>
        <w:t>ostępowani</w:t>
      </w:r>
      <w:r w:rsidR="006A5DF1" w:rsidRPr="00137973">
        <w:rPr>
          <w:sz w:val="24"/>
          <w:szCs w:val="24"/>
        </w:rPr>
        <w:t>a</w:t>
      </w:r>
      <w:r w:rsidRPr="00137973">
        <w:rPr>
          <w:sz w:val="24"/>
          <w:szCs w:val="24"/>
        </w:rPr>
        <w:t xml:space="preserve"> o udzielenie zamówienia publicznego, prowadzone</w:t>
      </w:r>
      <w:r w:rsidR="006A5DF1" w:rsidRPr="00137973">
        <w:rPr>
          <w:sz w:val="24"/>
          <w:szCs w:val="24"/>
        </w:rPr>
        <w:t>go</w:t>
      </w:r>
      <w:r w:rsidRPr="00137973">
        <w:rPr>
          <w:sz w:val="24"/>
          <w:szCs w:val="24"/>
        </w:rPr>
        <w:t xml:space="preserve"> w trybie </w:t>
      </w:r>
      <w:r w:rsidR="00396236" w:rsidRPr="00137973">
        <w:rPr>
          <w:sz w:val="24"/>
          <w:szCs w:val="24"/>
        </w:rPr>
        <w:t>przetarg nieograniczony</w:t>
      </w:r>
      <w:r w:rsidRPr="00137973">
        <w:rPr>
          <w:b/>
          <w:sz w:val="24"/>
          <w:szCs w:val="24"/>
        </w:rPr>
        <w:t xml:space="preserve"> </w:t>
      </w:r>
      <w:r w:rsidRPr="00137973">
        <w:rPr>
          <w:bCs/>
          <w:sz w:val="24"/>
          <w:szCs w:val="24"/>
        </w:rPr>
        <w:t>na</w:t>
      </w:r>
      <w:r w:rsidRPr="00137973">
        <w:rPr>
          <w:b/>
          <w:sz w:val="24"/>
          <w:szCs w:val="24"/>
        </w:rPr>
        <w:t xml:space="preserve"> </w:t>
      </w:r>
      <w:r w:rsidR="00E72428" w:rsidRPr="00137973">
        <w:rPr>
          <w:bCs/>
          <w:sz w:val="24"/>
          <w:szCs w:val="24"/>
        </w:rPr>
        <w:t>”</w:t>
      </w:r>
      <w:r w:rsidR="00396236" w:rsidRPr="00137973">
        <w:rPr>
          <w:b/>
          <w:bCs/>
          <w:sz w:val="24"/>
          <w:szCs w:val="24"/>
        </w:rPr>
        <w:t xml:space="preserve">Sprzątanie obiektów Akademii Wychowania Fizycznego </w:t>
      </w:r>
      <w:r w:rsidR="00137973">
        <w:rPr>
          <w:b/>
          <w:bCs/>
          <w:sz w:val="24"/>
          <w:szCs w:val="24"/>
        </w:rPr>
        <w:br/>
      </w:r>
      <w:r w:rsidR="00396236" w:rsidRPr="00137973">
        <w:rPr>
          <w:b/>
          <w:bCs/>
          <w:sz w:val="24"/>
          <w:szCs w:val="24"/>
        </w:rPr>
        <w:t>w Krakowie</w:t>
      </w:r>
      <w:r w:rsidR="00E72428" w:rsidRPr="00137973">
        <w:rPr>
          <w:bCs/>
          <w:sz w:val="24"/>
          <w:szCs w:val="24"/>
        </w:rPr>
        <w:t>”</w:t>
      </w:r>
      <w:r w:rsidRPr="00137973">
        <w:rPr>
          <w:b/>
          <w:sz w:val="24"/>
          <w:szCs w:val="24"/>
        </w:rPr>
        <w:t xml:space="preserve"> </w:t>
      </w:r>
      <w:r w:rsidRPr="00137973">
        <w:rPr>
          <w:bCs/>
          <w:sz w:val="24"/>
          <w:szCs w:val="24"/>
        </w:rPr>
        <w:t>– znak sprawy</w:t>
      </w:r>
      <w:r w:rsidRPr="00137973">
        <w:rPr>
          <w:b/>
          <w:sz w:val="24"/>
          <w:szCs w:val="24"/>
        </w:rPr>
        <w:t xml:space="preserve"> </w:t>
      </w:r>
      <w:r w:rsidR="00396236" w:rsidRPr="00137973">
        <w:rPr>
          <w:b/>
          <w:sz w:val="24"/>
          <w:szCs w:val="24"/>
        </w:rPr>
        <w:t>K-2.381/10/2023</w:t>
      </w:r>
      <w:r w:rsidRPr="00137973">
        <w:rPr>
          <w:b/>
          <w:sz w:val="24"/>
          <w:szCs w:val="24"/>
        </w:rPr>
        <w:t>.</w:t>
      </w:r>
    </w:p>
    <w:p w:rsidR="0012774F" w:rsidRPr="00137973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37973">
        <w:rPr>
          <w:sz w:val="24"/>
          <w:szCs w:val="24"/>
        </w:rPr>
        <w:t xml:space="preserve">Zamawiający, </w:t>
      </w:r>
      <w:r w:rsidR="00396236" w:rsidRPr="00137973">
        <w:rPr>
          <w:b/>
          <w:sz w:val="24"/>
          <w:szCs w:val="24"/>
        </w:rPr>
        <w:t>AWF Kraków</w:t>
      </w:r>
      <w:r w:rsidRPr="00137973">
        <w:rPr>
          <w:sz w:val="24"/>
          <w:szCs w:val="24"/>
        </w:rPr>
        <w:t xml:space="preserve">, działając na podstawie art. </w:t>
      </w:r>
      <w:r w:rsidR="0029606A" w:rsidRPr="00137973">
        <w:rPr>
          <w:sz w:val="24"/>
          <w:szCs w:val="24"/>
        </w:rPr>
        <w:t>1</w:t>
      </w:r>
      <w:r w:rsidRPr="00137973">
        <w:rPr>
          <w:sz w:val="24"/>
          <w:szCs w:val="24"/>
        </w:rPr>
        <w:t>3</w:t>
      </w:r>
      <w:r w:rsidR="0029606A" w:rsidRPr="00137973">
        <w:rPr>
          <w:sz w:val="24"/>
          <w:szCs w:val="24"/>
        </w:rPr>
        <w:t>5</w:t>
      </w:r>
      <w:r w:rsidRPr="00137973">
        <w:rPr>
          <w:sz w:val="24"/>
          <w:szCs w:val="24"/>
        </w:rPr>
        <w:t xml:space="preserve"> ust</w:t>
      </w:r>
      <w:r w:rsidR="00D9049C" w:rsidRPr="00137973">
        <w:rPr>
          <w:sz w:val="24"/>
          <w:szCs w:val="24"/>
        </w:rPr>
        <w:t xml:space="preserve">. </w:t>
      </w:r>
      <w:r w:rsidR="0029606A" w:rsidRPr="00137973">
        <w:rPr>
          <w:sz w:val="24"/>
          <w:szCs w:val="24"/>
        </w:rPr>
        <w:t>6</w:t>
      </w:r>
      <w:r w:rsidRPr="00137973">
        <w:rPr>
          <w:sz w:val="24"/>
          <w:szCs w:val="24"/>
        </w:rPr>
        <w:t xml:space="preserve"> ustawy z dnia </w:t>
      </w:r>
      <w:r w:rsidR="0029606A" w:rsidRPr="00137973">
        <w:rPr>
          <w:sz w:val="24"/>
          <w:szCs w:val="24"/>
        </w:rPr>
        <w:t>11</w:t>
      </w:r>
      <w:r w:rsidRPr="00137973">
        <w:rPr>
          <w:sz w:val="24"/>
          <w:szCs w:val="24"/>
        </w:rPr>
        <w:t xml:space="preserve"> </w:t>
      </w:r>
      <w:r w:rsidR="0029606A" w:rsidRPr="00137973">
        <w:rPr>
          <w:sz w:val="24"/>
          <w:szCs w:val="24"/>
        </w:rPr>
        <w:t xml:space="preserve">września </w:t>
      </w:r>
      <w:r w:rsidRPr="00137973">
        <w:rPr>
          <w:sz w:val="24"/>
          <w:szCs w:val="24"/>
        </w:rPr>
        <w:t>20</w:t>
      </w:r>
      <w:r w:rsidR="0029606A" w:rsidRPr="00137973">
        <w:rPr>
          <w:sz w:val="24"/>
          <w:szCs w:val="24"/>
        </w:rPr>
        <w:t>19</w:t>
      </w:r>
      <w:r w:rsidRPr="00137973">
        <w:rPr>
          <w:sz w:val="24"/>
          <w:szCs w:val="24"/>
        </w:rPr>
        <w:t xml:space="preserve"> r</w:t>
      </w:r>
      <w:r w:rsidR="0029606A" w:rsidRPr="00137973">
        <w:rPr>
          <w:sz w:val="24"/>
          <w:szCs w:val="24"/>
        </w:rPr>
        <w:t>.</w:t>
      </w:r>
      <w:r w:rsidRPr="00137973">
        <w:rPr>
          <w:sz w:val="24"/>
          <w:szCs w:val="24"/>
        </w:rPr>
        <w:t xml:space="preserve"> Prawo </w:t>
      </w:r>
      <w:r w:rsidR="0029606A" w:rsidRPr="00137973">
        <w:rPr>
          <w:sz w:val="24"/>
          <w:szCs w:val="24"/>
        </w:rPr>
        <w:t>z</w:t>
      </w:r>
      <w:r w:rsidRPr="00137973">
        <w:rPr>
          <w:sz w:val="24"/>
          <w:szCs w:val="24"/>
        </w:rPr>
        <w:t xml:space="preserve">amówień </w:t>
      </w:r>
      <w:r w:rsidR="0029606A" w:rsidRPr="00137973">
        <w:rPr>
          <w:sz w:val="24"/>
          <w:szCs w:val="24"/>
        </w:rPr>
        <w:t>p</w:t>
      </w:r>
      <w:r w:rsidRPr="00137973">
        <w:rPr>
          <w:sz w:val="24"/>
          <w:szCs w:val="24"/>
        </w:rPr>
        <w:t xml:space="preserve">ublicznych </w:t>
      </w:r>
      <w:r w:rsidR="00396236" w:rsidRPr="00137973">
        <w:rPr>
          <w:sz w:val="24"/>
          <w:szCs w:val="24"/>
        </w:rPr>
        <w:t>(</w:t>
      </w:r>
      <w:proofErr w:type="spellStart"/>
      <w:r w:rsidR="00396236" w:rsidRPr="00137973">
        <w:rPr>
          <w:sz w:val="24"/>
          <w:szCs w:val="24"/>
        </w:rPr>
        <w:t>t.j</w:t>
      </w:r>
      <w:proofErr w:type="spellEnd"/>
      <w:r w:rsidR="00396236" w:rsidRPr="00137973">
        <w:rPr>
          <w:sz w:val="24"/>
          <w:szCs w:val="24"/>
        </w:rPr>
        <w:t xml:space="preserve">. Dz. U. </w:t>
      </w:r>
      <w:proofErr w:type="gramStart"/>
      <w:r w:rsidR="00396236" w:rsidRPr="00137973">
        <w:rPr>
          <w:sz w:val="24"/>
          <w:szCs w:val="24"/>
        </w:rPr>
        <w:t>z</w:t>
      </w:r>
      <w:proofErr w:type="gramEnd"/>
      <w:r w:rsidR="00396236" w:rsidRPr="00137973">
        <w:rPr>
          <w:sz w:val="24"/>
          <w:szCs w:val="24"/>
        </w:rPr>
        <w:t xml:space="preserve"> 2022r. poz. 1710)</w:t>
      </w:r>
      <w:r w:rsidR="00BE7BFD" w:rsidRPr="00137973">
        <w:rPr>
          <w:sz w:val="24"/>
          <w:szCs w:val="24"/>
        </w:rPr>
        <w:t xml:space="preserve">, </w:t>
      </w:r>
      <w:r w:rsidR="00D9049C" w:rsidRPr="00137973">
        <w:rPr>
          <w:sz w:val="24"/>
          <w:szCs w:val="24"/>
        </w:rPr>
        <w:t>udostępnia</w:t>
      </w:r>
      <w:r w:rsidR="00BE7BFD" w:rsidRPr="00137973">
        <w:rPr>
          <w:sz w:val="24"/>
          <w:szCs w:val="24"/>
        </w:rPr>
        <w:t xml:space="preserve"> poniżej treść zapytań do S</w:t>
      </w:r>
      <w:r w:rsidR="0012774F" w:rsidRPr="00137973">
        <w:rPr>
          <w:sz w:val="24"/>
          <w:szCs w:val="24"/>
        </w:rPr>
        <w:t>pecyfikacji Warunków Zamówienia (</w:t>
      </w:r>
      <w:r w:rsidR="0012774F" w:rsidRPr="00137973">
        <w:rPr>
          <w:sz w:val="24"/>
          <w:szCs w:val="24"/>
          <w:lang w:eastAsia="ar-SA"/>
        </w:rPr>
        <w:t>zwanej dalej</w:t>
      </w:r>
      <w:r w:rsidR="0012774F" w:rsidRPr="00137973">
        <w:rPr>
          <w:b/>
          <w:sz w:val="24"/>
          <w:szCs w:val="24"/>
          <w:lang w:eastAsia="ar-SA"/>
        </w:rPr>
        <w:t xml:space="preserve"> </w:t>
      </w:r>
      <w:r w:rsidR="0012774F" w:rsidRPr="00137973">
        <w:rPr>
          <w:bCs/>
          <w:sz w:val="24"/>
          <w:szCs w:val="24"/>
          <w:lang w:eastAsia="ar-SA"/>
        </w:rPr>
        <w:t>”SWZ”)</w:t>
      </w:r>
      <w:r w:rsidR="00D9049C" w:rsidRPr="00137973">
        <w:rPr>
          <w:bCs/>
          <w:sz w:val="24"/>
          <w:szCs w:val="24"/>
          <w:lang w:eastAsia="ar-SA"/>
        </w:rPr>
        <w:t xml:space="preserve"> </w:t>
      </w:r>
      <w:r w:rsidR="00D9049C" w:rsidRPr="00137973">
        <w:rPr>
          <w:sz w:val="24"/>
          <w:szCs w:val="24"/>
        </w:rPr>
        <w:t xml:space="preserve">wraz </w:t>
      </w:r>
      <w:r w:rsidR="00137973">
        <w:rPr>
          <w:sz w:val="24"/>
          <w:szCs w:val="24"/>
        </w:rPr>
        <w:br/>
      </w:r>
      <w:r w:rsidR="00D9049C" w:rsidRPr="00137973">
        <w:rPr>
          <w:sz w:val="24"/>
          <w:szCs w:val="24"/>
        </w:rPr>
        <w:t>z wyjaśnieniami</w:t>
      </w:r>
      <w:r w:rsidR="0012774F" w:rsidRPr="0013797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96236" w:rsidRPr="00137973" w:rsidTr="00945DC9">
        <w:tc>
          <w:tcPr>
            <w:tcW w:w="9356" w:type="dxa"/>
            <w:shd w:val="clear" w:color="auto" w:fill="auto"/>
          </w:tcPr>
          <w:p w:rsidR="00396236" w:rsidRPr="00137973" w:rsidRDefault="00137973" w:rsidP="00945DC9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Pytania Wykonawcy z dnia 08.05.2023 </w:t>
            </w:r>
            <w:proofErr w:type="gramStart"/>
            <w:r>
              <w:rPr>
                <w:b/>
                <w:bCs/>
                <w:sz w:val="24"/>
                <w:szCs w:val="24"/>
              </w:rPr>
              <w:t>roku</w:t>
            </w:r>
            <w:proofErr w:type="gramEnd"/>
          </w:p>
          <w:p w:rsidR="00396236" w:rsidRPr="00137973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 xml:space="preserve">1. Proszę o wyznaczenie dodatkowego terminu na odbycie wizji lokalnej dla zadania I </w:t>
            </w:r>
            <w:proofErr w:type="spellStart"/>
            <w:r w:rsidRPr="00137973">
              <w:rPr>
                <w:sz w:val="24"/>
                <w:szCs w:val="24"/>
              </w:rPr>
              <w:t>i</w:t>
            </w:r>
            <w:proofErr w:type="spellEnd"/>
            <w:r w:rsidRPr="00137973">
              <w:rPr>
                <w:sz w:val="24"/>
                <w:szCs w:val="24"/>
              </w:rPr>
              <w:t xml:space="preserve"> III - zależy nam na obejrzeniu obiektów przed złożeniem oferty.</w:t>
            </w:r>
          </w:p>
          <w:p w:rsidR="00137973" w:rsidRPr="00137973" w:rsidRDefault="00137973" w:rsidP="0013797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396236" w:rsidRDefault="00137973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 sprawie możliwości obejrzenia obiektów proszę kontaktować się bezpośrednio z administratorami obiektów. Dla zadania 1 – </w:t>
            </w:r>
            <w:hyperlink r:id="rId7" w:history="1">
              <w:r w:rsidRPr="00945E18">
                <w:rPr>
                  <w:rStyle w:val="Hipercze"/>
                  <w:sz w:val="24"/>
                  <w:szCs w:val="24"/>
                </w:rPr>
                <w:t>dorota.stanecka@awf.krakow.pl</w:t>
              </w:r>
            </w:hyperlink>
            <w:r>
              <w:rPr>
                <w:sz w:val="24"/>
                <w:szCs w:val="24"/>
              </w:rPr>
              <w:t>, te. 12 683 13 06,</w:t>
            </w:r>
          </w:p>
          <w:p w:rsidR="00137973" w:rsidRPr="00137973" w:rsidRDefault="00137973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Dla zadania 2 – </w:t>
            </w:r>
            <w:hyperlink r:id="rId8" w:history="1">
              <w:r w:rsidRPr="00945E18">
                <w:rPr>
                  <w:rStyle w:val="Hipercze"/>
                  <w:sz w:val="24"/>
                  <w:szCs w:val="24"/>
                </w:rPr>
                <w:t>tomasz.poplonski@awf.krakow.pl</w:t>
              </w:r>
            </w:hyperlink>
            <w:r>
              <w:rPr>
                <w:sz w:val="24"/>
                <w:szCs w:val="24"/>
              </w:rPr>
              <w:t>, tel. 12 683 15 94</w:t>
            </w:r>
          </w:p>
          <w:p w:rsidR="00396236" w:rsidRPr="00137973" w:rsidRDefault="00396236" w:rsidP="00945DC9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137973">
              <w:rPr>
                <w:b/>
                <w:sz w:val="24"/>
                <w:szCs w:val="24"/>
              </w:rPr>
              <w:t>Pytania do cz. I zamówienia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1. Do której godziny można wykonywać prace porządkowe? Zamawiający określa, że na teren obiektów można wejść od godz. 5 i że nie dopuszcza pracy w godzinach nocnych, ale nie ma informacji w jakich godzinach popołudniowych lub wieczornych można zakończyć prace? Czy Zamawiający dopuszcza zakończenie prac porządkowych np. do godz. 22?</w:t>
            </w:r>
          </w:p>
          <w:p w:rsidR="00137973" w:rsidRPr="00137973" w:rsidRDefault="00137973" w:rsidP="0013797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137973" w:rsidRPr="00137973" w:rsidRDefault="00137973" w:rsidP="00137973">
            <w:pPr>
              <w:spacing w:after="160" w:line="36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137973">
              <w:rPr>
                <w:rFonts w:eastAsia="Calibri"/>
                <w:sz w:val="24"/>
                <w:szCs w:val="24"/>
                <w:lang w:eastAsia="en-US"/>
              </w:rPr>
              <w:t xml:space="preserve">Zamawiający dopuszcza zakończenie prac </w:t>
            </w:r>
            <w:r>
              <w:rPr>
                <w:rFonts w:eastAsia="Calibri"/>
                <w:sz w:val="24"/>
                <w:szCs w:val="24"/>
                <w:lang w:eastAsia="en-US"/>
              </w:rPr>
              <w:t>do godz.22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2. Czy we wszystkich budynkach jest winda którą można przewieźć sprzęt na wszystkie kondygnacje? Jeśli nie, to w których nie ma windy?</w:t>
            </w:r>
          </w:p>
          <w:p w:rsidR="00137973" w:rsidRPr="00137973" w:rsidRDefault="00137973" w:rsidP="0013797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137973" w:rsidRPr="00137973" w:rsidRDefault="00EE1B3D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budynku będącym przedmiotem zadania nr 1 są dwie windy.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3. Czy osoby wykonujące prace porządkowe (nie serwis dzienny) mogą być zatrudnione na umowę zlecenia?</w:t>
            </w:r>
          </w:p>
          <w:p w:rsidR="00ED13AA" w:rsidRPr="00137973" w:rsidRDefault="00ED13AA" w:rsidP="00ED13A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ED13AA" w:rsidRPr="00C9715E" w:rsidRDefault="00C9715E" w:rsidP="00C9715E">
            <w:pPr>
              <w:spacing w:after="160" w:line="36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9715E">
              <w:rPr>
                <w:rFonts w:eastAsia="Calibri"/>
                <w:sz w:val="24"/>
                <w:szCs w:val="24"/>
                <w:lang w:eastAsia="en-US"/>
              </w:rPr>
              <w:t>Tak mogą być zatrudnione na umowę zlecenie.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lastRenderedPageBreak/>
              <w:t>4. Proszę o podanie nazw producentów podajników na mydło, papier toaletowy i ręczniki papierowe?</w:t>
            </w:r>
          </w:p>
          <w:p w:rsidR="00C9715E" w:rsidRPr="00137973" w:rsidRDefault="00C9715E" w:rsidP="00C9715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C9715E" w:rsidRPr="00C9715E" w:rsidRDefault="00C9715E" w:rsidP="00C9715E">
            <w:pPr>
              <w:spacing w:after="160" w:line="36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9715E">
              <w:rPr>
                <w:rFonts w:eastAsia="Calibri"/>
                <w:sz w:val="24"/>
                <w:szCs w:val="24"/>
                <w:lang w:eastAsia="en-US"/>
              </w:rPr>
              <w:t>Podajniki na mydło, papier toaletowy i ręczniki są różnych firmy o standardowych wymiarach i pojemnościach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 np. Merida, Tork,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Masterline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Fanco</w:t>
            </w:r>
            <w:proofErr w:type="spellEnd"/>
            <w:r w:rsidRPr="00C9715E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5. Czy Zamawiający posiada dozowniki na mydło w pianie czy na mydło dolewane? Jeśli posiada oba rodzaje, proszę o podanie ilości z podziałem na rodzaje</w:t>
            </w:r>
          </w:p>
          <w:p w:rsidR="00FA1247" w:rsidRPr="00137973" w:rsidRDefault="00FA1247" w:rsidP="00FA124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FA1247" w:rsidRPr="00FA1247" w:rsidRDefault="00FA1247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A1247">
              <w:rPr>
                <w:sz w:val="24"/>
                <w:szCs w:val="24"/>
              </w:rPr>
              <w:t>Zamawiający posiada dozowniki na mydło dolewane.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6. Jakie ręczniki papierowe należy zapewnić - ZZ czy w roli? Jeśli oba rodzaje, proszę o podanie ilości podajników z podziałem na rodzaje</w:t>
            </w:r>
            <w:r w:rsidR="00FA1247">
              <w:rPr>
                <w:sz w:val="24"/>
                <w:szCs w:val="24"/>
              </w:rPr>
              <w:t>.</w:t>
            </w:r>
          </w:p>
          <w:p w:rsidR="00FA1247" w:rsidRPr="00137973" w:rsidRDefault="00FA1247" w:rsidP="00FA124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FA1247" w:rsidRPr="00FA1247" w:rsidRDefault="00FA1247" w:rsidP="00FA1247">
            <w:pPr>
              <w:spacing w:after="160" w:line="36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A1247">
              <w:rPr>
                <w:rFonts w:eastAsia="Calibri"/>
                <w:sz w:val="24"/>
                <w:szCs w:val="24"/>
                <w:lang w:eastAsia="en-US"/>
              </w:rPr>
              <w:t>Należy zapewnić ręczniki papierowe ZZ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7. Proszę o podanie specyfikacji ręczników papierowych które należy zapewnić - ilość warstw, stopień wybielenia, materiał (makulatura czy celuloza)</w:t>
            </w:r>
          </w:p>
          <w:p w:rsidR="00FA1247" w:rsidRPr="00137973" w:rsidRDefault="00FA1247" w:rsidP="00FA124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FA1247" w:rsidRPr="00FA1247" w:rsidRDefault="00FA1247" w:rsidP="00FA1247">
            <w:pPr>
              <w:spacing w:after="160" w:line="36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A1247">
              <w:rPr>
                <w:rFonts w:eastAsia="Calibri"/>
                <w:sz w:val="24"/>
                <w:szCs w:val="24"/>
                <w:lang w:eastAsia="en-US"/>
              </w:rPr>
              <w:t>Zamawiający nie stawia wymagań co do specyfikacji ręczników papierowych z zastrzeżeniem, że musi posiadać atest PZH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8. Jaki papier toaletowy należy zapewnić - rolki Jumbo czy małe? Jeśli oba rodzaje, proszę o podanie ilości podajników z podziałem na rodzaje</w:t>
            </w:r>
            <w:r w:rsidR="00FA1247">
              <w:rPr>
                <w:sz w:val="24"/>
                <w:szCs w:val="24"/>
              </w:rPr>
              <w:t>.</w:t>
            </w:r>
          </w:p>
          <w:p w:rsidR="00FA1247" w:rsidRPr="00137973" w:rsidRDefault="00FA1247" w:rsidP="00FA124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FA1247" w:rsidRPr="00FA1247" w:rsidRDefault="00FA1247" w:rsidP="00FA1247">
            <w:pPr>
              <w:spacing w:after="160" w:line="36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A1247">
              <w:rPr>
                <w:rFonts w:eastAsia="Calibri"/>
                <w:sz w:val="24"/>
                <w:szCs w:val="24"/>
                <w:lang w:eastAsia="en-US"/>
              </w:rPr>
              <w:t>Należy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zapewnić papier toaletowy Jumbo.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9. Proszę o podanie specyfikacji papieru toaletowego który należy zapewnić - ilość warstw, stopień wybielenia, materiał (makulatura czy celuloza)</w:t>
            </w:r>
            <w:r w:rsidR="00FA1247">
              <w:rPr>
                <w:sz w:val="24"/>
                <w:szCs w:val="24"/>
              </w:rPr>
              <w:t>.</w:t>
            </w:r>
          </w:p>
          <w:p w:rsidR="00FA1247" w:rsidRPr="00137973" w:rsidRDefault="00FA1247" w:rsidP="00FA124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FA1247" w:rsidRPr="00FA1247" w:rsidRDefault="00FA1247" w:rsidP="00FA1247">
            <w:pPr>
              <w:spacing w:after="160" w:line="36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A1247">
              <w:rPr>
                <w:rFonts w:eastAsia="Calibri"/>
                <w:sz w:val="24"/>
                <w:szCs w:val="24"/>
                <w:lang w:eastAsia="en-US"/>
              </w:rPr>
              <w:t>Zamawiający nie stawia wymagań co do specyfikacji papieru toaletowego z zastrzeżeniem, że musi posiadać atest PZH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10. Czy należy zapewnić wkłady do elektrycznych odświeżaczy powietrza? Jeśli tak, proszę o podanie ilości i rodzaju odświeżaczy</w:t>
            </w:r>
          </w:p>
          <w:p w:rsidR="00FA1247" w:rsidRPr="00137973" w:rsidRDefault="00FA1247" w:rsidP="00FA124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FA1247" w:rsidRPr="00FA1247" w:rsidRDefault="00FA1247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A1247">
              <w:rPr>
                <w:sz w:val="24"/>
                <w:szCs w:val="24"/>
              </w:rPr>
              <w:t>Zamawiający nie wymaga tego rodzaju odświeżaczy powietrza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11. Proszę o podanie ilości koszy na śmieci z podziałem na pojemność</w:t>
            </w:r>
          </w:p>
          <w:p w:rsidR="00FA1247" w:rsidRPr="00137973" w:rsidRDefault="00FA1247" w:rsidP="00FA124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FA1247" w:rsidRPr="00FA1247" w:rsidRDefault="00FA1247" w:rsidP="00FA1247">
            <w:pPr>
              <w:spacing w:after="160" w:line="36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A1247">
              <w:rPr>
                <w:rFonts w:eastAsia="Calibri"/>
                <w:sz w:val="24"/>
                <w:szCs w:val="24"/>
                <w:lang w:eastAsia="en-US"/>
              </w:rPr>
              <w:t xml:space="preserve">Ilość koszy o poj. 10-20 </w:t>
            </w:r>
            <w:proofErr w:type="gramStart"/>
            <w:r w:rsidRPr="00FA1247">
              <w:rPr>
                <w:rFonts w:eastAsia="Calibri"/>
                <w:sz w:val="24"/>
                <w:szCs w:val="24"/>
                <w:lang w:eastAsia="en-US"/>
              </w:rPr>
              <w:t>l</w:t>
            </w:r>
            <w:proofErr w:type="gramEnd"/>
            <w:r w:rsidRPr="00FA1247">
              <w:rPr>
                <w:rFonts w:eastAsia="Calibri"/>
                <w:sz w:val="24"/>
                <w:szCs w:val="24"/>
                <w:lang w:eastAsia="en-US"/>
              </w:rPr>
              <w:t xml:space="preserve"> precyzuje ilość wykazanych pomieszczeń w załączniku z podana częstotliwością ich sprzątania. W częściach ogólnodostępnych Zamawiający posiada stelaże czterokomorowe na worki 120 l z podziałem na 4 frakcje w ilości 14 sztuk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 xml:space="preserve">12. Proszę o podanie szacunkowego zużycia materiałów higienicznych (mydło, papier toaletowy, ręczniki papierowe) w ujęciu miesięcznym lub innym znanym Zamawiającemu - w </w:t>
            </w:r>
            <w:r w:rsidRPr="00137973">
              <w:rPr>
                <w:sz w:val="24"/>
                <w:szCs w:val="24"/>
              </w:rPr>
              <w:lastRenderedPageBreak/>
              <w:t>związku z tym, iż do Wykonawcy należy obowiązek zapewnienia tych materiałów i wkalkulowanie ich w cenę oferty, powinien znać jakieś dane którymi może się posłużyć do wyliczenia kosztu tych materiałów</w:t>
            </w:r>
          </w:p>
          <w:p w:rsidR="00FA1247" w:rsidRPr="00137973" w:rsidRDefault="00FA1247" w:rsidP="00FA124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FA1247" w:rsidRPr="00FA1247" w:rsidRDefault="00FA1247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A1247">
              <w:rPr>
                <w:sz w:val="24"/>
                <w:szCs w:val="24"/>
              </w:rPr>
              <w:t xml:space="preserve">Zamawiający nie </w:t>
            </w:r>
            <w:proofErr w:type="gramStart"/>
            <w:r w:rsidRPr="00FA1247">
              <w:rPr>
                <w:sz w:val="24"/>
                <w:szCs w:val="24"/>
              </w:rPr>
              <w:t>posiada  takich</w:t>
            </w:r>
            <w:proofErr w:type="gramEnd"/>
            <w:r w:rsidRPr="00FA1247">
              <w:rPr>
                <w:sz w:val="24"/>
                <w:szCs w:val="24"/>
              </w:rPr>
              <w:t xml:space="preserve"> informacji, gdyż nie prowadzi takiej ewidencji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13. Proszę o podanie ilości pracowników przebywających w obiektach - dane te są potrzebne do oszacowania zużycia materiałów higienicznych</w:t>
            </w:r>
          </w:p>
          <w:p w:rsidR="00FA1247" w:rsidRPr="00137973" w:rsidRDefault="00FA1247" w:rsidP="00FA124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FA1247" w:rsidRPr="00FA1247" w:rsidRDefault="00FA1247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A1247">
              <w:rPr>
                <w:sz w:val="24"/>
                <w:szCs w:val="24"/>
              </w:rPr>
              <w:t>Liczba zatrudnionych pracowników administracji i pracowników dydaktycznych to 480 osób.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14. Proszę o podanie ilości studentów (osobno dziennych i zaocznych) przebywających w obiektach - dane te są potrzebne do oszacowania zużycia materiałów higienicznych</w:t>
            </w:r>
          </w:p>
          <w:p w:rsidR="00FA1247" w:rsidRPr="00137973" w:rsidRDefault="00FA1247" w:rsidP="00FA124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FA1247" w:rsidRPr="00FA1247" w:rsidRDefault="00FA1247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A1247">
              <w:rPr>
                <w:sz w:val="24"/>
                <w:szCs w:val="24"/>
              </w:rPr>
              <w:t xml:space="preserve">Liczba studentów, którzy rozpoczęli kształcenie w roku akademickim 2022/2023 to 4022 osoby.  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15. Czy na uczelni odbywają się również studia w trybie zaocznym? Jeśli tak, proszę o udostępnienie harmonogramu tych zajęć - dane te są potrzebne do oszacowania zużycia materiałów higienicznych</w:t>
            </w:r>
          </w:p>
          <w:p w:rsidR="00FA1247" w:rsidRPr="00137973" w:rsidRDefault="00FA1247" w:rsidP="00FA124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FA1247" w:rsidRPr="00FA1247" w:rsidRDefault="00FA1247" w:rsidP="00FA1247">
            <w:pPr>
              <w:spacing w:after="160" w:line="36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A1247">
              <w:rPr>
                <w:rFonts w:eastAsia="Calibri"/>
                <w:sz w:val="24"/>
                <w:szCs w:val="24"/>
                <w:lang w:eastAsia="en-US"/>
              </w:rPr>
              <w:t>W trybie studiów zaocznych w roku akademickim 2022/2023 rozpoczęło kształcenie 70 osób.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16. Czy Zamawiający określa minimalną ilość osób wykonujących usługę prac porządkowych (sprzątania zasadniczego - nie chodzi o serwis)</w:t>
            </w:r>
          </w:p>
          <w:p w:rsidR="00FA1247" w:rsidRPr="00137973" w:rsidRDefault="00FA1247" w:rsidP="00FA124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FA1247" w:rsidRPr="00137973" w:rsidRDefault="000F2F1F" w:rsidP="000F2F1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F2F1F">
              <w:rPr>
                <w:sz w:val="24"/>
                <w:szCs w:val="24"/>
              </w:rPr>
              <w:t>Zamawiający nie określa ilości osób wykonujących usługę prac porządkowych.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 xml:space="preserve">17. Czy Koordynator musi na stałe przebywać w </w:t>
            </w:r>
            <w:proofErr w:type="gramStart"/>
            <w:r w:rsidRPr="00137973">
              <w:rPr>
                <w:sz w:val="24"/>
                <w:szCs w:val="24"/>
              </w:rPr>
              <w:t>obiektach  (jeśli</w:t>
            </w:r>
            <w:proofErr w:type="gramEnd"/>
            <w:r w:rsidRPr="00137973">
              <w:rPr>
                <w:sz w:val="24"/>
                <w:szCs w:val="24"/>
              </w:rPr>
              <w:t xml:space="preserve"> tak to w jakich godzinach) czy wystarczy, że będzie pozostawał w kontakcie z Zamawiającym i stawiał się osobiście </w:t>
            </w:r>
            <w:r w:rsidR="000F2F1F">
              <w:rPr>
                <w:sz w:val="24"/>
                <w:szCs w:val="24"/>
              </w:rPr>
              <w:br/>
            </w:r>
            <w:r w:rsidRPr="00137973">
              <w:rPr>
                <w:sz w:val="24"/>
                <w:szCs w:val="24"/>
              </w:rPr>
              <w:t>w wyznaczonych terminach oraz wedle zaistniałych potrzeb?</w:t>
            </w:r>
          </w:p>
          <w:p w:rsidR="000F2F1F" w:rsidRPr="00137973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0F2F1F" w:rsidRDefault="000F2F1F" w:rsidP="000F2F1F">
            <w:pPr>
              <w:jc w:val="both"/>
              <w:rPr>
                <w:color w:val="000000"/>
                <w:sz w:val="24"/>
                <w:szCs w:val="24"/>
              </w:rPr>
            </w:pPr>
            <w:r w:rsidRPr="000F2F1F">
              <w:rPr>
                <w:color w:val="000000"/>
                <w:sz w:val="24"/>
                <w:szCs w:val="24"/>
              </w:rPr>
              <w:t>Par 4 ust 10</w:t>
            </w:r>
            <w:r>
              <w:rPr>
                <w:color w:val="000000"/>
                <w:sz w:val="24"/>
                <w:szCs w:val="24"/>
              </w:rPr>
              <w:t xml:space="preserve"> projektu umowy:</w:t>
            </w:r>
            <w:r w:rsidRPr="000F2F1F">
              <w:rPr>
                <w:color w:val="000000"/>
                <w:sz w:val="24"/>
                <w:szCs w:val="24"/>
              </w:rPr>
              <w:t xml:space="preserve"> Koordynatorzy muszą pozostawać w ścisłym kontakcie </w:t>
            </w:r>
            <w:r>
              <w:rPr>
                <w:color w:val="000000"/>
                <w:sz w:val="24"/>
                <w:szCs w:val="24"/>
              </w:rPr>
              <w:br/>
            </w:r>
            <w:r w:rsidRPr="000F2F1F">
              <w:rPr>
                <w:color w:val="000000"/>
                <w:sz w:val="24"/>
                <w:szCs w:val="24"/>
              </w:rPr>
              <w:t>z Zamawiającym lub jego przedstawicielami. Każdorazową zmianę którejkolwiek osoby należy pisemnie zgłosić Zamawiającego i uzyskać jego pisemną akceptację.</w:t>
            </w:r>
          </w:p>
          <w:p w:rsidR="000F2F1F" w:rsidRDefault="000F2F1F" w:rsidP="000F2F1F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:rsidR="00396236" w:rsidRDefault="00396236" w:rsidP="000F2F1F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 xml:space="preserve">18. Czy w okresie wakacji serwis dzienny należy zapewnić w takiej samej ilości jak </w:t>
            </w:r>
            <w:r w:rsidR="000F2F1F">
              <w:rPr>
                <w:sz w:val="24"/>
                <w:szCs w:val="24"/>
              </w:rPr>
              <w:br/>
            </w:r>
            <w:r w:rsidRPr="00137973">
              <w:rPr>
                <w:sz w:val="24"/>
                <w:szCs w:val="24"/>
              </w:rPr>
              <w:t>w pozostałe miesiące, czy można zmniejszyć obsadę w związku z tym, iż nie odbywają się zajęcia?</w:t>
            </w:r>
          </w:p>
          <w:p w:rsidR="000F2F1F" w:rsidRPr="00137973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0F2F1F" w:rsidRDefault="000F2F1F" w:rsidP="000F2F1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F2F1F">
              <w:rPr>
                <w:sz w:val="24"/>
                <w:szCs w:val="24"/>
              </w:rPr>
              <w:t>Zamawiający wymaga, aby w okresie wakacji serwis świadczyła jedna osoba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 xml:space="preserve">19. Czy w okresie wakacji można zmniejszyć ilość osób realizujących prace porządkowe? </w:t>
            </w:r>
          </w:p>
          <w:p w:rsidR="000F2F1F" w:rsidRPr="00137973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0F2F1F" w:rsidRDefault="000F2F1F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F2F1F">
              <w:rPr>
                <w:sz w:val="24"/>
                <w:szCs w:val="24"/>
              </w:rPr>
              <w:t>Zamawiający dopuszcza zmniejszoną ilość osób realizujących prace porządkowe pod warunkiem utrzymania obiektów w należytej czystości</w:t>
            </w:r>
            <w:r>
              <w:rPr>
                <w:sz w:val="24"/>
                <w:szCs w:val="24"/>
              </w:rPr>
              <w:t>, za wyjątkiem serwisu</w:t>
            </w:r>
            <w:r w:rsidRPr="000F2F1F">
              <w:rPr>
                <w:sz w:val="24"/>
                <w:szCs w:val="24"/>
              </w:rPr>
              <w:t>.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20. Proszę o udostępnienie harmonogramu zajęć na obecny oraz przyszły rok szkolny</w:t>
            </w:r>
          </w:p>
          <w:p w:rsidR="000F2F1F" w:rsidRPr="00137973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0F2F1F" w:rsidRDefault="000F2F1F" w:rsidP="000F2F1F">
            <w:pPr>
              <w:spacing w:after="160" w:line="36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F2F1F">
              <w:rPr>
                <w:rFonts w:eastAsia="Calibri"/>
                <w:sz w:val="24"/>
                <w:szCs w:val="24"/>
                <w:lang w:eastAsia="en-US"/>
              </w:rPr>
              <w:t xml:space="preserve">Harmonogramy zajęć obecnego roku akademickiego są dostępne na stronie Uczelni </w:t>
            </w:r>
            <w:hyperlink r:id="rId9" w:history="1">
              <w:r w:rsidRPr="000F2F1F">
                <w:rPr>
                  <w:rFonts w:eastAsia="Calibri"/>
                  <w:color w:val="0563C1"/>
                  <w:sz w:val="24"/>
                  <w:szCs w:val="24"/>
                  <w:u w:val="single"/>
                  <w:lang w:eastAsia="en-US"/>
                </w:rPr>
                <w:t>https://www.awf.krakow.pl/</w:t>
              </w:r>
            </w:hyperlink>
            <w:r w:rsidRPr="000F2F1F">
              <w:rPr>
                <w:rFonts w:eastAsia="Calibri"/>
                <w:sz w:val="24"/>
                <w:szCs w:val="24"/>
                <w:lang w:eastAsia="en-US"/>
              </w:rPr>
              <w:t xml:space="preserve"> w zakładce rozkład zajęć. Na przyszły rok akademicki harmonogramy będą dostępne na stronie Uczelni we wrześniu 2023 roku.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21. W jakich godzinach i w jakie dni tygodnia można realizować czynności nakładania polimerów?</w:t>
            </w:r>
          </w:p>
          <w:p w:rsidR="000F2F1F" w:rsidRPr="000F2F1F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0F2F1F" w:rsidRDefault="000F2F1F" w:rsidP="000F2F1F">
            <w:pPr>
              <w:spacing w:after="160" w:line="36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F2F1F">
              <w:rPr>
                <w:rFonts w:eastAsia="Calibri"/>
                <w:sz w:val="24"/>
                <w:szCs w:val="24"/>
                <w:lang w:eastAsia="en-US"/>
              </w:rPr>
              <w:t>Wszelkie szczegóły związane z czynnością i wymogami związanymi z nakładaniem polimerów zostaną ustalona z kierownikiem jednostki organizacyjnej Zamawiającego.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22. Jaki jest maksymalny czas na zrealizowanie czynności nakładania polimerów?</w:t>
            </w:r>
          </w:p>
          <w:p w:rsidR="000F2F1F" w:rsidRPr="000F2F1F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137973" w:rsidRDefault="000F2F1F" w:rsidP="000F2F1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F2F1F">
              <w:rPr>
                <w:sz w:val="24"/>
                <w:szCs w:val="24"/>
              </w:rPr>
              <w:t xml:space="preserve">Zamawiający nie określa czasu na realizację wykonania tej czynności, jest to związane raczej </w:t>
            </w:r>
            <w:r>
              <w:rPr>
                <w:sz w:val="24"/>
                <w:szCs w:val="24"/>
              </w:rPr>
              <w:br/>
            </w:r>
            <w:r w:rsidRPr="000F2F1F">
              <w:rPr>
                <w:sz w:val="24"/>
                <w:szCs w:val="24"/>
              </w:rPr>
              <w:t>z wymogami i całym procesem techn</w:t>
            </w:r>
            <w:r>
              <w:rPr>
                <w:sz w:val="24"/>
                <w:szCs w:val="24"/>
              </w:rPr>
              <w:t xml:space="preserve">ologicznym co Wykonawca ustali </w:t>
            </w:r>
            <w:r w:rsidRPr="000F2F1F">
              <w:rPr>
                <w:sz w:val="24"/>
                <w:szCs w:val="24"/>
              </w:rPr>
              <w:t>z kierownikiem jednostki organizacyjnej Zamawiającego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23. W jakich godzinach i w jakie dni tygodnia można myć okna od strony wewnętrznej?</w:t>
            </w:r>
          </w:p>
          <w:p w:rsidR="000F2F1F" w:rsidRPr="000F2F1F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0F2F1F" w:rsidRDefault="000F2F1F" w:rsidP="000F2F1F">
            <w:pPr>
              <w:spacing w:after="120"/>
              <w:ind w:left="30" w:right="-72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F2F1F">
              <w:rPr>
                <w:rFonts w:eastAsia="Calibri"/>
                <w:sz w:val="24"/>
                <w:szCs w:val="24"/>
                <w:lang w:eastAsia="en-US"/>
              </w:rPr>
              <w:t>Termin re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alizacji z wyprzedzeniem </w:t>
            </w:r>
            <w:r w:rsidRPr="000F2F1F">
              <w:rPr>
                <w:rFonts w:eastAsia="Calibri"/>
                <w:sz w:val="24"/>
                <w:szCs w:val="24"/>
                <w:lang w:eastAsia="en-US"/>
              </w:rPr>
              <w:t xml:space="preserve">zostanie uzgodniony z Kierownikiem jednostki organizacyjnej Zamawiającego. 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24. Jaki jest maksymalny czas na umycie okien?</w:t>
            </w:r>
          </w:p>
          <w:p w:rsidR="000F2F1F" w:rsidRPr="000F2F1F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137973" w:rsidRDefault="000F2F1F" w:rsidP="000F2F1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F2F1F">
              <w:rPr>
                <w:sz w:val="24"/>
                <w:szCs w:val="24"/>
              </w:rPr>
              <w:t>Zamawiający dopuszcza miesięczny termin realizacji mycia okien</w:t>
            </w:r>
            <w:r>
              <w:rPr>
                <w:sz w:val="24"/>
                <w:szCs w:val="24"/>
              </w:rPr>
              <w:t xml:space="preserve"> w obiektach</w:t>
            </w:r>
            <w:r w:rsidRPr="000F2F1F">
              <w:rPr>
                <w:sz w:val="24"/>
                <w:szCs w:val="24"/>
              </w:rPr>
              <w:t>.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25. Dotyczy mycia okien od strony wewnętrznej - czy wszystkie okna są dostępne do umycia z podłogi czy może są okna które wymagają zastosowania podnośnika lub drabiny? Jeśli takie są, proszę o podanie ich powierzchni</w:t>
            </w:r>
          </w:p>
          <w:p w:rsidR="000F2F1F" w:rsidRPr="000F2F1F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137973" w:rsidRDefault="000F2F1F" w:rsidP="000F2F1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F2F1F">
              <w:rPr>
                <w:sz w:val="24"/>
                <w:szCs w:val="24"/>
              </w:rPr>
              <w:t xml:space="preserve">Okna od strony wewnętrznej można umyć z poziomu podłogi oraz 5 stopniowej drabiny 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26. Czy Zamawiający oczekuje wpisania do formularza różnych kwot ryczałtowych za każdy miesiąc które będą uwzględniały np. inny zakres czynności w sierpniu?</w:t>
            </w:r>
          </w:p>
          <w:p w:rsidR="000F2F1F" w:rsidRPr="000F2F1F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137973" w:rsidRDefault="000F2F1F" w:rsidP="000F2F1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F2F1F">
              <w:rPr>
                <w:sz w:val="24"/>
                <w:szCs w:val="24"/>
              </w:rPr>
              <w:t xml:space="preserve">Wyliczenie kwot ryczałtowych stanowiących miesięczne wynagrodzenie powinno być zróżnicowane ze względu na zakres i częstotliwość sprzątanych pomieszczeń zgodnie </w:t>
            </w:r>
            <w:r>
              <w:rPr>
                <w:sz w:val="24"/>
                <w:szCs w:val="24"/>
              </w:rPr>
              <w:br/>
            </w:r>
            <w:r w:rsidRPr="000F2F1F">
              <w:rPr>
                <w:sz w:val="24"/>
                <w:szCs w:val="24"/>
              </w:rPr>
              <w:t xml:space="preserve">z załączonym wykazem 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27. W jakich godzinach należy zapewnić serwis?</w:t>
            </w:r>
          </w:p>
          <w:p w:rsidR="000F2F1F" w:rsidRPr="000F2F1F" w:rsidRDefault="000F2F1F" w:rsidP="000F2F1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F2F1F">
              <w:rPr>
                <w:sz w:val="24"/>
                <w:szCs w:val="24"/>
              </w:rPr>
              <w:t>Zama</w:t>
            </w:r>
            <w:r>
              <w:rPr>
                <w:sz w:val="24"/>
                <w:szCs w:val="24"/>
              </w:rPr>
              <w:t xml:space="preserve">wiający zawarł informację w OPZ. </w:t>
            </w:r>
            <w:r w:rsidRPr="000F2F1F">
              <w:rPr>
                <w:sz w:val="24"/>
                <w:szCs w:val="24"/>
              </w:rPr>
              <w:t>Przewidziany jest serwis dzienny 8 godzin (od poniedziałku do piątku 5 dni w tygodniu), a w soboty serwis dzienny 6 godzin. Wymaga się, aby serwis świadczyły 2 osoby.</w:t>
            </w:r>
            <w:r>
              <w:rPr>
                <w:sz w:val="24"/>
                <w:szCs w:val="24"/>
              </w:rPr>
              <w:t xml:space="preserve"> </w:t>
            </w:r>
            <w:r w:rsidRPr="000F2F1F">
              <w:rPr>
                <w:sz w:val="24"/>
                <w:szCs w:val="24"/>
              </w:rPr>
              <w:t>Szczegółowy harmonogram godzin pracownika serwisu zostanie ustalony z Zamawiającym po wyborze Wykonawcy.</w:t>
            </w:r>
          </w:p>
          <w:p w:rsidR="00396236" w:rsidRPr="00137973" w:rsidRDefault="00396236" w:rsidP="000F2F1F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:rsidR="00396236" w:rsidRPr="000F2F1F" w:rsidRDefault="00396236" w:rsidP="00945DC9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0F2F1F">
              <w:rPr>
                <w:b/>
                <w:sz w:val="24"/>
                <w:szCs w:val="24"/>
              </w:rPr>
              <w:t>Pytania do cz. III zamówienia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1. Czy we wszystkich budynkach jest winda którą można przewieźć sprzęt na wszystkie kondygnacje? Jeśli nie, to w których nie ma windy?</w:t>
            </w:r>
          </w:p>
          <w:p w:rsidR="000F2F1F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2B5AF3" w:rsidRPr="002B5AF3" w:rsidRDefault="002B5AF3" w:rsidP="002B5AF3">
            <w:pPr>
              <w:spacing w:after="40"/>
              <w:ind w:left="30" w:right="-72"/>
              <w:rPr>
                <w:rFonts w:eastAsia="Calibri"/>
                <w:sz w:val="24"/>
                <w:szCs w:val="24"/>
              </w:rPr>
            </w:pPr>
            <w:r w:rsidRPr="002B5AF3">
              <w:rPr>
                <w:rFonts w:eastAsia="Calibri"/>
                <w:sz w:val="24"/>
                <w:szCs w:val="24"/>
              </w:rPr>
              <w:t>Z windy można korzystać tylko w Hali Gier Sportowych</w:t>
            </w:r>
          </w:p>
          <w:p w:rsidR="002B5AF3" w:rsidRPr="000F2F1F" w:rsidRDefault="002B5AF3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lastRenderedPageBreak/>
              <w:t>2. Ile jest krzesełek na trybunach?</w:t>
            </w:r>
          </w:p>
          <w:p w:rsidR="000F2F1F" w:rsidRPr="000F2F1F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137973" w:rsidRDefault="002B5AF3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3. Czy osoby wykonujące prace porządkowe (nie serwis dzienny) mogą być zatrudnione na umowę zlecenia?</w:t>
            </w:r>
          </w:p>
          <w:p w:rsidR="000F2F1F" w:rsidRPr="000F2F1F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137973" w:rsidRDefault="002B5AF3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B5AF3">
              <w:rPr>
                <w:rFonts w:eastAsia="Calibri"/>
                <w:sz w:val="24"/>
                <w:szCs w:val="24"/>
              </w:rPr>
              <w:t>Z</w:t>
            </w:r>
            <w:r w:rsidRPr="002B5AF3">
              <w:rPr>
                <w:rFonts w:eastAsia="Calibri"/>
                <w:sz w:val="24"/>
                <w:szCs w:val="24"/>
              </w:rPr>
              <w:t>amawiający nie określa sposobu zatrudnienia, za wyjątkiem serwisu dziennego</w:t>
            </w:r>
            <w:r w:rsidRPr="001E782F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4. Proszę o podanie nazw producentów podajników na mydło, papier toaletowy i ręczniki papierowe?</w:t>
            </w:r>
          </w:p>
          <w:p w:rsidR="000F2F1F" w:rsidRPr="000F2F1F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2B5AF3" w:rsidRDefault="002B5AF3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B5AF3">
              <w:rPr>
                <w:rFonts w:eastAsia="Calibri"/>
                <w:sz w:val="24"/>
                <w:szCs w:val="24"/>
              </w:rPr>
              <w:t xml:space="preserve">Merida , Tork , </w:t>
            </w:r>
            <w:proofErr w:type="spellStart"/>
            <w:r w:rsidRPr="002B5AF3">
              <w:rPr>
                <w:rFonts w:eastAsia="Calibri"/>
                <w:sz w:val="24"/>
                <w:szCs w:val="24"/>
              </w:rPr>
              <w:t>Masterline</w:t>
            </w:r>
            <w:proofErr w:type="spellEnd"/>
            <w:r w:rsidRPr="002B5AF3">
              <w:rPr>
                <w:rFonts w:eastAsia="Calibri"/>
                <w:sz w:val="24"/>
                <w:szCs w:val="24"/>
              </w:rPr>
              <w:t xml:space="preserve">, </w:t>
            </w:r>
            <w:proofErr w:type="spellStart"/>
            <w:r w:rsidRPr="002B5AF3">
              <w:rPr>
                <w:rFonts w:eastAsia="Calibri"/>
                <w:sz w:val="24"/>
                <w:szCs w:val="24"/>
              </w:rPr>
              <w:t>Fanco</w:t>
            </w:r>
            <w:proofErr w:type="spellEnd"/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5. Czy Zamawiający posiada dozowniki na mydło w pianie czy na mydło dolewane? Jeśli posiada oba rodzaje, proszę o podanie ilości z podziałem na rodzaje</w:t>
            </w:r>
          </w:p>
          <w:p w:rsidR="000F2F1F" w:rsidRPr="000F2F1F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2B5AF3" w:rsidRDefault="002B5AF3" w:rsidP="002B5AF3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2B5AF3">
              <w:rPr>
                <w:rFonts w:eastAsia="Calibri"/>
                <w:sz w:val="24"/>
                <w:szCs w:val="24"/>
              </w:rPr>
              <w:t>Na mydło dolewane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6. Jakie ręczniki papierowe należy zapewnić - ZZ czy w roli? Jeśli oba rodzaje, proszę o podanie ilości podajników z podziałem na rodzaje</w:t>
            </w:r>
          </w:p>
          <w:p w:rsidR="000F2F1F" w:rsidRPr="000F2F1F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2B5AF3" w:rsidRDefault="002B5AF3" w:rsidP="002B5AF3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2B5AF3">
              <w:rPr>
                <w:rFonts w:eastAsia="Calibri"/>
                <w:sz w:val="24"/>
                <w:szCs w:val="24"/>
              </w:rPr>
              <w:t>Zamawiający wymaga ręczników ZZ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7. Proszę o podanie specyfikacji ręczników papierowych które należy zapewnić - ilość warstw, stopień wybielenia, materiał (makulatura czy celuloza)</w:t>
            </w:r>
          </w:p>
          <w:p w:rsidR="000F2F1F" w:rsidRPr="000F2F1F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2B5AF3" w:rsidRDefault="002B5AF3" w:rsidP="002B5AF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5AF3">
              <w:rPr>
                <w:rFonts w:ascii="Times New Roman" w:hAnsi="Times New Roman"/>
                <w:sz w:val="24"/>
                <w:szCs w:val="24"/>
              </w:rPr>
              <w:t xml:space="preserve">Zamawiający dopuszcza </w:t>
            </w:r>
            <w:proofErr w:type="gramStart"/>
            <w:r w:rsidRPr="002B5AF3">
              <w:rPr>
                <w:rFonts w:ascii="Times New Roman" w:hAnsi="Times New Roman"/>
                <w:sz w:val="24"/>
                <w:szCs w:val="24"/>
              </w:rPr>
              <w:t>środki  oraz</w:t>
            </w:r>
            <w:proofErr w:type="gramEnd"/>
            <w:r w:rsidRPr="002B5AF3">
              <w:rPr>
                <w:rFonts w:ascii="Times New Roman" w:hAnsi="Times New Roman"/>
                <w:sz w:val="24"/>
                <w:szCs w:val="24"/>
              </w:rPr>
              <w:t xml:space="preserve"> materiały higieniczne  ogólnie stosowane </w:t>
            </w:r>
            <w:r w:rsidRPr="002B5AF3">
              <w:rPr>
                <w:rFonts w:ascii="Times New Roman" w:hAnsi="Times New Roman"/>
                <w:sz w:val="24"/>
                <w:szCs w:val="24"/>
              </w:rPr>
              <w:br/>
              <w:t>w obiektach użyteczności publicznej i obiektach sportowych. Zamawiający nie wskazuje rodzaju materiału i warstwowości.</w:t>
            </w:r>
          </w:p>
          <w:p w:rsidR="002B5AF3" w:rsidRPr="002B5AF3" w:rsidRDefault="002B5AF3" w:rsidP="002B5AF3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8. Jaki papier toaletowy należy zapewnić - rolki Jumbo czy małe? Jeśli oba rodzaje, proszę o podanie ilości podajników z podziałem na rodzaje</w:t>
            </w:r>
          </w:p>
          <w:p w:rsidR="000F2F1F" w:rsidRPr="000F2F1F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662184" w:rsidRDefault="00662184" w:rsidP="00662184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B05D9E">
              <w:rPr>
                <w:rFonts w:eastAsia="Calibri"/>
                <w:sz w:val="24"/>
                <w:szCs w:val="24"/>
              </w:rPr>
              <w:t xml:space="preserve">Zamawiający wymaga małych rolek.   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9. Proszę o podanie specyfikacji papieru toaletowego który należy zapewnić - ilość warstw, stopień wybielenia, materiał (makulatura czy celuloza)</w:t>
            </w:r>
          </w:p>
          <w:p w:rsidR="000F2F1F" w:rsidRPr="000F2F1F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Default="00662184" w:rsidP="0066218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Zamawiający dopuszcza środki oraz materiały higieniczne</w:t>
            </w:r>
            <w:r w:rsidRPr="00B05D9E">
              <w:rPr>
                <w:rFonts w:ascii="Times New Roman" w:hAnsi="Times New Roman"/>
                <w:sz w:val="24"/>
                <w:szCs w:val="24"/>
              </w:rPr>
              <w:t xml:space="preserve"> ogólnie stosowane </w:t>
            </w:r>
            <w:r w:rsidRPr="00B05D9E">
              <w:rPr>
                <w:rFonts w:ascii="Times New Roman" w:hAnsi="Times New Roman"/>
                <w:sz w:val="24"/>
                <w:szCs w:val="24"/>
              </w:rPr>
              <w:br/>
              <w:t>w obiektach użyteczności publicznej i obiektach sportowych. Zamawiający nie wskazuje rodzaju materiału i warstwowości.</w:t>
            </w:r>
          </w:p>
          <w:p w:rsidR="00662184" w:rsidRPr="00137973" w:rsidRDefault="00662184" w:rsidP="0066218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10. Czy należy zapewnić wkłady do elektrycznych odświeżaczy powietrza? Jeśli tak, proszę o podanie ilości i rodzaju odświeżaczy</w:t>
            </w:r>
          </w:p>
          <w:p w:rsidR="000F2F1F" w:rsidRPr="000F2F1F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662184" w:rsidRDefault="00662184" w:rsidP="00662184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B05D9E">
              <w:rPr>
                <w:rFonts w:eastAsia="Calibri"/>
                <w:sz w:val="24"/>
                <w:szCs w:val="24"/>
              </w:rPr>
              <w:t>Zamawia</w:t>
            </w:r>
            <w:r>
              <w:rPr>
                <w:rFonts w:eastAsia="Calibri"/>
                <w:sz w:val="24"/>
                <w:szCs w:val="24"/>
              </w:rPr>
              <w:t>jący nie wymaga wkładów do elektrycznych o</w:t>
            </w:r>
            <w:r w:rsidRPr="00B05D9E">
              <w:rPr>
                <w:rFonts w:eastAsia="Calibri"/>
                <w:sz w:val="24"/>
                <w:szCs w:val="24"/>
              </w:rPr>
              <w:t xml:space="preserve">dświeżaczy. 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11. Proszę o podanie ilości koszy na śmieci z podziałem na pojemność</w:t>
            </w:r>
          </w:p>
          <w:p w:rsidR="000F2F1F" w:rsidRPr="000F2F1F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662184" w:rsidRPr="00B05D9E" w:rsidRDefault="00662184" w:rsidP="00662184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B05D9E">
              <w:rPr>
                <w:rFonts w:eastAsia="Calibri"/>
                <w:sz w:val="24"/>
                <w:szCs w:val="24"/>
              </w:rPr>
              <w:lastRenderedPageBreak/>
              <w:t>Zamawi</w:t>
            </w:r>
            <w:r>
              <w:rPr>
                <w:rFonts w:eastAsia="Calibri"/>
                <w:sz w:val="24"/>
                <w:szCs w:val="24"/>
              </w:rPr>
              <w:t>ający</w:t>
            </w:r>
            <w:r w:rsidRPr="00B05D9E">
              <w:rPr>
                <w:rFonts w:eastAsia="Calibri"/>
                <w:sz w:val="24"/>
                <w:szCs w:val="24"/>
              </w:rPr>
              <w:t xml:space="preserve"> posiada następujące kosze na śmieci: </w:t>
            </w:r>
          </w:p>
          <w:p w:rsidR="00662184" w:rsidRPr="00B05D9E" w:rsidRDefault="00662184" w:rsidP="00662184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B05D9E">
              <w:rPr>
                <w:rFonts w:eastAsia="Calibri"/>
                <w:sz w:val="24"/>
                <w:szCs w:val="24"/>
              </w:rPr>
              <w:t xml:space="preserve">50 litrów : 32 szt. ; </w:t>
            </w:r>
          </w:p>
          <w:p w:rsidR="00662184" w:rsidRPr="00B05D9E" w:rsidRDefault="00662184" w:rsidP="00662184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B05D9E">
              <w:rPr>
                <w:rFonts w:eastAsia="Calibri"/>
                <w:sz w:val="24"/>
                <w:szCs w:val="24"/>
              </w:rPr>
              <w:t xml:space="preserve">27 litrów : 20 </w:t>
            </w:r>
            <w:proofErr w:type="spellStart"/>
            <w:r w:rsidRPr="00B05D9E">
              <w:rPr>
                <w:rFonts w:eastAsia="Calibri"/>
                <w:sz w:val="24"/>
                <w:szCs w:val="24"/>
              </w:rPr>
              <w:t>szt</w:t>
            </w:r>
            <w:proofErr w:type="spellEnd"/>
            <w:r w:rsidRPr="00B05D9E">
              <w:rPr>
                <w:rFonts w:eastAsia="Calibri"/>
                <w:sz w:val="24"/>
                <w:szCs w:val="24"/>
              </w:rPr>
              <w:t>;</w:t>
            </w:r>
          </w:p>
          <w:p w:rsidR="00662184" w:rsidRPr="00B05D9E" w:rsidRDefault="00662184" w:rsidP="00662184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B05D9E">
              <w:rPr>
                <w:rFonts w:eastAsia="Calibri"/>
                <w:sz w:val="24"/>
                <w:szCs w:val="24"/>
              </w:rPr>
              <w:t xml:space="preserve"> 15 litrów : 8 </w:t>
            </w:r>
            <w:proofErr w:type="spellStart"/>
            <w:r w:rsidRPr="00B05D9E">
              <w:rPr>
                <w:rFonts w:eastAsia="Calibri"/>
                <w:sz w:val="24"/>
                <w:szCs w:val="24"/>
              </w:rPr>
              <w:t>szt</w:t>
            </w:r>
            <w:proofErr w:type="spellEnd"/>
            <w:r w:rsidRPr="00B05D9E">
              <w:rPr>
                <w:rFonts w:eastAsia="Calibri"/>
                <w:sz w:val="24"/>
                <w:szCs w:val="24"/>
              </w:rPr>
              <w:t xml:space="preserve">; </w:t>
            </w:r>
          </w:p>
          <w:p w:rsidR="000F2F1F" w:rsidRPr="00662184" w:rsidRDefault="00662184" w:rsidP="00662184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B05D9E">
              <w:rPr>
                <w:rFonts w:eastAsia="Calibri"/>
                <w:sz w:val="24"/>
                <w:szCs w:val="24"/>
              </w:rPr>
              <w:t xml:space="preserve"> 9 litrów : 20 szt.  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12. Proszę o podanie szacunkowego zużycia materiałów higienicznych (mydło, papier toaletowy, ręczniki papierowe) w ujęciu miesięcznym lub innym znanym Zamawiającemu - w związku z tym, iż do Wykonawcy należy obowiązek zapewnienia tych materiałów i wkalkulowanie ich w cenę oferty, powinien znać jakieś dane którymi może się posłużyć do wyliczenia kosztu tych materiałów</w:t>
            </w:r>
          </w:p>
          <w:p w:rsidR="000F2F1F" w:rsidRPr="000F2F1F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EB6B11" w:rsidRDefault="00EB6B11" w:rsidP="00EB6B11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B05D9E">
              <w:rPr>
                <w:rFonts w:eastAsia="Calibri"/>
                <w:sz w:val="24"/>
                <w:szCs w:val="24"/>
              </w:rPr>
              <w:t>Nie prowadzono ewidencji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13. Proszę o podanie ilości pracowników przebywających w obiektach - dane te są potrzebne do oszacowania zużycia materiałów higienicznych</w:t>
            </w:r>
          </w:p>
          <w:p w:rsidR="000F2F1F" w:rsidRPr="000F2F1F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EB6B11" w:rsidRDefault="00EB6B11" w:rsidP="00EB6B11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B05D9E">
              <w:rPr>
                <w:sz w:val="24"/>
                <w:szCs w:val="24"/>
              </w:rPr>
              <w:t>W obiektach zatrudnionych jest ok 100 pracowników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14. Proszę o podanie ilości studentów (osobno dziennych i zaocznych) przebywających w obiektach - dane te są potrzebne do oszacowania zużycia materiałów higienicznych</w:t>
            </w:r>
          </w:p>
          <w:p w:rsidR="000F2F1F" w:rsidRPr="000F2F1F" w:rsidRDefault="000F2F1F" w:rsidP="000F2F1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0F2F1F" w:rsidRPr="00EB6B11" w:rsidRDefault="00EB6B11" w:rsidP="00EB6B11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B05D9E">
              <w:rPr>
                <w:sz w:val="24"/>
                <w:szCs w:val="24"/>
              </w:rPr>
              <w:t>Liczba studentów, którzy rozpoczęli kształcenie w roku akademickim 2022/2023 to 4022 osoby.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15. Czy Zamawiający określa minimalną ilość osób wykonujących usługę prac porządkowych?</w:t>
            </w:r>
          </w:p>
          <w:p w:rsidR="002B5AF3" w:rsidRPr="000F2F1F" w:rsidRDefault="002B5AF3" w:rsidP="002B5AF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2B5AF3" w:rsidRPr="00EB6B11" w:rsidRDefault="00EB6B11" w:rsidP="00EB6B11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B05D9E">
              <w:rPr>
                <w:rFonts w:eastAsia="Calibri"/>
                <w:sz w:val="24"/>
                <w:szCs w:val="24"/>
              </w:rPr>
              <w:t xml:space="preserve">Zamawiający nie określa tej ilości.  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 xml:space="preserve">16. Czy Koordynator musi na stałe przebywać w </w:t>
            </w:r>
            <w:proofErr w:type="gramStart"/>
            <w:r w:rsidRPr="00137973">
              <w:rPr>
                <w:sz w:val="24"/>
                <w:szCs w:val="24"/>
              </w:rPr>
              <w:t>obiektach  (jeśli</w:t>
            </w:r>
            <w:proofErr w:type="gramEnd"/>
            <w:r w:rsidRPr="00137973">
              <w:rPr>
                <w:sz w:val="24"/>
                <w:szCs w:val="24"/>
              </w:rPr>
              <w:t xml:space="preserve"> tak to w jakich godzinach) czy wystarczy, że będzie pozostawał w kontakcie z Zamawiającym i stawiał się osobiście w wyznaczonych terminach oraz wedle zaistniałych potrzeb?</w:t>
            </w:r>
          </w:p>
          <w:p w:rsidR="002B5AF3" w:rsidRPr="000F2F1F" w:rsidRDefault="002B5AF3" w:rsidP="002B5AF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2B5AF3" w:rsidRPr="00137973" w:rsidRDefault="00EB6B11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05D9E">
              <w:rPr>
                <w:rFonts w:eastAsia="Calibri"/>
                <w:sz w:val="24"/>
                <w:szCs w:val="24"/>
              </w:rPr>
              <w:t>Może pozostawać w kontakcie z Zamawiającym i stawiać się osobiście w wyznaczonych terminach oraz wedle zaistniałych potrzeb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17. Czy w okresie wakacji serwis dzienny należy zapewnić w takiej samej ilości jak w pozostałe miesiące, czy można zmniejszyć obsadę w związku z tym, iż nie odbywają się zajęcia?</w:t>
            </w:r>
          </w:p>
          <w:p w:rsidR="002B5AF3" w:rsidRPr="000F2F1F" w:rsidRDefault="002B5AF3" w:rsidP="002B5AF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2B5AF3" w:rsidRPr="00EB6B11" w:rsidRDefault="00EB6B11" w:rsidP="00EB6B11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B05D9E">
              <w:rPr>
                <w:rFonts w:eastAsia="Calibri"/>
                <w:sz w:val="24"/>
                <w:szCs w:val="24"/>
              </w:rPr>
              <w:t>Zgodnie z opisem przedmiotu zamówienia</w:t>
            </w:r>
          </w:p>
          <w:p w:rsidR="002B5AF3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18. Czy w okresie wakacji można zmniejszyć ilość osób realizujących prace porządkowe?</w:t>
            </w:r>
          </w:p>
          <w:p w:rsidR="002B5AF3" w:rsidRPr="000F2F1F" w:rsidRDefault="00396236" w:rsidP="002B5AF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 xml:space="preserve"> </w:t>
            </w:r>
            <w:r w:rsidR="002B5AF3"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396236" w:rsidRPr="00EB6B11" w:rsidRDefault="00EB6B11" w:rsidP="00EB6B11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B05D9E">
              <w:rPr>
                <w:rFonts w:eastAsia="Calibri"/>
                <w:sz w:val="24"/>
                <w:szCs w:val="24"/>
              </w:rPr>
              <w:t>Zgodnie z opisem przedmiotu zamówienia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19. Proszę o udostępnienie harmonogramu zajęć na obecny oraz przyszły rok szkolny</w:t>
            </w:r>
          </w:p>
          <w:p w:rsidR="002B5AF3" w:rsidRPr="000F2F1F" w:rsidRDefault="002B5AF3" w:rsidP="002B5AF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EB6B11" w:rsidRPr="00B05D9E" w:rsidRDefault="00EB6B11" w:rsidP="00EB6B1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05D9E">
              <w:rPr>
                <w:sz w:val="24"/>
                <w:szCs w:val="24"/>
              </w:rPr>
              <w:t xml:space="preserve">Rozkłady zająć znajdują się na stronie: </w:t>
            </w:r>
          </w:p>
          <w:p w:rsidR="00EB6B11" w:rsidRPr="00B05D9E" w:rsidRDefault="00EB6B11" w:rsidP="00EB6B11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hyperlink r:id="rId10" w:history="1">
              <w:r w:rsidRPr="00B05D9E">
                <w:rPr>
                  <w:rStyle w:val="Hipercze"/>
                  <w:sz w:val="24"/>
                  <w:szCs w:val="24"/>
                </w:rPr>
                <w:t>Studia (awf.krakow.</w:t>
              </w:r>
              <w:proofErr w:type="gramStart"/>
              <w:r w:rsidRPr="00B05D9E">
                <w:rPr>
                  <w:rStyle w:val="Hipercze"/>
                  <w:sz w:val="24"/>
                  <w:szCs w:val="24"/>
                </w:rPr>
                <w:t>pl</w:t>
              </w:r>
              <w:proofErr w:type="gramEnd"/>
              <w:r w:rsidRPr="00B05D9E">
                <w:rPr>
                  <w:rStyle w:val="Hipercze"/>
                  <w:sz w:val="24"/>
                  <w:szCs w:val="24"/>
                </w:rPr>
                <w:t>)</w:t>
              </w:r>
            </w:hyperlink>
          </w:p>
          <w:p w:rsidR="002B5AF3" w:rsidRPr="00EB6B11" w:rsidRDefault="00EB6B11" w:rsidP="00EB6B11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B05D9E">
              <w:rPr>
                <w:rFonts w:eastAsia="Calibri"/>
                <w:sz w:val="24"/>
                <w:szCs w:val="24"/>
              </w:rPr>
              <w:t>Sprzątanie powinno się odbywać zgodnie z opisem przedmiotu zamówienia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20. Czy Zamawiający oczekuje wpisania do formularza różnych kwot ryczałtowych za każdy miesiąc które będą uwzględniały np. inny zakres czynności w sierpniu?</w:t>
            </w:r>
          </w:p>
          <w:p w:rsidR="002B5AF3" w:rsidRPr="000F2F1F" w:rsidRDefault="002B5AF3" w:rsidP="002B5AF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2B5AF3" w:rsidRPr="00FB56B0" w:rsidRDefault="00FB56B0" w:rsidP="00FB56B0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B05D9E">
              <w:rPr>
                <w:rFonts w:eastAsia="Calibri"/>
                <w:sz w:val="24"/>
                <w:szCs w:val="24"/>
              </w:rPr>
              <w:t>Zamawiający nie określ</w:t>
            </w:r>
            <w:r>
              <w:rPr>
                <w:rFonts w:eastAsia="Calibri"/>
                <w:sz w:val="24"/>
                <w:szCs w:val="24"/>
              </w:rPr>
              <w:t>a Wykonawcom sposobu kalkulacji</w:t>
            </w:r>
            <w:r w:rsidRPr="00B05D9E">
              <w:rPr>
                <w:rFonts w:eastAsia="Calibri"/>
                <w:sz w:val="24"/>
                <w:szCs w:val="24"/>
              </w:rPr>
              <w:t xml:space="preserve"> oferty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21. W jakich godzinach należy zapewnić serwis?</w:t>
            </w:r>
          </w:p>
          <w:p w:rsidR="002B5AF3" w:rsidRPr="000F2F1F" w:rsidRDefault="002B5AF3" w:rsidP="002B5AF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2B5AF3" w:rsidRPr="00FB56B0" w:rsidRDefault="00FB56B0" w:rsidP="00FB56B0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B05D9E">
              <w:rPr>
                <w:rFonts w:eastAsia="Calibri"/>
                <w:sz w:val="24"/>
                <w:szCs w:val="24"/>
              </w:rPr>
              <w:t>Zgodnie z opisem przedmiotu zamówienia</w:t>
            </w:r>
          </w:p>
          <w:p w:rsidR="00396236" w:rsidRDefault="00396236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7973">
              <w:rPr>
                <w:sz w:val="24"/>
                <w:szCs w:val="24"/>
              </w:rPr>
              <w:t>22. Czy Zamawiający określa minimalną ilość osób wykonujących usługę serwisu dziennego?</w:t>
            </w:r>
          </w:p>
          <w:p w:rsidR="002B5AF3" w:rsidRPr="000F2F1F" w:rsidRDefault="002B5AF3" w:rsidP="002B5AF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7973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FB56B0" w:rsidRPr="00B05D9E" w:rsidRDefault="00FB56B0" w:rsidP="00FB56B0">
            <w:pPr>
              <w:rPr>
                <w:sz w:val="24"/>
                <w:szCs w:val="24"/>
              </w:rPr>
            </w:pPr>
            <w:r w:rsidRPr="00B05D9E">
              <w:rPr>
                <w:sz w:val="24"/>
                <w:szCs w:val="24"/>
              </w:rPr>
              <w:t>Zamawiający nie określa minimalnej ilości osób serwisu dziennego.</w:t>
            </w:r>
          </w:p>
          <w:p w:rsidR="002B5AF3" w:rsidRPr="00137973" w:rsidRDefault="002B5AF3" w:rsidP="00945D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96236" w:rsidRPr="00137973" w:rsidRDefault="00396236" w:rsidP="00945DC9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137973" w:rsidRDefault="00BE7BFD" w:rsidP="00520165">
      <w:pPr>
        <w:jc w:val="both"/>
        <w:rPr>
          <w:sz w:val="24"/>
          <w:szCs w:val="24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137973">
        <w:rPr>
          <w:sz w:val="24"/>
          <w:szCs w:val="24"/>
        </w:rPr>
        <w:t>Zamawiający</w:t>
      </w:r>
    </w:p>
    <w:p w:rsidR="00780A6B" w:rsidRPr="00780A6B" w:rsidRDefault="00780A6B" w:rsidP="006A5DF1">
      <w:pPr>
        <w:pStyle w:val="Tekstpodstawowy"/>
        <w:spacing w:before="120" w:after="480"/>
        <w:ind w:left="3119" w:firstLine="425"/>
        <w:jc w:val="right"/>
        <w:rPr>
          <w:b/>
          <w:i/>
          <w:sz w:val="24"/>
          <w:szCs w:val="24"/>
        </w:rPr>
      </w:pPr>
      <w:r w:rsidRPr="00780A6B">
        <w:rPr>
          <w:b/>
          <w:i/>
          <w:sz w:val="24"/>
          <w:szCs w:val="24"/>
        </w:rPr>
        <w:t>Kanclerz AWF w Krakowie</w:t>
      </w:r>
    </w:p>
    <w:p w:rsidR="00780A6B" w:rsidRPr="00780A6B" w:rsidRDefault="00780A6B" w:rsidP="006A5DF1">
      <w:pPr>
        <w:pStyle w:val="Tekstpodstawowy"/>
        <w:spacing w:before="120" w:after="480"/>
        <w:ind w:left="3119" w:firstLine="425"/>
        <w:jc w:val="right"/>
        <w:rPr>
          <w:b/>
          <w:i/>
          <w:sz w:val="24"/>
          <w:szCs w:val="24"/>
        </w:rPr>
      </w:pPr>
      <w:proofErr w:type="gramStart"/>
      <w:r w:rsidRPr="00780A6B">
        <w:rPr>
          <w:b/>
          <w:i/>
          <w:sz w:val="24"/>
          <w:szCs w:val="24"/>
        </w:rPr>
        <w:t>m</w:t>
      </w:r>
      <w:bookmarkStart w:id="0" w:name="_GoBack"/>
      <w:bookmarkEnd w:id="0"/>
      <w:r w:rsidRPr="00780A6B">
        <w:rPr>
          <w:b/>
          <w:i/>
          <w:sz w:val="24"/>
          <w:szCs w:val="24"/>
        </w:rPr>
        <w:t>gr</w:t>
      </w:r>
      <w:proofErr w:type="gramEnd"/>
      <w:r w:rsidRPr="00780A6B">
        <w:rPr>
          <w:b/>
          <w:i/>
          <w:sz w:val="24"/>
          <w:szCs w:val="24"/>
        </w:rPr>
        <w:t xml:space="preserve"> Paweł Potoczek</w:t>
      </w:r>
    </w:p>
    <w:p w:rsidR="006D4AB3" w:rsidRPr="00137973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137973" w:rsidSect="00C9715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0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A53" w:rsidRDefault="00A23A53">
      <w:r>
        <w:separator/>
      </w:r>
    </w:p>
  </w:endnote>
  <w:endnote w:type="continuationSeparator" w:id="0">
    <w:p w:rsidR="00A23A53" w:rsidRDefault="00A23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B56B0">
      <w:rPr>
        <w:rStyle w:val="Numerstrony"/>
        <w:noProof/>
      </w:rPr>
      <w:t>7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A53" w:rsidRDefault="00A23A53">
      <w:r>
        <w:separator/>
      </w:r>
    </w:p>
  </w:footnote>
  <w:footnote w:type="continuationSeparator" w:id="0">
    <w:p w:rsidR="00A23A53" w:rsidRDefault="00A23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236" w:rsidRDefault="003962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236" w:rsidRDefault="003962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236" w:rsidRDefault="003962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3A53"/>
    <w:rsid w:val="00031374"/>
    <w:rsid w:val="000A1097"/>
    <w:rsid w:val="000E2A8F"/>
    <w:rsid w:val="000F2F1F"/>
    <w:rsid w:val="0012774F"/>
    <w:rsid w:val="00137973"/>
    <w:rsid w:val="00144B7A"/>
    <w:rsid w:val="00180C6E"/>
    <w:rsid w:val="0029606A"/>
    <w:rsid w:val="002B5AF3"/>
    <w:rsid w:val="00396236"/>
    <w:rsid w:val="004848F3"/>
    <w:rsid w:val="004A75F2"/>
    <w:rsid w:val="005144A9"/>
    <w:rsid w:val="00520165"/>
    <w:rsid w:val="005B1B08"/>
    <w:rsid w:val="00632C3C"/>
    <w:rsid w:val="00662184"/>
    <w:rsid w:val="00662BDB"/>
    <w:rsid w:val="006A5DF1"/>
    <w:rsid w:val="006B7198"/>
    <w:rsid w:val="006D4AB3"/>
    <w:rsid w:val="006F3B81"/>
    <w:rsid w:val="00780A6B"/>
    <w:rsid w:val="007D7198"/>
    <w:rsid w:val="00870F9F"/>
    <w:rsid w:val="008804B6"/>
    <w:rsid w:val="00897AB0"/>
    <w:rsid w:val="008A3553"/>
    <w:rsid w:val="009003D1"/>
    <w:rsid w:val="00947A50"/>
    <w:rsid w:val="00A23A53"/>
    <w:rsid w:val="00A905AC"/>
    <w:rsid w:val="00B1255C"/>
    <w:rsid w:val="00BA6584"/>
    <w:rsid w:val="00BE7BFD"/>
    <w:rsid w:val="00C370F2"/>
    <w:rsid w:val="00C44EEC"/>
    <w:rsid w:val="00C9715E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6B11"/>
    <w:rsid w:val="00ED13AA"/>
    <w:rsid w:val="00EE1B3D"/>
    <w:rsid w:val="00FA1247"/>
    <w:rsid w:val="00FB56B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FD84B4"/>
  <w15:chartTrackingRefBased/>
  <w15:docId w15:val="{34972FEF-D540-4189-9EA8-387473A2D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37973"/>
    <w:rPr>
      <w:color w:val="0563C1" w:themeColor="hyperlink"/>
      <w:u w:val="single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2B5AF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2B5AF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oplonski@awf.krakow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orota.stanecka@awf.krakow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awf.krakow.pl/dla-studentow/stud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wf.krakow.pl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7</Pages>
  <Words>1899</Words>
  <Characters>12402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Pracownik</dc:creator>
  <cp:keywords/>
  <cp:lastModifiedBy>Agnieszka Arnold</cp:lastModifiedBy>
  <cp:revision>10</cp:revision>
  <cp:lastPrinted>2023-05-26T14:17:00Z</cp:lastPrinted>
  <dcterms:created xsi:type="dcterms:W3CDTF">2023-05-26T13:38:00Z</dcterms:created>
  <dcterms:modified xsi:type="dcterms:W3CDTF">2023-05-26T14:18:00Z</dcterms:modified>
</cp:coreProperties>
</file>