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0AFDBC40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="008566B1" w:rsidRPr="008566B1">
        <w:rPr>
          <w:b/>
          <w:sz w:val="20"/>
          <w:szCs w:val="20"/>
        </w:rPr>
        <w:t>na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D7676B" w:rsidRPr="00D7676B">
        <w:rPr>
          <w:b/>
          <w:sz w:val="20"/>
          <w:szCs w:val="20"/>
          <w:lang w:eastAsia="zh-CN"/>
        </w:rPr>
        <w:t>Usługa druku i dostawy katalogu i ulotek dla Centrum Rekrutacji AGH - Kc-zp.272-216/23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36551CC2" w14:textId="77777777" w:rsidR="00D7676B" w:rsidRPr="008566B1" w:rsidRDefault="00D7676B" w:rsidP="00D7676B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Cena brutto za całość przedmiotu zamówienia: ....................................................PLN</w:t>
      </w:r>
    </w:p>
    <w:p w14:paraId="7A3D00EF" w14:textId="77777777" w:rsidR="00D7676B" w:rsidRPr="008566B1" w:rsidRDefault="00D7676B" w:rsidP="00D7676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159D573" w14:textId="77777777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>Powyższa cena zawiera właściwą stawkę podatku VAT.</w:t>
      </w:r>
    </w:p>
    <w:p w14:paraId="3E5E63BC" w14:textId="77777777" w:rsidR="00D7676B" w:rsidRPr="008566B1" w:rsidRDefault="00D7676B" w:rsidP="00D7676B">
      <w:pPr>
        <w:pStyle w:val="Tekstpodstawowy"/>
        <w:spacing w:before="120"/>
        <w:rPr>
          <w:sz w:val="20"/>
          <w:szCs w:val="20"/>
          <w:u w:val="single"/>
        </w:rPr>
      </w:pPr>
      <w:r w:rsidRPr="008566B1">
        <w:rPr>
          <w:sz w:val="20"/>
          <w:szCs w:val="20"/>
          <w:u w:val="single"/>
        </w:rPr>
        <w:t>w tym:</w:t>
      </w:r>
    </w:p>
    <w:p w14:paraId="4624FDA9" w14:textId="77777777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katalogu opisanego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.1.A SIWZ: …………… PLN</w:t>
      </w:r>
    </w:p>
    <w:p w14:paraId="1424187C" w14:textId="77777777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.1.B SIWZ: …………… PLN</w:t>
      </w:r>
    </w:p>
    <w:p w14:paraId="47CC0997" w14:textId="77777777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.1.C SIWZ: …………… PLN</w:t>
      </w:r>
    </w:p>
    <w:p w14:paraId="7998B6B3" w14:textId="77777777" w:rsidR="00D7676B" w:rsidRPr="008566B1" w:rsidRDefault="00D7676B" w:rsidP="00D7676B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Termin realizacji umowy: </w:t>
      </w:r>
      <w:r w:rsidRPr="008566B1">
        <w:rPr>
          <w:sz w:val="20"/>
          <w:szCs w:val="20"/>
        </w:rPr>
        <w:t>do 14 dni od daty podpisania umowy.</w:t>
      </w:r>
    </w:p>
    <w:p w14:paraId="72A5F0DA" w14:textId="77777777" w:rsidR="00D7676B" w:rsidRPr="008566B1" w:rsidRDefault="00D7676B" w:rsidP="00D7676B">
      <w:pPr>
        <w:widowControl w:val="0"/>
        <w:spacing w:before="120"/>
        <w:ind w:right="1"/>
        <w:jc w:val="both"/>
        <w:rPr>
          <w:sz w:val="20"/>
          <w:szCs w:val="20"/>
        </w:rPr>
      </w:pPr>
      <w:r w:rsidRPr="008566B1">
        <w:rPr>
          <w:b/>
          <w:sz w:val="20"/>
          <w:szCs w:val="20"/>
        </w:rPr>
        <w:t xml:space="preserve">Termin płatności: </w:t>
      </w:r>
      <w:r w:rsidRPr="008566B1">
        <w:rPr>
          <w:sz w:val="20"/>
          <w:szCs w:val="20"/>
        </w:rPr>
        <w:t>za faktyczną ilość egzemplarzy,</w:t>
      </w:r>
      <w:r w:rsidRPr="008566B1">
        <w:rPr>
          <w:b/>
          <w:sz w:val="20"/>
          <w:szCs w:val="20"/>
        </w:rPr>
        <w:t xml:space="preserve"> </w:t>
      </w:r>
      <w:r w:rsidRPr="008566B1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7153705B" w14:textId="5FBC40A1" w:rsidR="00CE1382" w:rsidRDefault="00CE1382" w:rsidP="00CE1382">
      <w:pPr>
        <w:ind w:left="31"/>
        <w:jc w:val="both"/>
        <w:rPr>
          <w:lang w:eastAsia="x-none"/>
        </w:rPr>
      </w:pPr>
    </w:p>
    <w:p w14:paraId="54084232" w14:textId="77777777" w:rsidR="00C1240A" w:rsidRPr="00CE1382" w:rsidRDefault="00C1240A" w:rsidP="00CE1382">
      <w:pPr>
        <w:ind w:left="31"/>
        <w:jc w:val="both"/>
        <w:rPr>
          <w:lang w:eastAsia="x-none"/>
        </w:rPr>
      </w:pPr>
    </w:p>
    <w:p w14:paraId="65A79166" w14:textId="5BE04C9B" w:rsidR="0008537A" w:rsidRDefault="0008537A" w:rsidP="0008537A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E7CB59" w14:textId="4570E488" w:rsidR="00C1240A" w:rsidRDefault="00C1240A" w:rsidP="0008537A">
      <w:pPr>
        <w:rPr>
          <w:b/>
          <w:sz w:val="22"/>
          <w:szCs w:val="22"/>
        </w:rPr>
      </w:pPr>
    </w:p>
    <w:p w14:paraId="16FC0F06" w14:textId="5ED915F2" w:rsidR="00C1240A" w:rsidRDefault="00C1240A" w:rsidP="0008537A">
      <w:pPr>
        <w:rPr>
          <w:b/>
          <w:sz w:val="22"/>
          <w:szCs w:val="22"/>
        </w:rPr>
      </w:pPr>
    </w:p>
    <w:p w14:paraId="492BCAAB" w14:textId="300ACF39" w:rsidR="00C1240A" w:rsidRDefault="00C1240A" w:rsidP="0008537A">
      <w:pPr>
        <w:rPr>
          <w:b/>
          <w:sz w:val="22"/>
          <w:szCs w:val="22"/>
        </w:rPr>
      </w:pPr>
    </w:p>
    <w:p w14:paraId="29BC9407" w14:textId="77777777" w:rsidR="00C1240A" w:rsidRDefault="00C1240A" w:rsidP="0008537A">
      <w:pPr>
        <w:rPr>
          <w:b/>
          <w:sz w:val="22"/>
          <w:szCs w:val="22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lastRenderedPageBreak/>
        <w:t>Jednocześnie Oświadczam/my, że:</w:t>
      </w:r>
    </w:p>
    <w:p w14:paraId="153A6AD7" w14:textId="2D16961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 xml:space="preserve">związani niniejszą ofertą przez </w:t>
      </w:r>
      <w:r w:rsidR="00D7676B">
        <w:rPr>
          <w:sz w:val="20"/>
          <w:szCs w:val="20"/>
          <w:lang w:eastAsia="ar-SA"/>
        </w:rPr>
        <w:t>okres wskazany w SWZ.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57E17BEC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Oświadczam/y, że warunek określony w pkt. 8.</w:t>
      </w:r>
      <w:r w:rsidR="00D7676B">
        <w:rPr>
          <w:sz w:val="20"/>
          <w:szCs w:val="20"/>
        </w:rPr>
        <w:t>2</w:t>
      </w:r>
      <w:r w:rsidR="00C1240A">
        <w:rPr>
          <w:sz w:val="20"/>
          <w:szCs w:val="20"/>
        </w:rPr>
        <w:t>.</w:t>
      </w:r>
      <w:r w:rsidRPr="008566B1">
        <w:rPr>
          <w:sz w:val="20"/>
          <w:szCs w:val="20"/>
        </w:rPr>
        <w:t>4 SWZ spełniamy osobiście / powołujemy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0A313" w14:textId="77777777" w:rsidR="0008537A" w:rsidRDefault="0008537A" w:rsidP="009C75FF">
      <w:pPr>
        <w:jc w:val="both"/>
        <w:rPr>
          <w:sz w:val="20"/>
          <w:szCs w:val="20"/>
        </w:rPr>
      </w:pPr>
    </w:p>
    <w:p w14:paraId="12EE1EF9" w14:textId="77777777" w:rsidR="009C75FF" w:rsidRPr="009C75FF" w:rsidRDefault="009C75FF" w:rsidP="009C75F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9C75FF">
        <w:rPr>
          <w:b/>
          <w:sz w:val="20"/>
          <w:szCs w:val="20"/>
        </w:rPr>
        <w:t xml:space="preserve">Oświadczenie, w przypadku </w:t>
      </w:r>
      <w:r w:rsidRPr="009C75F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9C75FF">
        <w:rPr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75FF" w:rsidRPr="009C75FF" w14:paraId="5E4B7471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26F56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A113B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DF5CC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Usługa/Dostawa (zakres), który wykonają poszczególni wykonawcy </w:t>
            </w:r>
          </w:p>
        </w:tc>
      </w:tr>
      <w:tr w:rsidR="009C75FF" w:rsidRPr="009C75FF" w14:paraId="6B7226FB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BEEB05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ADBBC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88A0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9C75FF" w:rsidRPr="009C75FF" w14:paraId="0DB8E8F7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4E689E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102B91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6665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14:paraId="74555733" w14:textId="77777777" w:rsidR="009C75FF" w:rsidRDefault="009C75FF" w:rsidP="009C75FF">
      <w:pPr>
        <w:jc w:val="both"/>
        <w:rPr>
          <w:sz w:val="20"/>
          <w:szCs w:val="20"/>
        </w:rPr>
      </w:pPr>
    </w:p>
    <w:p w14:paraId="16505DA7" w14:textId="6676BD9F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44CCDE55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253EDE9D" w14:textId="3335E5FB" w:rsidR="00410148" w:rsidRPr="009C75FF" w:rsidRDefault="00410148" w:rsidP="009C75FF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FEBA769" w14:textId="35C4A6E6" w:rsidR="00FE545C" w:rsidRPr="009C75FF" w:rsidRDefault="00CE1382" w:rsidP="00410148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  <w:bookmarkStart w:id="0" w:name="_GoBack"/>
      <w:bookmarkEnd w:id="0"/>
    </w:p>
    <w:sectPr w:rsidR="00FE545C" w:rsidRPr="009C75FF" w:rsidSect="00C1240A">
      <w:footerReference w:type="default" r:id="rId8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7B76E" w14:textId="77777777" w:rsidR="00461A96" w:rsidRDefault="00461A96">
      <w:r>
        <w:separator/>
      </w:r>
    </w:p>
  </w:endnote>
  <w:endnote w:type="continuationSeparator" w:id="0">
    <w:p w14:paraId="329711C1" w14:textId="77777777" w:rsidR="00461A96" w:rsidRDefault="00461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FF2071" w14:textId="77777777" w:rsidR="00461A96" w:rsidRDefault="00461A96">
      <w:r>
        <w:separator/>
      </w:r>
    </w:p>
  </w:footnote>
  <w:footnote w:type="continuationSeparator" w:id="0">
    <w:p w14:paraId="5CB50F1A" w14:textId="77777777" w:rsidR="00461A96" w:rsidRDefault="00461A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8537A"/>
    <w:rsid w:val="000A04B1"/>
    <w:rsid w:val="000B731D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207E98"/>
    <w:rsid w:val="0022706E"/>
    <w:rsid w:val="00233394"/>
    <w:rsid w:val="002723B0"/>
    <w:rsid w:val="00315A4A"/>
    <w:rsid w:val="00410148"/>
    <w:rsid w:val="00461A96"/>
    <w:rsid w:val="004837C3"/>
    <w:rsid w:val="004B7300"/>
    <w:rsid w:val="004C6753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352B8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9C75FF"/>
    <w:rsid w:val="00A0022B"/>
    <w:rsid w:val="00A16530"/>
    <w:rsid w:val="00A346FE"/>
    <w:rsid w:val="00A47B4D"/>
    <w:rsid w:val="00A83018"/>
    <w:rsid w:val="00B774DC"/>
    <w:rsid w:val="00C1240A"/>
    <w:rsid w:val="00C76F73"/>
    <w:rsid w:val="00C969A6"/>
    <w:rsid w:val="00CA7D36"/>
    <w:rsid w:val="00CE1382"/>
    <w:rsid w:val="00D17C68"/>
    <w:rsid w:val="00D24208"/>
    <w:rsid w:val="00D60C38"/>
    <w:rsid w:val="00D66893"/>
    <w:rsid w:val="00D7676B"/>
    <w:rsid w:val="00D90ACB"/>
    <w:rsid w:val="00DA5F36"/>
    <w:rsid w:val="00DC1500"/>
    <w:rsid w:val="00E07EFD"/>
    <w:rsid w:val="00E44371"/>
    <w:rsid w:val="00E6473C"/>
    <w:rsid w:val="00E949B0"/>
    <w:rsid w:val="00F00591"/>
    <w:rsid w:val="00F04297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D7AF4-6B5B-4F2D-81F6-7CBF44208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609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2023-05-17T10:02:00Z</cp:lastPrinted>
  <dcterms:created xsi:type="dcterms:W3CDTF">2023-05-17T10:02:00Z</dcterms:created>
  <dcterms:modified xsi:type="dcterms:W3CDTF">2023-05-17T10:02:00Z</dcterms:modified>
</cp:coreProperties>
</file>