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9C5F86" w:rsidRPr="009C5F86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C5F86" w:rsidRPr="009C5F86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9C5F86" w:rsidRPr="009C5F86">
        <w:rPr>
          <w:b/>
          <w:sz w:val="22"/>
          <w:szCs w:val="22"/>
        </w:rPr>
        <w:t>Doposażenie Szpitala w sprzęt i aparaturę medyczną na potrzeby udzielanych świadczeń zdrowotnych (3 pakiety)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166FF7" w:rsidRDefault="00166FF7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1</w:t>
      </w: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166FF7" w:rsidRDefault="00166FF7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lastRenderedPageBreak/>
        <w:t>Zadanie częściowe nr 2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:rsidR="00166FF7" w:rsidRPr="0097776D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 xml:space="preserve">zł brutto </w:t>
      </w:r>
    </w:p>
    <w:p w:rsidR="00166FF7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166FF7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3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:rsidR="00166FF7" w:rsidRPr="0097776D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 xml:space="preserve">zł brutto </w:t>
      </w:r>
    </w:p>
    <w:p w:rsidR="00166FF7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166FF7" w:rsidRPr="00AF4AC3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66FF7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</w:t>
      </w:r>
      <w:r w:rsidR="00166FF7">
        <w:rPr>
          <w:sz w:val="22"/>
        </w:rPr>
        <w:t>min. (24 miesiące):</w:t>
      </w:r>
    </w:p>
    <w:p w:rsidR="00FF57EE" w:rsidRDefault="00166FF7" w:rsidP="00166FF7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 dotyczy zadania częściowego nr 1:</w:t>
      </w:r>
      <w:r w:rsidR="00FF57EE" w:rsidRPr="0097776D">
        <w:rPr>
          <w:sz w:val="22"/>
        </w:rPr>
        <w:t>.......... miesięcy licząc od daty odbioru końcowego;</w:t>
      </w:r>
    </w:p>
    <w:p w:rsidR="00166FF7" w:rsidRPr="00166FF7" w:rsidRDefault="00166FF7" w:rsidP="00166FF7">
      <w:pPr>
        <w:pStyle w:val="Akapitzlist"/>
        <w:ind w:hanging="11"/>
        <w:rPr>
          <w:sz w:val="22"/>
        </w:rPr>
      </w:pPr>
      <w:r w:rsidRPr="00166FF7">
        <w:rPr>
          <w:sz w:val="22"/>
        </w:rPr>
        <w:t xml:space="preserve">dotyczy zadania częściowego nr </w:t>
      </w:r>
      <w:r>
        <w:rPr>
          <w:sz w:val="22"/>
        </w:rPr>
        <w:t>2</w:t>
      </w:r>
      <w:r w:rsidRPr="00166FF7">
        <w:rPr>
          <w:sz w:val="22"/>
        </w:rPr>
        <w:t>:.......... miesięcy licząc od daty odbioru końcowego;</w:t>
      </w:r>
    </w:p>
    <w:p w:rsidR="00166FF7" w:rsidRPr="00166FF7" w:rsidRDefault="00166FF7" w:rsidP="00166FF7">
      <w:pPr>
        <w:pStyle w:val="Akapitzlist"/>
        <w:rPr>
          <w:sz w:val="22"/>
        </w:rPr>
      </w:pPr>
      <w:r w:rsidRPr="00166FF7">
        <w:rPr>
          <w:sz w:val="22"/>
        </w:rPr>
        <w:t>dotyczy zadania częściowego nr 1:.......... miesięcy licząc od daty odbioru końcowego;</w:t>
      </w:r>
    </w:p>
    <w:p w:rsidR="00166FF7" w:rsidRPr="0097776D" w:rsidRDefault="00166FF7" w:rsidP="00166FF7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4623D0">
        <w:rPr>
          <w:sz w:val="22"/>
        </w:rPr>
        <w:t>wzorem</w:t>
      </w:r>
      <w:r w:rsidRPr="0097776D">
        <w:rPr>
          <w:sz w:val="22"/>
        </w:rPr>
        <w:t xml:space="preserve"> umowy</w:t>
      </w:r>
      <w:r w:rsidR="00A50E18">
        <w:rPr>
          <w:sz w:val="22"/>
        </w:rPr>
        <w:t xml:space="preserve"> </w:t>
      </w:r>
      <w:r w:rsidR="004623D0">
        <w:rPr>
          <w:sz w:val="22"/>
        </w:rPr>
        <w:t xml:space="preserve">stanowiącym załącznik do SWZ </w:t>
      </w:r>
      <w:r w:rsidR="00A50E18">
        <w:rPr>
          <w:sz w:val="22"/>
        </w:rPr>
        <w:t>w sprawie zamówienia publicznego</w:t>
      </w:r>
      <w:r w:rsidR="004623D0">
        <w:rPr>
          <w:sz w:val="22"/>
        </w:rPr>
        <w:t xml:space="preserve"> </w:t>
      </w:r>
      <w:r w:rsidRPr="0097776D">
        <w:rPr>
          <w:sz w:val="22"/>
        </w:rPr>
        <w:t>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4623D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4623D0" w:rsidRP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4623D0"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</w:p>
    <w:p w:rsid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4623D0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4623D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  <w:bookmarkStart w:id="0" w:name="_GoBack"/>
      <w:bookmarkEnd w:id="0"/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061" w:rsidRDefault="00695061" w:rsidP="00FF57EE">
      <w:r>
        <w:separator/>
      </w:r>
    </w:p>
  </w:endnote>
  <w:endnote w:type="continuationSeparator" w:id="0">
    <w:p w:rsidR="00695061" w:rsidRDefault="0069506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F86" w:rsidRDefault="009C5F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F86" w:rsidRDefault="009C5F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F86" w:rsidRDefault="009C5F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061" w:rsidRDefault="00695061" w:rsidP="00FF57EE">
      <w:r>
        <w:separator/>
      </w:r>
    </w:p>
  </w:footnote>
  <w:footnote w:type="continuationSeparator" w:id="0">
    <w:p w:rsidR="00695061" w:rsidRDefault="00695061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F86" w:rsidRDefault="009C5F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9C5F86">
      <w:rPr>
        <w:sz w:val="20"/>
        <w:szCs w:val="20"/>
      </w:rPr>
      <w:t>SZW/DZP/61/2023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F86" w:rsidRDefault="009C5F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9419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061"/>
    <w:rsid w:val="001063D3"/>
    <w:rsid w:val="00166FF7"/>
    <w:rsid w:val="001C7D84"/>
    <w:rsid w:val="002214DB"/>
    <w:rsid w:val="00267D1F"/>
    <w:rsid w:val="002E612D"/>
    <w:rsid w:val="003B769C"/>
    <w:rsid w:val="004623D0"/>
    <w:rsid w:val="004D0FFC"/>
    <w:rsid w:val="004D5A42"/>
    <w:rsid w:val="00525EFF"/>
    <w:rsid w:val="005844F6"/>
    <w:rsid w:val="005F6F5F"/>
    <w:rsid w:val="00695061"/>
    <w:rsid w:val="006B63D6"/>
    <w:rsid w:val="006C641D"/>
    <w:rsid w:val="006D09E0"/>
    <w:rsid w:val="007D475B"/>
    <w:rsid w:val="007E331F"/>
    <w:rsid w:val="009312B4"/>
    <w:rsid w:val="0097776D"/>
    <w:rsid w:val="00983D1D"/>
    <w:rsid w:val="009C5F86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FA7D58F-F72F-41FA-9A09-D65CD4E0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27E43-12D5-454D-80DF-B3D5595E0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2023-05-26T10:19:00Z</dcterms:created>
  <dcterms:modified xsi:type="dcterms:W3CDTF">2023-05-26T10:19:00Z</dcterms:modified>
</cp:coreProperties>
</file>