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94829">
        <w:rPr>
          <w:rFonts w:ascii="Arial" w:hAnsi="Arial" w:cs="Arial"/>
          <w:bCs/>
          <w:i w:val="0"/>
          <w:szCs w:val="24"/>
        </w:rPr>
        <w:t>8</w:t>
      </w:r>
      <w:bookmarkStart w:id="0" w:name="_GoBack"/>
      <w:bookmarkEnd w:id="0"/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115AF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7115AF">
        <w:rPr>
          <w:rFonts w:ascii="Arial" w:hAnsi="Arial" w:cs="Arial"/>
        </w:rPr>
        <w:t>SZPITAL WOJEWÓDZKI W POZNANIU</w:t>
      </w:r>
    </w:p>
    <w:p w:rsidR="006676AE" w:rsidRPr="0012157F" w:rsidRDefault="007115AF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115A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7115A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115AF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115A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7115AF">
        <w:rPr>
          <w:rFonts w:ascii="Arial" w:hAnsi="Arial" w:cs="Arial"/>
        </w:rPr>
        <w:t>Poznań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115AF" w:rsidRPr="0012157F" w:rsidTr="00DC2D5C">
        <w:tc>
          <w:tcPr>
            <w:tcW w:w="9104" w:type="dxa"/>
            <w:shd w:val="clear" w:color="auto" w:fill="D9D9D9"/>
          </w:tcPr>
          <w:p w:rsidR="007115AF" w:rsidRPr="0012157F" w:rsidRDefault="007115AF" w:rsidP="00DC2D5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115AF" w:rsidRPr="00094F76" w:rsidRDefault="007115AF" w:rsidP="00DC2D5C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115A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115A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115A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7115AF" w:rsidRPr="0017574D" w:rsidRDefault="007115AF" w:rsidP="00DC2D5C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7115AF" w:rsidRDefault="007115AF" w:rsidP="00DC2D5C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115AF" w:rsidRPr="002C3302" w:rsidRDefault="007115AF" w:rsidP="00DC2D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115A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115AF">
        <w:rPr>
          <w:rFonts w:ascii="Arial" w:hAnsi="Arial" w:cs="Arial"/>
          <w:b/>
          <w:sz w:val="24"/>
          <w:szCs w:val="24"/>
        </w:rPr>
        <w:t>Doposażenie Szpitala w sprzęt i aparaturę medyczną na potrzeby udzielanych świadczeń zdrowotnych (3 pakiety)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5AF" w:rsidRPr="007115AF">
        <w:rPr>
          <w:rFonts w:ascii="Arial" w:hAnsi="Arial" w:cs="Arial"/>
          <w:b/>
          <w:sz w:val="24"/>
          <w:szCs w:val="24"/>
        </w:rPr>
        <w:t>SZW/DZP/61/2023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115AF" w:rsidRPr="007115A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994829" w:rsidRDefault="00994829" w:rsidP="00994829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1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:rsidR="00994829" w:rsidRDefault="00994829" w:rsidP="00994829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2</w:t>
      </w:r>
      <w:r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697361"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:rsidR="00994829" w:rsidRDefault="00994829" w:rsidP="00994829">
      <w:pPr>
        <w:spacing w:after="120" w:line="276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600" w:rsidRDefault="007D2600" w:rsidP="0038231F">
      <w:pPr>
        <w:spacing w:after="0" w:line="240" w:lineRule="auto"/>
      </w:pPr>
      <w:r>
        <w:separator/>
      </w:r>
    </w:p>
  </w:endnote>
  <w:endnote w:type="continuationSeparator" w:id="0">
    <w:p w:rsidR="007D2600" w:rsidRDefault="007D26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5AF" w:rsidRDefault="007115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9482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9482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5AF" w:rsidRDefault="007115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600" w:rsidRDefault="007D2600" w:rsidP="0038231F">
      <w:pPr>
        <w:spacing w:after="0" w:line="240" w:lineRule="auto"/>
      </w:pPr>
      <w:r>
        <w:separator/>
      </w:r>
    </w:p>
  </w:footnote>
  <w:footnote w:type="continuationSeparator" w:id="0">
    <w:p w:rsidR="007D2600" w:rsidRDefault="007D260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5AF" w:rsidRDefault="007115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5AF" w:rsidRDefault="007115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5AF" w:rsidRDefault="007115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260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5AF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2600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482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23D3BCF-3E43-40DD-8890-B7249852D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88EE7-A4F3-4986-A0AA-E97FBCEB2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2016-07-26T10:32:00Z</cp:lastPrinted>
  <dcterms:created xsi:type="dcterms:W3CDTF">2023-05-26T09:54:00Z</dcterms:created>
  <dcterms:modified xsi:type="dcterms:W3CDTF">2023-05-26T09:54:00Z</dcterms:modified>
</cp:coreProperties>
</file>