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Załącz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nik nr </w:t>
      </w:r>
      <w:r w:rsidR="005C1FD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43B8" w:rsidRPr="00C14101" w:rsidTr="00DC2D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843B8" w:rsidRPr="00C14101" w:rsidRDefault="003843B8" w:rsidP="00DC2D5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843B8" w:rsidRPr="00C14101" w:rsidRDefault="003843B8" w:rsidP="00DC2D5C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843B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843B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843B8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843B8" w:rsidRPr="00C14101" w:rsidRDefault="003843B8" w:rsidP="00DC2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843B8" w:rsidRPr="00C14101" w:rsidRDefault="003843B8" w:rsidP="00DC2D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843B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843B8">
        <w:rPr>
          <w:rFonts w:ascii="Arial" w:eastAsia="Times New Roman" w:hAnsi="Arial" w:cs="Arial"/>
          <w:b/>
          <w:sz w:val="24"/>
          <w:szCs w:val="24"/>
          <w:lang w:eastAsia="pl-PL"/>
        </w:rPr>
        <w:t>Doposażenie Szpitala w sprzęt i aparaturę medyczną na potrzeby udzielanych świadczeń zdrowotnych (3 pakiety)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843B8" w:rsidRPr="003843B8">
        <w:rPr>
          <w:rFonts w:ascii="Arial" w:eastAsia="Times New Roman" w:hAnsi="Arial" w:cs="Arial"/>
          <w:b/>
          <w:sz w:val="24"/>
          <w:szCs w:val="24"/>
          <w:lang w:eastAsia="pl-PL"/>
        </w:rPr>
        <w:t>SZW/DZP/61/2023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843B8" w:rsidRPr="003843B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843B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AF5" w:rsidRDefault="00531AF5">
      <w:r>
        <w:separator/>
      </w:r>
    </w:p>
  </w:endnote>
  <w:endnote w:type="continuationSeparator" w:id="0">
    <w:p w:rsidR="00531AF5" w:rsidRDefault="00531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F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F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3B8" w:rsidRDefault="003843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AF5" w:rsidRDefault="00531AF5">
      <w:r>
        <w:separator/>
      </w:r>
    </w:p>
  </w:footnote>
  <w:footnote w:type="continuationSeparator" w:id="0">
    <w:p w:rsidR="00531AF5" w:rsidRDefault="00531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3B8" w:rsidRDefault="003843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3B8" w:rsidRDefault="003843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43B8" w:rsidRDefault="003843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AF5"/>
    <w:rsid w:val="0000184A"/>
    <w:rsid w:val="00012997"/>
    <w:rsid w:val="000621A2"/>
    <w:rsid w:val="00067B62"/>
    <w:rsid w:val="000719DC"/>
    <w:rsid w:val="00075CEC"/>
    <w:rsid w:val="000A7CD2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43B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1AF5"/>
    <w:rsid w:val="00533E9F"/>
    <w:rsid w:val="0056132E"/>
    <w:rsid w:val="00583ED5"/>
    <w:rsid w:val="00597DD0"/>
    <w:rsid w:val="005A5013"/>
    <w:rsid w:val="005C0282"/>
    <w:rsid w:val="005C1FD3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1472AC-B911-4529-A76E-43B02C16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64BD8-057E-4EAC-96A6-168231F49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2023-05-26T09:37:00Z</dcterms:created>
  <dcterms:modified xsi:type="dcterms:W3CDTF">2023-05-26T09:37:00Z</dcterms:modified>
</cp:coreProperties>
</file>