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F80400">
        <w:rPr>
          <w:rFonts w:ascii="Arial" w:hAnsi="Arial" w:cs="Arial"/>
          <w:bCs/>
          <w:i w:val="0"/>
          <w:szCs w:val="24"/>
        </w:rPr>
        <w:t>6</w:t>
      </w:r>
      <w:bookmarkStart w:id="0" w:name="_GoBack"/>
      <w:bookmarkEnd w:id="0"/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D7464" w:rsidRPr="008D7464">
        <w:rPr>
          <w:rFonts w:ascii="Arial" w:hAnsi="Arial" w:cs="Arial"/>
          <w:b/>
          <w:sz w:val="24"/>
          <w:szCs w:val="24"/>
        </w:rPr>
        <w:t>SZW/DZP/61/2023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D7464" w:rsidRPr="008D7464">
        <w:rPr>
          <w:rFonts w:ascii="Arial" w:hAnsi="Arial" w:cs="Arial"/>
        </w:rPr>
        <w:t>SZPITAL WOJEWÓDZKI W POZNANIU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D7464" w:rsidRPr="008D7464">
        <w:rPr>
          <w:rFonts w:ascii="Arial" w:hAnsi="Arial" w:cs="Arial"/>
        </w:rPr>
        <w:t>Juraszów</w:t>
      </w:r>
      <w:r w:rsidRPr="0012157F">
        <w:rPr>
          <w:rFonts w:ascii="Arial" w:hAnsi="Arial" w:cs="Arial"/>
        </w:rPr>
        <w:t xml:space="preserve"> </w:t>
      </w:r>
      <w:r w:rsidR="008D7464" w:rsidRPr="008D7464">
        <w:rPr>
          <w:rFonts w:ascii="Arial" w:hAnsi="Arial" w:cs="Arial"/>
        </w:rPr>
        <w:t>7/19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D7464" w:rsidRPr="008D7464">
        <w:rPr>
          <w:rFonts w:ascii="Arial" w:hAnsi="Arial" w:cs="Arial"/>
        </w:rPr>
        <w:t>60-479</w:t>
      </w:r>
      <w:r w:rsidRPr="0012157F">
        <w:rPr>
          <w:rFonts w:ascii="Arial" w:hAnsi="Arial" w:cs="Arial"/>
        </w:rPr>
        <w:t xml:space="preserve"> </w:t>
      </w:r>
      <w:r w:rsidR="008D7464" w:rsidRPr="008D7464">
        <w:rPr>
          <w:rFonts w:ascii="Arial" w:hAnsi="Arial" w:cs="Arial"/>
        </w:rPr>
        <w:t>Poznań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D7464" w:rsidRPr="0012157F" w:rsidTr="00DC2D5C">
        <w:tc>
          <w:tcPr>
            <w:tcW w:w="9104" w:type="dxa"/>
            <w:shd w:val="clear" w:color="auto" w:fill="D9D9D9"/>
          </w:tcPr>
          <w:p w:rsidR="008D7464" w:rsidRPr="0012157F" w:rsidRDefault="008D7464" w:rsidP="00DC2D5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8D7464" w:rsidRDefault="008D7464" w:rsidP="00DC2D5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8D746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D746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D7464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8D7464" w:rsidRPr="00C86421" w:rsidRDefault="008D7464" w:rsidP="00DC2D5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8D7464" w:rsidRDefault="008D7464" w:rsidP="00DC2D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8D7464" w:rsidRPr="00C86421" w:rsidRDefault="008D7464" w:rsidP="00DC2D5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8D7464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8D7464">
        <w:rPr>
          <w:rFonts w:ascii="Arial" w:hAnsi="Arial" w:cs="Arial"/>
          <w:b/>
          <w:sz w:val="24"/>
          <w:szCs w:val="24"/>
        </w:rPr>
        <w:t>Doposażenie Szpitala w sprzęt i aparaturę medyczną na potrzeby udzielanych świadczeń zdrowotnych (3 pakiety)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D7464" w:rsidRPr="008D7464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D7464" w:rsidRPr="0012157F" w:rsidTr="00DC2D5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464" w:rsidRPr="0012157F" w:rsidRDefault="008D7464" w:rsidP="00DC2D5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46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464" w:rsidRPr="0012157F" w:rsidRDefault="008D7464" w:rsidP="00DC2D5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D7464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8D7464" w:rsidRPr="0012157F" w:rsidRDefault="008D7464" w:rsidP="00DC2D5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7464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  <w:tr w:rsidR="008D7464" w:rsidRPr="0012157F" w:rsidTr="00DC2D5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464" w:rsidRPr="0012157F" w:rsidRDefault="008D7464" w:rsidP="00DC2D5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464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464" w:rsidRPr="0012157F" w:rsidRDefault="008D7464" w:rsidP="00DC2D5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D7464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8D7464" w:rsidRPr="0012157F" w:rsidRDefault="008D7464" w:rsidP="00DC2D5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7464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  <w:tr w:rsidR="008D7464" w:rsidRPr="0012157F" w:rsidTr="00DC2D5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464" w:rsidRPr="0012157F" w:rsidRDefault="008D7464" w:rsidP="00DC2D5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46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464" w:rsidRPr="0012157F" w:rsidRDefault="008D7464" w:rsidP="00DC2D5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D7464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8D7464" w:rsidRPr="0012157F" w:rsidRDefault="008D7464" w:rsidP="00DC2D5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7464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      </w:r>
          </w:p>
        </w:tc>
      </w:tr>
      <w:tr w:rsidR="008D7464" w:rsidRPr="0012157F" w:rsidTr="00DC2D5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464" w:rsidRPr="0012157F" w:rsidRDefault="008D7464" w:rsidP="00DC2D5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46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464" w:rsidRPr="0012157F" w:rsidRDefault="008D7464" w:rsidP="00DC2D5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D7464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8D7464" w:rsidRPr="0012157F" w:rsidRDefault="008D7464" w:rsidP="00DC2D5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7464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5AF9" w:rsidRDefault="008B5AF9" w:rsidP="0038231F">
      <w:pPr>
        <w:spacing w:after="0" w:line="240" w:lineRule="auto"/>
      </w:pPr>
      <w:r>
        <w:separator/>
      </w:r>
    </w:p>
  </w:endnote>
  <w:endnote w:type="continuationSeparator" w:id="0">
    <w:p w:rsidR="008B5AF9" w:rsidRDefault="008B5AF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464" w:rsidRDefault="008D746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80400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80400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464" w:rsidRDefault="008D746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5AF9" w:rsidRDefault="008B5AF9" w:rsidP="0038231F">
      <w:pPr>
        <w:spacing w:after="0" w:line="240" w:lineRule="auto"/>
      </w:pPr>
      <w:r>
        <w:separator/>
      </w:r>
    </w:p>
  </w:footnote>
  <w:footnote w:type="continuationSeparator" w:id="0">
    <w:p w:rsidR="008B5AF9" w:rsidRDefault="008B5AF9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464" w:rsidRDefault="008D746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464" w:rsidRDefault="008D746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464" w:rsidRDefault="008D746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revisionView w:insDel="0"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5AF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B5AF9"/>
    <w:rsid w:val="008C5709"/>
    <w:rsid w:val="008C60E1"/>
    <w:rsid w:val="008C6DF8"/>
    <w:rsid w:val="008D0487"/>
    <w:rsid w:val="008D33C8"/>
    <w:rsid w:val="008D7464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0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89A03EA-BAC5-4C16-987A-1C56BCC44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853EB5-CBE0-4393-86A3-C9F57C49C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1031</Words>
  <Characters>6190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Zaopatrzenie</cp:lastModifiedBy>
  <cp:revision>2</cp:revision>
  <cp:lastPrinted>2016-07-26T10:32:00Z</cp:lastPrinted>
  <dcterms:created xsi:type="dcterms:W3CDTF">2023-05-26T09:36:00Z</dcterms:created>
  <dcterms:modified xsi:type="dcterms:W3CDTF">2023-05-26T09:36:00Z</dcterms:modified>
</cp:coreProperties>
</file>