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22AEA" w14:textId="77777777" w:rsidR="00BC45FE" w:rsidRDefault="00BC45FE" w:rsidP="00BC45FE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31070549">
          <v:roundrect id="_x0000_s1028" style="position:absolute;left:0;text-align:left;margin-left:0;margin-top:-9pt;width:162pt;height:1in;z-index:251658240" arcsize="10923f"/>
        </w:pict>
      </w:r>
      <w:r>
        <w:rPr>
          <w:b/>
          <w:sz w:val="24"/>
          <w:szCs w:val="24"/>
        </w:rPr>
        <w:t>Załącznik nr 6</w:t>
      </w:r>
    </w:p>
    <w:p w14:paraId="0EB5153F" w14:textId="77777777" w:rsidR="00BC45FE" w:rsidRDefault="00BC45FE" w:rsidP="00BC45FE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53FCDB3E" w14:textId="77777777" w:rsidR="00BC45FE" w:rsidRDefault="00BC45FE" w:rsidP="00BC45FE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673ACB2" w14:textId="77777777" w:rsidR="00BC45FE" w:rsidRDefault="00BC45FE" w:rsidP="00BC45FE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75628FE4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pt;margin-top:5.9pt;width:121.65pt;height:9.15pt;z-index:251658240" stroked="f">
            <v:textbox style="mso-next-textbox:#_x0000_s1029" inset="0,0,0,0">
              <w:txbxContent>
                <w:p w14:paraId="61371DE1" w14:textId="77777777" w:rsidR="00BC45FE" w:rsidRDefault="00BC45FE" w:rsidP="00BC45F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3EB4F3F8" w14:textId="77777777" w:rsidR="00BC45FE" w:rsidRDefault="00BC45FE" w:rsidP="00BC45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F0039A0" w14:textId="77777777" w:rsidR="00BC45FE" w:rsidRDefault="00BC45FE" w:rsidP="00BC45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06AF8260" w14:textId="77777777" w:rsidR="00BC45FE" w:rsidRDefault="00BC45FE" w:rsidP="00BC45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62948C9" w14:textId="77777777" w:rsidR="00BC45FE" w:rsidRDefault="00BC45FE" w:rsidP="00BC45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48DA0B6E" w14:textId="77777777" w:rsidR="00BC45FE" w:rsidRDefault="00BC45FE" w:rsidP="00BC45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FF54E94" w14:textId="7177936E" w:rsidR="00BC45FE" w:rsidRDefault="00BC45FE" w:rsidP="00BC45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C60754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 </w:t>
      </w:r>
      <w:r w:rsidRPr="00147F58">
        <w:rPr>
          <w:b/>
          <w:sz w:val="24"/>
          <w:szCs w:val="24"/>
        </w:rPr>
        <w:t>Zaopatrzenie Uczelni w materiały elektryczne i energetyczne konieczne do utrzymania ruchu Uczelni</w:t>
      </w:r>
      <w:r>
        <w:rPr>
          <w:b/>
          <w:sz w:val="24"/>
          <w:szCs w:val="24"/>
        </w:rPr>
        <w:t>, nr sprawy: KC-zp.272-2</w:t>
      </w:r>
      <w:r>
        <w:rPr>
          <w:b/>
          <w:sz w:val="24"/>
          <w:szCs w:val="24"/>
        </w:rPr>
        <w:t>68</w:t>
      </w:r>
      <w:r>
        <w:rPr>
          <w:b/>
          <w:sz w:val="24"/>
          <w:szCs w:val="24"/>
        </w:rPr>
        <w:t>/2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30D478E1" w14:textId="77777777" w:rsidR="00BC45FE" w:rsidRDefault="00BC45FE" w:rsidP="00BC45FE">
      <w:pPr>
        <w:tabs>
          <w:tab w:val="left" w:pos="0"/>
        </w:tabs>
        <w:jc w:val="center"/>
        <w:rPr>
          <w:b/>
        </w:rPr>
        <w:sectPr w:rsidR="00BC45FE" w:rsidSect="00F269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22E25FB" w14:textId="77777777" w:rsidR="00BC45FE" w:rsidRDefault="00BC45FE" w:rsidP="00BC45FE">
      <w:pPr>
        <w:tabs>
          <w:tab w:val="left" w:pos="0"/>
        </w:tabs>
        <w:jc w:val="center"/>
        <w:rPr>
          <w:b/>
        </w:rPr>
        <w:sectPr w:rsidR="00BC45FE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BC45FE" w14:paraId="3A1D506F" w14:textId="77777777" w:rsidTr="006D72A4">
        <w:trPr>
          <w:cantSplit/>
          <w:trHeight w:val="811"/>
        </w:trPr>
        <w:tc>
          <w:tcPr>
            <w:tcW w:w="626" w:type="dxa"/>
            <w:vAlign w:val="center"/>
          </w:tcPr>
          <w:p w14:paraId="1F73EAA6" w14:textId="77777777" w:rsidR="00BC45FE" w:rsidRDefault="00BC45FE" w:rsidP="006D72A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3CFD9B53" w14:textId="77777777" w:rsidR="00BC45FE" w:rsidRDefault="00BC45FE" w:rsidP="006D72A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683CA1C1" w14:textId="77777777" w:rsidR="00BC45FE" w:rsidRDefault="00BC45FE" w:rsidP="006D72A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79166AD0" w14:textId="77777777" w:rsidR="00BC45FE" w:rsidRDefault="00BC45FE" w:rsidP="006D72A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6C0C9782" w14:textId="77777777" w:rsidR="00BC45FE" w:rsidRDefault="00BC45FE" w:rsidP="006D72A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BC45FE" w14:paraId="0FFA0F8A" w14:textId="77777777" w:rsidTr="006D72A4">
        <w:trPr>
          <w:cantSplit/>
          <w:trHeight w:hRule="exact" w:val="291"/>
        </w:trPr>
        <w:tc>
          <w:tcPr>
            <w:tcW w:w="626" w:type="dxa"/>
            <w:vAlign w:val="center"/>
          </w:tcPr>
          <w:p w14:paraId="11A3960F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4BC067DC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F5D356B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5D72330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96DAFB2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BC45FE" w14:paraId="41AE3D37" w14:textId="77777777" w:rsidTr="006D72A4">
        <w:trPr>
          <w:cantSplit/>
          <w:trHeight w:val="939"/>
        </w:trPr>
        <w:tc>
          <w:tcPr>
            <w:tcW w:w="626" w:type="dxa"/>
          </w:tcPr>
          <w:p w14:paraId="0732ECBD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7B0CCB3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4A9D826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2D623F0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C2D8AE0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35814E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C45FE" w14:paraId="284B423C" w14:textId="77777777" w:rsidTr="006D72A4">
        <w:trPr>
          <w:cantSplit/>
          <w:trHeight w:val="939"/>
        </w:trPr>
        <w:tc>
          <w:tcPr>
            <w:tcW w:w="626" w:type="dxa"/>
          </w:tcPr>
          <w:p w14:paraId="546F4371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B7B256F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E57F5EE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F8286CD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D7A2A0E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2AC5526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C45FE" w14:paraId="0C20EBBF" w14:textId="77777777" w:rsidTr="006D72A4">
        <w:trPr>
          <w:cantSplit/>
          <w:trHeight w:val="939"/>
        </w:trPr>
        <w:tc>
          <w:tcPr>
            <w:tcW w:w="626" w:type="dxa"/>
          </w:tcPr>
          <w:p w14:paraId="6A38D0D0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0AFA451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D3F685B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49335FC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E8AF6F7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4312338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C45FE" w14:paraId="6378763E" w14:textId="77777777" w:rsidTr="006D72A4">
        <w:trPr>
          <w:cantSplit/>
          <w:trHeight w:val="269"/>
        </w:trPr>
        <w:tc>
          <w:tcPr>
            <w:tcW w:w="626" w:type="dxa"/>
          </w:tcPr>
          <w:p w14:paraId="6600AE0A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4321A38E" w14:textId="77777777" w:rsidR="00BC45FE" w:rsidRDefault="00BC45FE" w:rsidP="006D72A4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7C8C43F7" w14:textId="77777777" w:rsidR="00BC45FE" w:rsidRDefault="00BC45FE" w:rsidP="006D72A4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2C186294" w14:textId="77777777" w:rsidR="00BC45FE" w:rsidRDefault="00BC45FE" w:rsidP="006D72A4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E8A8761" w14:textId="77777777" w:rsidR="00BC45FE" w:rsidRDefault="00BC45FE" w:rsidP="006D72A4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1F5D18D8" w14:textId="77777777" w:rsidR="00BC45FE" w:rsidRDefault="00BC45FE" w:rsidP="00BC45FE">
      <w:pPr>
        <w:spacing w:line="360" w:lineRule="auto"/>
        <w:jc w:val="both"/>
      </w:pPr>
    </w:p>
    <w:p w14:paraId="518ED4A9" w14:textId="77777777" w:rsidR="00BC45FE" w:rsidRPr="00E93A60" w:rsidRDefault="00BC45FE" w:rsidP="00BC45FE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6F812817" w14:textId="77777777" w:rsidR="00BC45FE" w:rsidRDefault="00BC45FE" w:rsidP="00BC45FE">
      <w:pPr>
        <w:spacing w:line="360" w:lineRule="auto"/>
        <w:jc w:val="both"/>
      </w:pPr>
      <w:r>
        <w:t>Miejscowość, ……………………., dnia ……………………….… r.</w:t>
      </w:r>
    </w:p>
    <w:p w14:paraId="48EBEC3F" w14:textId="77777777" w:rsidR="00BC45FE" w:rsidRDefault="00BC45FE" w:rsidP="00BC45FE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DD30A53" w14:textId="77777777" w:rsidR="00BC45FE" w:rsidRDefault="00BC45FE" w:rsidP="00BC45FE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443FD909" w14:textId="77777777" w:rsidR="00BC45FE" w:rsidRPr="000C4504" w:rsidRDefault="00BC45FE" w:rsidP="00BC45FE">
      <w:pPr>
        <w:tabs>
          <w:tab w:val="left" w:pos="5040"/>
        </w:tabs>
        <w:ind w:left="708"/>
      </w:pPr>
      <w:r>
        <w:tab/>
        <w:t>do reprezentowania Wykonawcy</w:t>
      </w:r>
    </w:p>
    <w:p w14:paraId="607601AA" w14:textId="77777777" w:rsidR="00BC45FE" w:rsidRPr="007406A5" w:rsidRDefault="00BC45FE" w:rsidP="00BC45FE"/>
    <w:p w14:paraId="5A86251C" w14:textId="27D28AFD" w:rsidR="007335B2" w:rsidRPr="00BC45FE" w:rsidRDefault="007335B2" w:rsidP="00BC45FE"/>
    <w:sectPr w:rsidR="007335B2" w:rsidRPr="00BC45FE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DA9CE" w14:textId="77777777" w:rsidR="00C20B82" w:rsidRDefault="00C20B82">
      <w:r>
        <w:separator/>
      </w:r>
    </w:p>
  </w:endnote>
  <w:endnote w:type="continuationSeparator" w:id="0">
    <w:p w14:paraId="65E467A6" w14:textId="77777777" w:rsidR="00C20B82" w:rsidRDefault="00C2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405B3" w14:textId="77777777" w:rsidR="00BC45FE" w:rsidRDefault="00BC45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44B6C" w14:textId="77777777" w:rsidR="00BC45FE" w:rsidRDefault="00BC45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2209B" w14:textId="77777777" w:rsidR="00BC45FE" w:rsidRDefault="00BC45F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52AE" w14:textId="77777777" w:rsidR="00DD5E6B" w:rsidRDefault="00DD5E6B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6BDAD" w14:textId="77777777" w:rsidR="00DD5E6B" w:rsidRDefault="00DD5E6B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7140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2C59" w14:textId="77777777" w:rsidR="00C20B82" w:rsidRDefault="00C20B82">
      <w:r>
        <w:separator/>
      </w:r>
    </w:p>
  </w:footnote>
  <w:footnote w:type="continuationSeparator" w:id="0">
    <w:p w14:paraId="53C92D9E" w14:textId="77777777" w:rsidR="00C20B82" w:rsidRDefault="00C20B82">
      <w:r>
        <w:continuationSeparator/>
      </w:r>
    </w:p>
  </w:footnote>
  <w:footnote w:id="1">
    <w:p w14:paraId="2A2AB6F8" w14:textId="77777777" w:rsidR="00BC45FE" w:rsidRDefault="00BC45FE" w:rsidP="00BC45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A0443" w14:textId="77777777" w:rsidR="00BC45FE" w:rsidRDefault="00BC4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BD7D3" w14:textId="77777777" w:rsidR="00BC45FE" w:rsidRDefault="00BC45FE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F62CC" w14:textId="77777777" w:rsidR="00BC45FE" w:rsidRDefault="00BC45F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FA7C8" w14:textId="77777777" w:rsidR="00DD5E6B" w:rsidRDefault="00DD5E6B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A3743" w14:textId="77777777" w:rsidR="00DD5E6B" w:rsidRDefault="00DD5E6B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C9309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B82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1547D"/>
    <w:rsid w:val="006A5B9B"/>
    <w:rsid w:val="006B58EB"/>
    <w:rsid w:val="006F12AA"/>
    <w:rsid w:val="007335B2"/>
    <w:rsid w:val="00750860"/>
    <w:rsid w:val="008D3D57"/>
    <w:rsid w:val="00A1762A"/>
    <w:rsid w:val="00B538A0"/>
    <w:rsid w:val="00BC45FE"/>
    <w:rsid w:val="00C1516B"/>
    <w:rsid w:val="00C20B82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66D796B6"/>
  <w15:chartTrackingRefBased/>
  <w15:docId w15:val="{F66A77DF-8693-47B4-A866-F1E74591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5FE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BC45FE"/>
  </w:style>
  <w:style w:type="character" w:customStyle="1" w:styleId="StopkaZnak">
    <w:name w:val="Stopka Znak"/>
    <w:basedOn w:val="Domylnaczcionkaakapitu"/>
    <w:link w:val="Stopka"/>
    <w:rsid w:val="00BC4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2023-05-15T12:55:00Z</dcterms:created>
  <dcterms:modified xsi:type="dcterms:W3CDTF">2023-05-15T12:56:00Z</dcterms:modified>
</cp:coreProperties>
</file>