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6383F" w14:textId="77777777" w:rsidR="004C75AA" w:rsidRPr="00B37F2F" w:rsidRDefault="004C75AA" w:rsidP="004C75AA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37F2F">
        <w:rPr>
          <w:rFonts w:ascii="Times New Roman" w:hAnsi="Times New Roman"/>
          <w:sz w:val="24"/>
          <w:szCs w:val="24"/>
        </w:rPr>
        <w:t>Załącznik nr 1</w:t>
      </w:r>
    </w:p>
    <w:p w14:paraId="4AA8AB31" w14:textId="77777777" w:rsidR="004C75AA" w:rsidRDefault="004C75AA" w:rsidP="004C75A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3BC5CA1" w14:textId="77777777" w:rsidR="004C75AA" w:rsidRPr="00B37F2F" w:rsidRDefault="004C75AA" w:rsidP="004C75AA">
      <w:pPr>
        <w:tabs>
          <w:tab w:val="left" w:pos="694"/>
          <w:tab w:val="right" w:pos="9000"/>
        </w:tabs>
        <w:jc w:val="center"/>
        <w:rPr>
          <w:b/>
        </w:rPr>
      </w:pPr>
      <w:r w:rsidRPr="00B37F2F">
        <w:rPr>
          <w:b/>
        </w:rPr>
        <w:t>FORMULARZ OFERTY</w:t>
      </w:r>
    </w:p>
    <w:p w14:paraId="2C3A608F" w14:textId="77777777" w:rsidR="004C75AA" w:rsidRDefault="004C75AA" w:rsidP="004C75A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972025" w14:textId="77777777" w:rsidR="004C75AA" w:rsidRPr="00FA50AF" w:rsidRDefault="004C75AA" w:rsidP="004C75A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7EB90F3E" w14:textId="77777777" w:rsidR="004C75AA" w:rsidRPr="00FA50AF" w:rsidRDefault="004C75AA" w:rsidP="004C75A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C8ABBA1" w14:textId="77777777" w:rsidR="004C75AA" w:rsidRPr="00FA50AF" w:rsidRDefault="004C75AA" w:rsidP="004C75AA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114CDDF1" w14:textId="77777777" w:rsidR="004C75AA" w:rsidRPr="0022732C" w:rsidRDefault="004C75AA" w:rsidP="004C75AA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4CEB20D8" w14:textId="77777777" w:rsidR="004C75AA" w:rsidRPr="008A64A8" w:rsidRDefault="004C75AA" w:rsidP="004C75AA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7357E471" w14:textId="77777777" w:rsidR="004C75AA" w:rsidRPr="008A64A8" w:rsidRDefault="004C75AA" w:rsidP="004C75AA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0DE3CB6C" w14:textId="77777777" w:rsidR="004C75AA" w:rsidRPr="008A64A8" w:rsidRDefault="004C75AA" w:rsidP="004C75AA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E-MAIL………………………………………………………………………………………….</w:t>
      </w:r>
    </w:p>
    <w:p w14:paraId="76FFB830" w14:textId="77777777" w:rsidR="004C75AA" w:rsidRPr="0022732C" w:rsidRDefault="004C75AA" w:rsidP="004C75AA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B49EDFE" w14:textId="77777777" w:rsidR="004C75AA" w:rsidRPr="0022732C" w:rsidRDefault="004C75AA" w:rsidP="004C75A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E3BFA1E" w14:textId="77777777" w:rsidR="004C75AA" w:rsidRPr="00C16A1C" w:rsidRDefault="004C75AA" w:rsidP="004C75AA">
      <w:pPr>
        <w:spacing w:line="360" w:lineRule="auto"/>
        <w:rPr>
          <w:sz w:val="22"/>
          <w:szCs w:val="22"/>
        </w:rPr>
      </w:pPr>
      <w:r w:rsidRPr="00C16A1C">
        <w:rPr>
          <w:sz w:val="22"/>
          <w:szCs w:val="22"/>
        </w:rPr>
        <w:t>Do: Nazwa i siedziba Zamawiającego:</w:t>
      </w:r>
    </w:p>
    <w:p w14:paraId="0DF750BB" w14:textId="77777777" w:rsidR="004C75AA" w:rsidRPr="00C16A1C" w:rsidRDefault="004C75AA" w:rsidP="004C75AA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Akademia Górniczo - Hutnicza</w:t>
      </w:r>
    </w:p>
    <w:p w14:paraId="63E0C4E9" w14:textId="77777777" w:rsidR="004C75AA" w:rsidRPr="00C16A1C" w:rsidRDefault="004C75AA" w:rsidP="004C75AA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im. Stanisława Staszica w Krakowie</w:t>
      </w:r>
    </w:p>
    <w:p w14:paraId="40EF1A94" w14:textId="77777777" w:rsidR="004C75AA" w:rsidRPr="00C16A1C" w:rsidRDefault="004C75AA" w:rsidP="004C75AA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Dział Zamówień Publicznych  </w:t>
      </w:r>
    </w:p>
    <w:p w14:paraId="2FDB63E0" w14:textId="77777777" w:rsidR="004C75AA" w:rsidRPr="00C16A1C" w:rsidRDefault="004C75AA" w:rsidP="004C75AA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Al. Mickiewicza 30 </w:t>
      </w:r>
    </w:p>
    <w:p w14:paraId="0E93667D" w14:textId="77777777" w:rsidR="004C75AA" w:rsidRPr="00C16A1C" w:rsidRDefault="004C75AA" w:rsidP="004C75AA">
      <w:pPr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30-059 Kraków,  </w:t>
      </w:r>
    </w:p>
    <w:p w14:paraId="47CF8248" w14:textId="77777777" w:rsidR="004C75AA" w:rsidRDefault="004C75AA" w:rsidP="004C75AA">
      <w:pPr>
        <w:ind w:firstLine="3969"/>
        <w:rPr>
          <w:b/>
        </w:rPr>
      </w:pPr>
    </w:p>
    <w:p w14:paraId="7EC5D8D2" w14:textId="7990A812" w:rsidR="004C75AA" w:rsidRDefault="004C75AA" w:rsidP="004C75A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FD16BE">
        <w:rPr>
          <w:b/>
        </w:rPr>
        <w:t>Zaopatrzenie Uczelni w materiały elektryczne i energetyczne konieczne do utrzymania ruchu Uczelni - KC-zp.272-</w:t>
      </w:r>
      <w:r>
        <w:rPr>
          <w:b/>
        </w:rPr>
        <w:t>2</w:t>
      </w:r>
      <w:r>
        <w:rPr>
          <w:b/>
        </w:rPr>
        <w:t>68</w:t>
      </w:r>
      <w:r w:rsidRPr="00FD16BE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071BFA3C" w14:textId="77777777" w:rsidR="004C75AA" w:rsidRDefault="004C75AA" w:rsidP="004C75AA">
      <w:pPr>
        <w:tabs>
          <w:tab w:val="right" w:pos="9000"/>
        </w:tabs>
      </w:pPr>
    </w:p>
    <w:p w14:paraId="575B92B5" w14:textId="77777777" w:rsidR="004C75AA" w:rsidRPr="00973CDB" w:rsidRDefault="004C75AA" w:rsidP="004C75A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netto:   .........................................................................PLN</w:t>
      </w:r>
    </w:p>
    <w:p w14:paraId="6F180B75" w14:textId="77777777" w:rsidR="004C75AA" w:rsidRPr="00973CDB" w:rsidRDefault="004C75AA" w:rsidP="004C75A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87C8251" w14:textId="77777777" w:rsidR="004C75AA" w:rsidRPr="00973CDB" w:rsidRDefault="004C75AA" w:rsidP="004C75A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brutto: .........................................................................PLN</w:t>
      </w:r>
    </w:p>
    <w:p w14:paraId="2BA005D0" w14:textId="77777777" w:rsidR="004C75AA" w:rsidRPr="00973CDB" w:rsidRDefault="004C75AA" w:rsidP="004C75A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50BD2BB" w14:textId="77777777" w:rsidR="004C75AA" w:rsidRPr="00973CDB" w:rsidRDefault="004C75AA" w:rsidP="004C75A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73CD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1A0256E" w14:textId="77777777" w:rsidR="004C75AA" w:rsidRPr="00973CDB" w:rsidRDefault="004C75AA" w:rsidP="004C75AA">
      <w:pPr>
        <w:pStyle w:val="Tekstpodstawowy"/>
        <w:spacing w:before="120"/>
        <w:rPr>
          <w:sz w:val="22"/>
          <w:szCs w:val="22"/>
        </w:rPr>
      </w:pPr>
      <w:r w:rsidRPr="00973CDB">
        <w:rPr>
          <w:sz w:val="22"/>
          <w:szCs w:val="22"/>
        </w:rPr>
        <w:t>Powyższa cena zawiera podatek VAT w wysokości .......... % tj.…………………….PLN</w:t>
      </w:r>
    </w:p>
    <w:p w14:paraId="17C8AA1B" w14:textId="77777777" w:rsidR="004C75AA" w:rsidRDefault="004C75AA" w:rsidP="004C75AA">
      <w:pPr>
        <w:pStyle w:val="Tekstpodstawowy"/>
        <w:spacing w:line="240" w:lineRule="auto"/>
        <w:rPr>
          <w:sz w:val="22"/>
          <w:szCs w:val="22"/>
        </w:rPr>
      </w:pPr>
    </w:p>
    <w:p w14:paraId="083289AE" w14:textId="77777777" w:rsidR="004C75AA" w:rsidRPr="009A607C" w:rsidRDefault="004C75AA" w:rsidP="004C75AA">
      <w:pPr>
        <w:pStyle w:val="Tekstpodstawowy"/>
        <w:spacing w:line="240" w:lineRule="auto"/>
        <w:rPr>
          <w:b w:val="0"/>
          <w:sz w:val="22"/>
          <w:szCs w:val="22"/>
        </w:rPr>
      </w:pPr>
      <w:r w:rsidRPr="009A607C">
        <w:rPr>
          <w:sz w:val="22"/>
          <w:szCs w:val="22"/>
        </w:rPr>
        <w:t xml:space="preserve">Okres udzielonej gwarancji wynosi: </w:t>
      </w:r>
      <w:r w:rsidRPr="009A607C">
        <w:rPr>
          <w:b w:val="0"/>
          <w:sz w:val="22"/>
          <w:szCs w:val="22"/>
        </w:rPr>
        <w:t xml:space="preserve"> ………..……… miesięcy/ miesiące</w:t>
      </w:r>
      <w:r>
        <w:rPr>
          <w:b w:val="0"/>
          <w:sz w:val="22"/>
          <w:szCs w:val="22"/>
        </w:rPr>
        <w:t xml:space="preserve"> </w:t>
      </w:r>
      <w:r w:rsidRPr="009A607C">
        <w:rPr>
          <w:b w:val="0"/>
          <w:sz w:val="22"/>
          <w:szCs w:val="22"/>
        </w:rPr>
        <w:t>(kryterium oceny ofert)</w:t>
      </w:r>
    </w:p>
    <w:p w14:paraId="15D890B6" w14:textId="77777777" w:rsidR="004C75AA" w:rsidRPr="00AA37F2" w:rsidRDefault="004C75AA" w:rsidP="004C75AA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 w:rsidRPr="00AA37F2">
        <w:rPr>
          <w:b/>
          <w:sz w:val="22"/>
          <w:szCs w:val="22"/>
        </w:rPr>
        <w:t xml:space="preserve">Termin </w:t>
      </w:r>
      <w:r>
        <w:rPr>
          <w:b/>
          <w:sz w:val="22"/>
          <w:szCs w:val="22"/>
        </w:rPr>
        <w:t>dostawy</w:t>
      </w:r>
      <w:r w:rsidRPr="00AA37F2">
        <w:rPr>
          <w:b/>
          <w:sz w:val="22"/>
          <w:szCs w:val="22"/>
        </w:rPr>
        <w:t xml:space="preserve"> zamówienia cząstkowego: </w:t>
      </w:r>
      <w:r w:rsidRPr="00AA37F2">
        <w:rPr>
          <w:sz w:val="22"/>
          <w:szCs w:val="22"/>
        </w:rPr>
        <w:t>…</w:t>
      </w:r>
      <w:r>
        <w:rPr>
          <w:sz w:val="22"/>
          <w:szCs w:val="22"/>
        </w:rPr>
        <w:t>…</w:t>
      </w:r>
      <w:r w:rsidRPr="00AA37F2">
        <w:rPr>
          <w:sz w:val="22"/>
          <w:szCs w:val="22"/>
        </w:rPr>
        <w:t xml:space="preserve">… dni roboczych </w:t>
      </w:r>
      <w:r>
        <w:rPr>
          <w:sz w:val="22"/>
          <w:szCs w:val="22"/>
        </w:rPr>
        <w:t>(kryterium oceny ofert)</w:t>
      </w:r>
    </w:p>
    <w:p w14:paraId="303447F2" w14:textId="77777777" w:rsidR="004C75AA" w:rsidRPr="00AA37F2" w:rsidRDefault="004C75AA" w:rsidP="004C75AA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AA37F2">
        <w:rPr>
          <w:b/>
          <w:sz w:val="22"/>
          <w:szCs w:val="22"/>
        </w:rPr>
        <w:t>Termin realizacji umowy: sukcesywnie przez okres 12 miesięcy</w:t>
      </w:r>
    </w:p>
    <w:p w14:paraId="60B8E0BC" w14:textId="77777777" w:rsidR="004C75AA" w:rsidRPr="00FE545C" w:rsidRDefault="004C75AA" w:rsidP="004C75A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F9273A0" w14:textId="77777777" w:rsidR="004C75AA" w:rsidRDefault="004C75AA" w:rsidP="004C75AA">
      <w:pPr>
        <w:jc w:val="both"/>
        <w:rPr>
          <w:sz w:val="18"/>
          <w:szCs w:val="18"/>
        </w:rPr>
      </w:pPr>
    </w:p>
    <w:p w14:paraId="206A871C" w14:textId="77777777" w:rsidR="004C75AA" w:rsidRDefault="004C75AA" w:rsidP="004C75A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1CE09AD" w14:textId="77777777" w:rsidR="004C75AA" w:rsidRPr="00730EFE" w:rsidRDefault="004C75AA" w:rsidP="004C75A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855F6C8" w14:textId="77777777" w:rsidR="004C75AA" w:rsidRPr="001D671E" w:rsidRDefault="004C75AA" w:rsidP="004C75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4E934B1" w14:textId="77777777" w:rsidR="004C75AA" w:rsidRDefault="004C75AA" w:rsidP="004C75A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21974292" w14:textId="77777777" w:rsidR="004C75AA" w:rsidRPr="001973F4" w:rsidRDefault="004C75AA" w:rsidP="004C75A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2E18D77" w14:textId="77777777" w:rsidR="004C75AA" w:rsidRDefault="004C75AA" w:rsidP="004C75AA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FCF16F" w14:textId="77777777" w:rsidR="004C75AA" w:rsidRPr="00192461" w:rsidRDefault="004C75AA" w:rsidP="004C75AA">
      <w:pPr>
        <w:numPr>
          <w:ilvl w:val="0"/>
          <w:numId w:val="1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Oświadczam/y, że warunek określony w pkt. 8.2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FC71C0C" w14:textId="77777777" w:rsidR="004C75AA" w:rsidRPr="001D671E" w:rsidRDefault="004C75AA" w:rsidP="004C75A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75AA" w:rsidRPr="00FE545C" w14:paraId="3C902550" w14:textId="77777777" w:rsidTr="0071017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BC157" w14:textId="77777777" w:rsidR="004C75AA" w:rsidRPr="00FE545C" w:rsidRDefault="004C75AA" w:rsidP="0071017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4FD4D" w14:textId="77777777" w:rsidR="004C75AA" w:rsidRPr="00FE545C" w:rsidRDefault="004C75AA" w:rsidP="0071017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8F62C84" w14:textId="77777777" w:rsidR="004C75AA" w:rsidRPr="00FE545C" w:rsidRDefault="004C75AA" w:rsidP="0071017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6B0F9" w14:textId="77777777" w:rsidR="004C75AA" w:rsidRPr="00FE545C" w:rsidRDefault="004C75AA" w:rsidP="0071017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4C75AA" w:rsidRPr="00FE545C" w14:paraId="7102B1E4" w14:textId="77777777" w:rsidTr="0071017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4346D" w14:textId="77777777" w:rsidR="004C75AA" w:rsidRPr="00FE545C" w:rsidRDefault="004C75AA" w:rsidP="0071017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BDC37" w14:textId="77777777" w:rsidR="004C75AA" w:rsidRPr="00FE545C" w:rsidRDefault="004C75AA" w:rsidP="0071017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C00AD" w14:textId="77777777" w:rsidR="004C75AA" w:rsidRPr="00FE545C" w:rsidRDefault="004C75AA" w:rsidP="0071017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C75AA" w:rsidRPr="00FE545C" w14:paraId="25997E54" w14:textId="77777777" w:rsidTr="00710172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F7380" w14:textId="77777777" w:rsidR="004C75AA" w:rsidRPr="00FE545C" w:rsidRDefault="004C75AA" w:rsidP="0071017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EB484" w14:textId="77777777" w:rsidR="004C75AA" w:rsidRPr="00FE545C" w:rsidRDefault="004C75AA" w:rsidP="0071017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FFC93" w14:textId="77777777" w:rsidR="004C75AA" w:rsidRPr="00FE545C" w:rsidRDefault="004C75AA" w:rsidP="0071017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C9017B6" w14:textId="77777777" w:rsidR="004C75AA" w:rsidRPr="00A67735" w:rsidRDefault="004C75AA" w:rsidP="004C75A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0EEA67A1" w14:textId="77777777" w:rsidR="004C75AA" w:rsidRPr="00A67735" w:rsidRDefault="004C75AA" w:rsidP="004C75AA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51963C0B" w14:textId="77777777" w:rsidR="004C75AA" w:rsidRPr="00A67735" w:rsidRDefault="004C75AA" w:rsidP="004C75A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B8A4073" w14:textId="77777777" w:rsidR="004C75AA" w:rsidRPr="00A67735" w:rsidRDefault="004C75AA" w:rsidP="004C75A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1D73612" w14:textId="77777777" w:rsidR="004C75AA" w:rsidRPr="00A67735" w:rsidRDefault="004C75AA" w:rsidP="004C75A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8423684" w14:textId="77777777" w:rsidR="004C75AA" w:rsidRPr="00A67735" w:rsidRDefault="004C75AA" w:rsidP="004C75A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F3247F6" w14:textId="77777777" w:rsidR="004C75AA" w:rsidRPr="00A67735" w:rsidRDefault="004C75AA" w:rsidP="004C75A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6FF7253" w14:textId="77777777" w:rsidR="004C75AA" w:rsidRPr="00A67735" w:rsidRDefault="004C75AA" w:rsidP="004C75A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0D19859" w14:textId="77777777" w:rsidR="004C75AA" w:rsidRPr="00C34D4B" w:rsidRDefault="004C75AA" w:rsidP="004C75AA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03CE38AC" w14:textId="77777777" w:rsidR="004C75AA" w:rsidRPr="00C34D4B" w:rsidRDefault="004C75AA" w:rsidP="004C75A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1960C3A7" w14:textId="77777777" w:rsidR="004C75AA" w:rsidRPr="00C34D4B" w:rsidRDefault="004C75AA" w:rsidP="004C75A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03EA03D" w14:textId="77777777" w:rsidR="004C75AA" w:rsidRPr="00C34D4B" w:rsidRDefault="004C75AA" w:rsidP="004C75A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6D961210" w14:textId="77777777" w:rsidR="004C75AA" w:rsidRPr="00C34D4B" w:rsidRDefault="004C75AA" w:rsidP="004C75A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313FF449" w14:textId="77777777" w:rsidR="004C75AA" w:rsidRPr="00C34D4B" w:rsidRDefault="004C75AA" w:rsidP="004C75A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D8B73C0" w14:textId="77777777" w:rsidR="004C75AA" w:rsidRDefault="004C75AA" w:rsidP="004C75A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69E487C8" w14:textId="77777777" w:rsidR="004C75AA" w:rsidRDefault="004C75AA" w:rsidP="004C75AA">
      <w:pPr>
        <w:jc w:val="center"/>
        <w:rPr>
          <w:i/>
          <w:sz w:val="22"/>
          <w:szCs w:val="22"/>
        </w:rPr>
      </w:pPr>
    </w:p>
    <w:p w14:paraId="7F39E762" w14:textId="77777777" w:rsidR="004C75AA" w:rsidRDefault="004C75AA" w:rsidP="004C75AA">
      <w:pPr>
        <w:jc w:val="center"/>
        <w:rPr>
          <w:i/>
          <w:sz w:val="22"/>
          <w:szCs w:val="22"/>
        </w:rPr>
      </w:pPr>
    </w:p>
    <w:p w14:paraId="6B6E91BC" w14:textId="77777777" w:rsidR="004C75AA" w:rsidRDefault="004C75AA" w:rsidP="004C75A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BD9D24F" w14:textId="77777777" w:rsidR="004C75AA" w:rsidRPr="00E753CD" w:rsidRDefault="004C75AA" w:rsidP="004C75AA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374095A2" w14:textId="77777777" w:rsidR="00FE545C" w:rsidRPr="004C75AA" w:rsidRDefault="00FE545C" w:rsidP="004C75AA"/>
    <w:sectPr w:rsidR="00FE545C" w:rsidRPr="004C75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5AA25" w14:textId="77777777" w:rsidR="00A61EDE" w:rsidRDefault="00A61EDE">
      <w:r>
        <w:separator/>
      </w:r>
    </w:p>
  </w:endnote>
  <w:endnote w:type="continuationSeparator" w:id="0">
    <w:p w14:paraId="0479F767" w14:textId="77777777" w:rsidR="00A61EDE" w:rsidRDefault="00A6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31CB" w14:textId="77777777" w:rsidR="00FA5CBE" w:rsidRDefault="00FA5C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DD74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8C882" w14:textId="77777777" w:rsidR="00FA5CBE" w:rsidRDefault="00FA5C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5DA7E" w14:textId="77777777" w:rsidR="00A61EDE" w:rsidRDefault="00A61EDE">
      <w:r>
        <w:separator/>
      </w:r>
    </w:p>
  </w:footnote>
  <w:footnote w:type="continuationSeparator" w:id="0">
    <w:p w14:paraId="18F5D577" w14:textId="77777777" w:rsidR="00A61EDE" w:rsidRDefault="00A61EDE">
      <w:r>
        <w:continuationSeparator/>
      </w:r>
    </w:p>
  </w:footnote>
  <w:footnote w:id="1">
    <w:p w14:paraId="3E65E1AA" w14:textId="77777777" w:rsidR="004C75AA" w:rsidRDefault="004C75AA" w:rsidP="004C75A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7DDE5" w14:textId="77777777" w:rsidR="00FA5CBE" w:rsidRDefault="00FA5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14F0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4A8FE" w14:textId="77777777" w:rsidR="00FA5CBE" w:rsidRDefault="00FA5C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19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34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2046612">
    <w:abstractNumId w:val="0"/>
  </w:num>
  <w:num w:numId="4" w16cid:durableId="1592664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ED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C75A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1EDE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A5CB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77F5E32"/>
  <w15:chartTrackingRefBased/>
  <w15:docId w15:val="{A699DD8D-4237-454B-AE15-01A36E44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75A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465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2023-05-15T12:44:00Z</cp:lastPrinted>
  <dcterms:created xsi:type="dcterms:W3CDTF">2023-05-15T12:42:00Z</dcterms:created>
  <dcterms:modified xsi:type="dcterms:W3CDTF">2023-05-15T12:44:00Z</dcterms:modified>
</cp:coreProperties>
</file>