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47713" w14:textId="3DA97293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27C6D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9FD503C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88D61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A890C9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6B3C79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5FC003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C6F4101" w14:textId="77777777" w:rsidTr="0087706D">
        <w:tc>
          <w:tcPr>
            <w:tcW w:w="550" w:type="dxa"/>
            <w:shd w:val="clear" w:color="auto" w:fill="auto"/>
            <w:vAlign w:val="center"/>
          </w:tcPr>
          <w:p w14:paraId="2FA0FF8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E784ED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876462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1F09570" w14:textId="77777777" w:rsidTr="0087706D">
        <w:tc>
          <w:tcPr>
            <w:tcW w:w="550" w:type="dxa"/>
            <w:shd w:val="clear" w:color="auto" w:fill="auto"/>
            <w:vAlign w:val="center"/>
          </w:tcPr>
          <w:p w14:paraId="031DAB9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44C8CC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C2A99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4E0403C" w14:textId="77777777" w:rsidTr="0087706D">
        <w:tc>
          <w:tcPr>
            <w:tcW w:w="550" w:type="dxa"/>
            <w:shd w:val="clear" w:color="auto" w:fill="auto"/>
            <w:vAlign w:val="center"/>
          </w:tcPr>
          <w:p w14:paraId="35A1E18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E54B01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1F3110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A0D14B7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32613" w:rsidRPr="0093261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2E07EEF" w14:textId="77777777" w:rsidR="00932613" w:rsidRPr="00932613" w:rsidRDefault="009326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32613">
        <w:rPr>
          <w:rFonts w:ascii="Arial" w:eastAsia="Times New Roman" w:hAnsi="Arial" w:cs="Arial"/>
          <w:b/>
          <w:sz w:val="24"/>
          <w:szCs w:val="24"/>
          <w:lang w:eastAsia="pl-PL"/>
        </w:rPr>
        <w:t>Rozbudowa funkcjonalności posiadanego i eksploatowanego zintegrowanego systemu informatycznego HIS</w:t>
      </w:r>
    </w:p>
    <w:p w14:paraId="1972511F" w14:textId="77777777" w:rsidR="00AF4E90" w:rsidRDefault="009326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32613">
        <w:rPr>
          <w:rFonts w:ascii="Arial" w:eastAsia="Times New Roman" w:hAnsi="Arial" w:cs="Arial"/>
          <w:b/>
          <w:sz w:val="24"/>
          <w:szCs w:val="24"/>
          <w:lang w:eastAsia="pl-PL"/>
        </w:rPr>
        <w:t>oraz integracja z Platformą Regionalną w ramach projektu MSIM.</w:t>
      </w:r>
    </w:p>
    <w:p w14:paraId="519ED1E0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32613" w:rsidRPr="00932613">
        <w:rPr>
          <w:rFonts w:ascii="Arial" w:eastAsia="Times New Roman" w:hAnsi="Arial" w:cs="Arial"/>
          <w:b/>
          <w:sz w:val="24"/>
          <w:szCs w:val="24"/>
          <w:lang w:eastAsia="pl-PL"/>
        </w:rPr>
        <w:t>SZP-271-17-2023</w:t>
      </w:r>
    </w:p>
    <w:p w14:paraId="54E66061" w14:textId="4DC0E485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527C6D">
        <w:rPr>
          <w:rFonts w:ascii="Arial" w:eastAsia="Times New Roman" w:hAnsi="Arial" w:cs="Arial"/>
          <w:sz w:val="24"/>
          <w:szCs w:val="24"/>
          <w:lang w:eastAsia="pl-PL"/>
        </w:rPr>
        <w:t>/usługi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3ABC27D2" w14:textId="77777777" w:rsidTr="0087706D">
        <w:tc>
          <w:tcPr>
            <w:tcW w:w="617" w:type="dxa"/>
            <w:shd w:val="clear" w:color="auto" w:fill="auto"/>
            <w:vAlign w:val="center"/>
          </w:tcPr>
          <w:p w14:paraId="250C598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5D481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46B12C7" w14:textId="71E41A00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dostaw</w:t>
            </w:r>
            <w:r w:rsidR="00527C6D">
              <w:rPr>
                <w:rFonts w:ascii="Arial" w:eastAsia="Times New Roman" w:hAnsi="Arial" w:cs="Arial"/>
                <w:lang w:eastAsia="pl-PL"/>
              </w:rPr>
              <w:t>/usług</w:t>
            </w:r>
          </w:p>
        </w:tc>
      </w:tr>
      <w:tr w:rsidR="00B641BE" w:rsidRPr="0087706D" w14:paraId="61037EFA" w14:textId="77777777" w:rsidTr="0087706D">
        <w:tc>
          <w:tcPr>
            <w:tcW w:w="617" w:type="dxa"/>
            <w:shd w:val="clear" w:color="auto" w:fill="auto"/>
            <w:vAlign w:val="center"/>
          </w:tcPr>
          <w:p w14:paraId="5F5080B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E67267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63B038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6E980C6B" w14:textId="77777777" w:rsidTr="0087706D">
        <w:tc>
          <w:tcPr>
            <w:tcW w:w="617" w:type="dxa"/>
            <w:shd w:val="clear" w:color="auto" w:fill="auto"/>
            <w:vAlign w:val="center"/>
          </w:tcPr>
          <w:p w14:paraId="5E2B1F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75E941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26317E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A21647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185CAF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1D498C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7A8808A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657F53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7680D7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DD93BB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43F5ADB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316DBE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FF78F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9CFCD0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FA769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AA3626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02FF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0DFC0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A8A3C9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4430835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BC69" w14:textId="77777777" w:rsidR="00E4201A" w:rsidRDefault="00E4201A" w:rsidP="00025386">
      <w:pPr>
        <w:spacing w:after="0" w:line="240" w:lineRule="auto"/>
      </w:pPr>
      <w:r>
        <w:separator/>
      </w:r>
    </w:p>
  </w:endnote>
  <w:endnote w:type="continuationSeparator" w:id="0">
    <w:p w14:paraId="124FAF57" w14:textId="77777777" w:rsidR="00E4201A" w:rsidRDefault="00E420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E5EB9" w14:textId="77777777" w:rsidR="00932613" w:rsidRDefault="00932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95D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7EA0B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92E6EC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5CD22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207DF" w14:textId="77777777" w:rsidR="00932613" w:rsidRDefault="00932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59E7F" w14:textId="77777777" w:rsidR="00E4201A" w:rsidRDefault="00E4201A" w:rsidP="00025386">
      <w:pPr>
        <w:spacing w:after="0" w:line="240" w:lineRule="auto"/>
      </w:pPr>
      <w:r>
        <w:separator/>
      </w:r>
    </w:p>
  </w:footnote>
  <w:footnote w:type="continuationSeparator" w:id="0">
    <w:p w14:paraId="14CA8DCE" w14:textId="77777777" w:rsidR="00E4201A" w:rsidRDefault="00E420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6BD5" w14:textId="77777777" w:rsidR="00932613" w:rsidRDefault="00932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D3CEA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32613">
      <w:rPr>
        <w:rFonts w:ascii="Arial" w:hAnsi="Arial" w:cs="Arial"/>
        <w:sz w:val="20"/>
        <w:szCs w:val="20"/>
      </w:rPr>
      <w:t>SZP-271-17-2023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01790" w14:textId="77777777" w:rsidR="00932613" w:rsidRDefault="00932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649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01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27C6D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2613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01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2102E"/>
  <w15:chartTrackingRefBased/>
  <w15:docId w15:val="{614CDFC1-7CE3-426B-AE70-A8469AB9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2023-05-26T07:21:00Z</dcterms:created>
  <dcterms:modified xsi:type="dcterms:W3CDTF">2023-05-26T07:23:00Z</dcterms:modified>
</cp:coreProperties>
</file>