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0B31" w14:textId="732865FA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AF3794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6EC42B2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3D5815D" w14:textId="77777777" w:rsidTr="005844F6">
        <w:tc>
          <w:tcPr>
            <w:tcW w:w="9104" w:type="dxa"/>
            <w:shd w:val="clear" w:color="auto" w:fill="F2F2F2"/>
          </w:tcPr>
          <w:p w14:paraId="60C7961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0D0AF8B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30EB2A69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F1316B" w:rsidRPr="00F1316B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8C6B97D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proofErr w:type="gramStart"/>
      <w:r w:rsidRPr="00525EFF">
        <w:rPr>
          <w:sz w:val="22"/>
          <w:szCs w:val="22"/>
        </w:rPr>
        <w:t>”</w:t>
      </w:r>
      <w:r w:rsidR="00F1316B" w:rsidRPr="00F1316B">
        <w:rPr>
          <w:b/>
          <w:sz w:val="22"/>
          <w:szCs w:val="22"/>
        </w:rPr>
        <w:t>Przedmiotem</w:t>
      </w:r>
      <w:proofErr w:type="gramEnd"/>
      <w:r w:rsidR="00F1316B" w:rsidRPr="00F1316B">
        <w:rPr>
          <w:b/>
          <w:sz w:val="22"/>
          <w:szCs w:val="22"/>
        </w:rPr>
        <w:t xml:space="preserve"> zamówienia jest rozbudowa funkcjonalności posiadanego i eksploatowanego zintegrowanego systemu informatycznego HIS oraz integracja z Platformą Regionalną w ramach projektu MSIM</w:t>
      </w:r>
      <w:r w:rsidRPr="00525EFF">
        <w:rPr>
          <w:sz w:val="22"/>
          <w:szCs w:val="22"/>
        </w:rPr>
        <w:t>”</w:t>
      </w:r>
    </w:p>
    <w:p w14:paraId="0AC6C4DC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67AD43D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12CD0FF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1F5AA041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8"/>
        <w:gridCol w:w="6176"/>
      </w:tblGrid>
      <w:tr w:rsidR="00AE2ACB" w:rsidRPr="007677F8" w14:paraId="32FABD87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2C29A6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EA960F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ACC341B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845A1E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262290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56D576A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6F7A562" w14:textId="207F50D8" w:rsidR="00AE2ACB" w:rsidRPr="007677F8" w:rsidRDefault="003076D3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</w:t>
            </w:r>
            <w:r w:rsidR="00AE2ACB">
              <w:rPr>
                <w:rFonts w:eastAsia="Calibri"/>
                <w:sz w:val="22"/>
                <w:szCs w:val="22"/>
              </w:rPr>
              <w:t xml:space="preserve"> </w:t>
            </w:r>
            <w:r w:rsidR="00AE2ACB"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5908C9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076D3" w:rsidRPr="007677F8" w14:paraId="7C2E8212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D2189C7" w14:textId="263996F3" w:rsidR="003076D3" w:rsidRPr="007677F8" w:rsidRDefault="003076D3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AAF8FDA" w14:textId="77777777" w:rsidR="003076D3" w:rsidRPr="007677F8" w:rsidRDefault="003076D3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269A4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EBF54F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D2AC72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35AD164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CF871D9" w14:textId="77777777"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06FB6B93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765A95FB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0C38A523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423F95E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3227A32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7CB68B21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234818D" w14:textId="02046F52" w:rsidR="00AE2ACB" w:rsidRPr="007677F8" w:rsidRDefault="00DE1A19" w:rsidP="00DE1A19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E1FDAF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21313E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3F6AF1D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7F457BA1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04CB8DAF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1007333E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F1316B" w:rsidRPr="007F3E87" w14:paraId="606DE9EC" w14:textId="77777777" w:rsidTr="00D73D91">
        <w:tc>
          <w:tcPr>
            <w:tcW w:w="1559" w:type="dxa"/>
            <w:shd w:val="clear" w:color="auto" w:fill="auto"/>
            <w:vAlign w:val="center"/>
          </w:tcPr>
          <w:p w14:paraId="27A4D2D7" w14:textId="77777777" w:rsidR="00F1316B" w:rsidRPr="007F3E87" w:rsidRDefault="00F1316B" w:rsidP="00D73D9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1316B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25308B21" w14:textId="70C801E5" w:rsidR="00F1316B" w:rsidRPr="007F3E87" w:rsidRDefault="00AE72F1" w:rsidP="00DB4A96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</w:t>
            </w:r>
            <w:r w:rsidR="00F1316B" w:rsidRPr="007F3E87">
              <w:rPr>
                <w:sz w:val="22"/>
                <w:szCs w:val="22"/>
              </w:rPr>
              <w:t>a wykonanie z</w:t>
            </w:r>
            <w:r w:rsidR="003076D3">
              <w:rPr>
                <w:sz w:val="22"/>
                <w:szCs w:val="22"/>
              </w:rPr>
              <w:t>a</w:t>
            </w:r>
            <w:r w:rsidR="00F1316B" w:rsidRPr="007F3E87">
              <w:rPr>
                <w:sz w:val="22"/>
                <w:szCs w:val="22"/>
              </w:rPr>
              <w:t xml:space="preserve">dania nr </w:t>
            </w:r>
            <w:r w:rsidR="00F1316B" w:rsidRPr="00DB4A96">
              <w:t xml:space="preserve">1 </w:t>
            </w:r>
            <w:r w:rsidR="00DB4A96" w:rsidRPr="00DB4A96">
              <w:t>(</w:t>
            </w:r>
            <w:r w:rsidR="00DB4A96" w:rsidRPr="00DB4A96">
              <w:rPr>
                <w:rFonts w:eastAsia="Calibri"/>
              </w:rPr>
              <w:t>Dostawa licencji oprogramowania HIS wraz z wdrożeniem</w:t>
            </w:r>
            <w:r w:rsidR="005E0942">
              <w:rPr>
                <w:rFonts w:eastAsia="Calibri"/>
              </w:rPr>
              <w:t>,</w:t>
            </w:r>
            <w:r w:rsidR="00DB4A96" w:rsidRPr="00DB4A96">
              <w:rPr>
                <w:rFonts w:eastAsia="Calibri"/>
              </w:rPr>
              <w:t xml:space="preserve"> nadzorem autorskim i wsparciem serwisowym</w:t>
            </w:r>
            <w:r>
              <w:rPr>
                <w:sz w:val="22"/>
                <w:szCs w:val="22"/>
              </w:rPr>
              <w:t>)</w:t>
            </w:r>
            <w:r w:rsidR="00DB4A96" w:rsidRPr="00AE72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wynosi </w:t>
            </w:r>
            <w:r w:rsidR="00F1316B" w:rsidRPr="007F3E87">
              <w:rPr>
                <w:sz w:val="22"/>
                <w:szCs w:val="22"/>
              </w:rPr>
              <w:t>kwot</w:t>
            </w:r>
            <w:r>
              <w:rPr>
                <w:sz w:val="22"/>
                <w:szCs w:val="22"/>
              </w:rPr>
              <w:t>ę</w:t>
            </w:r>
            <w:r w:rsidR="00F1316B" w:rsidRPr="007F3E87">
              <w:rPr>
                <w:sz w:val="22"/>
                <w:szCs w:val="22"/>
              </w:rPr>
              <w:t xml:space="preserve"> netto</w:t>
            </w:r>
            <w:r>
              <w:rPr>
                <w:sz w:val="22"/>
                <w:szCs w:val="22"/>
              </w:rPr>
              <w:t>:</w:t>
            </w:r>
          </w:p>
          <w:p w14:paraId="52562477" w14:textId="77777777" w:rsidR="00F1316B" w:rsidRPr="007F3E87" w:rsidRDefault="00F1316B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DC1BAE7" w14:textId="77777777" w:rsidR="00F1316B" w:rsidRPr="007F3E87" w:rsidRDefault="00F1316B" w:rsidP="00D73D9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1C2C094F" w14:textId="618228B7" w:rsidR="00F1316B" w:rsidRPr="007F3E87" w:rsidRDefault="00AE72F1" w:rsidP="00D73D9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wynosi </w:t>
            </w:r>
            <w:r w:rsidR="00F1316B" w:rsidRPr="007F3E87">
              <w:rPr>
                <w:sz w:val="22"/>
                <w:szCs w:val="22"/>
              </w:rPr>
              <w:t>kwot</w:t>
            </w:r>
            <w:r>
              <w:rPr>
                <w:sz w:val="22"/>
                <w:szCs w:val="22"/>
              </w:rPr>
              <w:t>ę</w:t>
            </w:r>
            <w:r w:rsidR="00F1316B" w:rsidRPr="007F3E87">
              <w:rPr>
                <w:sz w:val="22"/>
                <w:szCs w:val="22"/>
              </w:rPr>
              <w:t xml:space="preserve"> brutto</w:t>
            </w:r>
            <w:r>
              <w:rPr>
                <w:sz w:val="22"/>
                <w:szCs w:val="22"/>
              </w:rPr>
              <w:t xml:space="preserve">: </w:t>
            </w:r>
            <w:r w:rsidR="00F1316B" w:rsidRPr="007F3E87">
              <w:rPr>
                <w:sz w:val="22"/>
                <w:szCs w:val="22"/>
              </w:rPr>
              <w:t>……….......... zł (słownie: ......................</w:t>
            </w:r>
            <w:r w:rsidR="00F1316B">
              <w:rPr>
                <w:sz w:val="22"/>
                <w:szCs w:val="22"/>
              </w:rPr>
              <w:t>..........</w:t>
            </w:r>
            <w:r w:rsidR="00F1316B" w:rsidRPr="007F3E87">
              <w:rPr>
                <w:sz w:val="22"/>
                <w:szCs w:val="22"/>
              </w:rPr>
              <w:t>............ zł).</w:t>
            </w:r>
          </w:p>
        </w:tc>
      </w:tr>
      <w:tr w:rsidR="00F1316B" w:rsidRPr="007F3E87" w14:paraId="080E970A" w14:textId="77777777" w:rsidTr="00D73D91">
        <w:tc>
          <w:tcPr>
            <w:tcW w:w="1559" w:type="dxa"/>
            <w:shd w:val="clear" w:color="auto" w:fill="auto"/>
            <w:vAlign w:val="center"/>
          </w:tcPr>
          <w:p w14:paraId="73B3F4D9" w14:textId="77777777" w:rsidR="00F1316B" w:rsidRPr="007F3E87" w:rsidRDefault="00F1316B" w:rsidP="00D73D9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1316B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79B04803" w14:textId="43FDAA93" w:rsidR="00F1316B" w:rsidRPr="007F3E87" w:rsidRDefault="00AE72F1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F1316B" w:rsidRPr="007F3E87">
              <w:rPr>
                <w:sz w:val="22"/>
                <w:szCs w:val="22"/>
              </w:rPr>
              <w:t>ena za wykonanie z</w:t>
            </w:r>
            <w:r w:rsidR="003076D3">
              <w:rPr>
                <w:sz w:val="22"/>
                <w:szCs w:val="22"/>
              </w:rPr>
              <w:t>a</w:t>
            </w:r>
            <w:r w:rsidR="00F1316B" w:rsidRPr="007F3E87">
              <w:rPr>
                <w:sz w:val="22"/>
                <w:szCs w:val="22"/>
              </w:rPr>
              <w:t xml:space="preserve">dania nr </w:t>
            </w:r>
            <w:r w:rsidR="00F1316B" w:rsidRPr="00F1316B">
              <w:rPr>
                <w:sz w:val="22"/>
                <w:szCs w:val="22"/>
              </w:rPr>
              <w:t>2</w:t>
            </w:r>
            <w:r w:rsidR="00F1316B" w:rsidRPr="007F3E87">
              <w:rPr>
                <w:sz w:val="22"/>
                <w:szCs w:val="22"/>
              </w:rPr>
              <w:t xml:space="preserve"> </w:t>
            </w:r>
            <w:r w:rsidRPr="00AE72F1">
              <w:t>(</w:t>
            </w:r>
            <w:r w:rsidRPr="00AE72F1">
              <w:rPr>
                <w:rFonts w:eastAsia="Calibri"/>
              </w:rPr>
              <w:t>Integracja z Małopolskim Systemem Informacji Medycznej MSIM wraz z wdrożeniem</w:t>
            </w:r>
            <w:r w:rsidR="005E0942">
              <w:rPr>
                <w:rFonts w:eastAsia="Calibri"/>
              </w:rPr>
              <w:t>,</w:t>
            </w:r>
            <w:r w:rsidRPr="00AE72F1">
              <w:rPr>
                <w:rFonts w:eastAsia="Calibri"/>
              </w:rPr>
              <w:t xml:space="preserve"> nadzorem autorskim i wsparciem serwisowym)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F1316B" w:rsidRPr="007F3E87">
              <w:rPr>
                <w:sz w:val="22"/>
                <w:szCs w:val="22"/>
              </w:rPr>
              <w:t>wynosi kwotę netto</w:t>
            </w:r>
          </w:p>
          <w:p w14:paraId="7AC7A3E8" w14:textId="77777777" w:rsidR="00F1316B" w:rsidRPr="007F3E87" w:rsidRDefault="00F1316B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7E7EF32" w14:textId="77777777" w:rsidR="00F1316B" w:rsidRPr="007F3E87" w:rsidRDefault="00F1316B" w:rsidP="00D73D9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77D02B00" w14:textId="77777777" w:rsidR="00F1316B" w:rsidRPr="007F3E87" w:rsidRDefault="00F1316B" w:rsidP="00D73D91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32C50DCF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CAF9A5C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7C1A54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AEF2156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32DEBA15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53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995"/>
        <w:gridCol w:w="1984"/>
        <w:gridCol w:w="1984"/>
      </w:tblGrid>
      <w:tr w:rsidR="00DE1A19" w:rsidRPr="001661BD" w14:paraId="557BA672" w14:textId="0AB492BB" w:rsidTr="00DE1A1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595894D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C1285C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364603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28ACD9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4C6DD518" w14:textId="37554E86" w:rsidR="00DE1A19" w:rsidRPr="00DE1A19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1A19">
              <w:rPr>
                <w:sz w:val="20"/>
                <w:szCs w:val="20"/>
              </w:rPr>
              <w:t>Wartość części zamówienia stanowi ponad 10% wartości zamówienia Tak/Nie (wpisać)</w:t>
            </w:r>
          </w:p>
        </w:tc>
      </w:tr>
      <w:tr w:rsidR="00DE1A19" w:rsidRPr="001661BD" w14:paraId="7F02A8ED" w14:textId="2C94C64C" w:rsidTr="00DE1A1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D444D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1EC21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83A2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81D83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E1A19" w:rsidRPr="001661BD" w14:paraId="24952B67" w14:textId="1AE10482" w:rsidTr="00DE1A1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78C74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3F776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941FC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6A181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823905C" w14:textId="6128D55C" w:rsidR="00A70623" w:rsidRDefault="003076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nadzór autorski</w:t>
      </w:r>
      <w:r w:rsidR="00FF57EE" w:rsidRPr="0097776D">
        <w:rPr>
          <w:sz w:val="22"/>
        </w:rPr>
        <w:t xml:space="preserve"> </w:t>
      </w:r>
      <w:r>
        <w:rPr>
          <w:sz w:val="22"/>
        </w:rPr>
        <w:t xml:space="preserve">i wsparcie techniczne </w:t>
      </w:r>
      <w:r w:rsidR="00A70623">
        <w:rPr>
          <w:sz w:val="22"/>
        </w:rPr>
        <w:t>–</w:t>
      </w:r>
      <w:r>
        <w:rPr>
          <w:sz w:val="22"/>
        </w:rPr>
        <w:t xml:space="preserve"> </w:t>
      </w:r>
    </w:p>
    <w:p w14:paraId="09AED381" w14:textId="28642346" w:rsidR="00FF57EE" w:rsidRDefault="005E0942" w:rsidP="00A7062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="003076D3">
        <w:rPr>
          <w:sz w:val="22"/>
        </w:rPr>
        <w:t>60</w:t>
      </w:r>
      <w:r w:rsidR="00FF57EE" w:rsidRPr="0097776D">
        <w:rPr>
          <w:sz w:val="22"/>
        </w:rPr>
        <w:t xml:space="preserve"> miesięcy licząc od daty odbioru końcowego</w:t>
      </w:r>
      <w:r w:rsidR="00A70623">
        <w:rPr>
          <w:sz w:val="22"/>
        </w:rPr>
        <w:t xml:space="preserve"> </w:t>
      </w:r>
    </w:p>
    <w:p w14:paraId="7600EA40" w14:textId="265A93A2" w:rsidR="00A70623" w:rsidRDefault="005E0942" w:rsidP="00A70623">
      <w:pPr>
        <w:pStyle w:val="Akapitzlist"/>
        <w:spacing w:before="120" w:after="120"/>
        <w:ind w:left="644"/>
        <w:jc w:val="both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 xml:space="preserve">- </w:t>
      </w:r>
      <w:r w:rsidR="00A70623" w:rsidRPr="00A70623">
        <w:rPr>
          <w:bCs/>
          <w:iCs/>
          <w:color w:val="000000"/>
        </w:rPr>
        <w:t>dodatkowy okres trwania nadzoru autorskiego wraz z serwisem technicznym (ponad wymagany</w:t>
      </w:r>
      <w:r w:rsidR="00A70623">
        <w:rPr>
          <w:bCs/>
          <w:iCs/>
          <w:color w:val="000000"/>
        </w:rPr>
        <w:t xml:space="preserve"> - </w:t>
      </w:r>
      <w:r w:rsidR="00A70623" w:rsidRPr="00A70623">
        <w:rPr>
          <w:bCs/>
          <w:iCs/>
          <w:color w:val="000000"/>
        </w:rPr>
        <w:t xml:space="preserve">kolejne 6 miesięcy </w:t>
      </w:r>
      <w:r w:rsidR="00A70623">
        <w:rPr>
          <w:bCs/>
          <w:iCs/>
          <w:color w:val="000000"/>
        </w:rPr>
        <w:t>lub 12 miesięcy):</w:t>
      </w:r>
    </w:p>
    <w:p w14:paraId="07879082" w14:textId="610395D5" w:rsidR="00A70623" w:rsidRDefault="00A70623" w:rsidP="00A70623">
      <w:pPr>
        <w:pStyle w:val="Akapitzlist"/>
        <w:spacing w:before="120" w:after="120"/>
        <w:ind w:left="644"/>
        <w:jc w:val="both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dla grupy 1:</w:t>
      </w:r>
      <w:r w:rsidR="00DE1A19">
        <w:rPr>
          <w:bCs/>
          <w:iCs/>
          <w:color w:val="000000"/>
        </w:rPr>
        <w:t xml:space="preserve"> dodatkowe</w:t>
      </w:r>
      <w:r>
        <w:rPr>
          <w:bCs/>
          <w:iCs/>
          <w:color w:val="000000"/>
        </w:rPr>
        <w:t>…………</w:t>
      </w:r>
      <w:proofErr w:type="gramStart"/>
      <w:r>
        <w:rPr>
          <w:bCs/>
          <w:iCs/>
          <w:color w:val="000000"/>
        </w:rPr>
        <w:t>…….</w:t>
      </w:r>
      <w:proofErr w:type="gramEnd"/>
      <w:r>
        <w:rPr>
          <w:bCs/>
          <w:iCs/>
          <w:color w:val="000000"/>
        </w:rPr>
        <w:t>.m-</w:t>
      </w:r>
      <w:proofErr w:type="spellStart"/>
      <w:r>
        <w:rPr>
          <w:bCs/>
          <w:iCs/>
          <w:color w:val="000000"/>
        </w:rPr>
        <w:t>cy</w:t>
      </w:r>
      <w:proofErr w:type="spellEnd"/>
    </w:p>
    <w:p w14:paraId="03D649F7" w14:textId="1D63562F" w:rsidR="00A70623" w:rsidRDefault="00A70623" w:rsidP="00A70623">
      <w:pPr>
        <w:pStyle w:val="Akapitzlist"/>
        <w:spacing w:before="120" w:after="120"/>
        <w:ind w:left="644"/>
        <w:jc w:val="both"/>
        <w:outlineLvl w:val="1"/>
        <w:rPr>
          <w:sz w:val="22"/>
        </w:rPr>
      </w:pPr>
      <w:r>
        <w:rPr>
          <w:bCs/>
          <w:iCs/>
          <w:color w:val="000000"/>
        </w:rPr>
        <w:t xml:space="preserve">dla grupy 2: </w:t>
      </w:r>
      <w:r w:rsidR="00DE1A19">
        <w:rPr>
          <w:bCs/>
          <w:iCs/>
          <w:color w:val="000000"/>
        </w:rPr>
        <w:t>dodatkowe...</w:t>
      </w:r>
      <w:r>
        <w:rPr>
          <w:bCs/>
          <w:iCs/>
          <w:color w:val="000000"/>
        </w:rPr>
        <w:t>……………...m-</w:t>
      </w:r>
      <w:proofErr w:type="spellStart"/>
      <w:r>
        <w:rPr>
          <w:bCs/>
          <w:iCs/>
          <w:color w:val="000000"/>
        </w:rPr>
        <w:t>cy</w:t>
      </w:r>
      <w:proofErr w:type="spellEnd"/>
    </w:p>
    <w:p w14:paraId="12F4C17A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52AF0EFB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0DE8CBA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4C9715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F0F0D07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F736BE8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9FF7D1F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671DF898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6FDFE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EEAD3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77E54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A3CDE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8A9B679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C07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95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DFD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94F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FBCAC1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2BA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9A0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DC0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ACD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421DA9A" w14:textId="77777777" w:rsidR="00F1316B" w:rsidRPr="00AF4AC3" w:rsidRDefault="00F1316B" w:rsidP="00F1316B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21CBF1EE" w14:textId="77777777" w:rsidR="007D475B" w:rsidRPr="007D475B" w:rsidRDefault="00F1316B" w:rsidP="00F1316B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</w:t>
      </w:r>
      <w:proofErr w:type="gramStart"/>
      <w:r w:rsidRPr="007D475B">
        <w:rPr>
          <w:sz w:val="22"/>
          <w:szCs w:val="22"/>
        </w:rPr>
        <w:t>numerze:</w:t>
      </w:r>
      <w:r w:rsidRPr="007D475B">
        <w:rPr>
          <w:b/>
          <w:sz w:val="22"/>
          <w:szCs w:val="22"/>
        </w:rPr>
        <w:t>_</w:t>
      </w:r>
      <w:proofErr w:type="gramEnd"/>
      <w:r w:rsidRPr="007D475B">
        <w:rPr>
          <w:b/>
          <w:sz w:val="22"/>
          <w:szCs w:val="22"/>
        </w:rPr>
        <w:t>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280D02D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632C19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DD30B59" w14:textId="77777777" w:rsidTr="00DC336F">
        <w:tc>
          <w:tcPr>
            <w:tcW w:w="2551" w:type="dxa"/>
            <w:shd w:val="clear" w:color="auto" w:fill="auto"/>
            <w:vAlign w:val="center"/>
          </w:tcPr>
          <w:p w14:paraId="343A266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5E142F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007FD91" w14:textId="77777777" w:rsidTr="00DC336F">
        <w:tc>
          <w:tcPr>
            <w:tcW w:w="2551" w:type="dxa"/>
            <w:shd w:val="clear" w:color="auto" w:fill="auto"/>
            <w:vAlign w:val="center"/>
          </w:tcPr>
          <w:p w14:paraId="4467145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1846AF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46D603B" w14:textId="77777777" w:rsidTr="00DC336F">
        <w:tc>
          <w:tcPr>
            <w:tcW w:w="2551" w:type="dxa"/>
            <w:shd w:val="clear" w:color="auto" w:fill="auto"/>
            <w:vAlign w:val="center"/>
          </w:tcPr>
          <w:p w14:paraId="1D975ED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31F578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B221359" w14:textId="77777777" w:rsidTr="00DC336F">
        <w:tc>
          <w:tcPr>
            <w:tcW w:w="2551" w:type="dxa"/>
            <w:shd w:val="clear" w:color="auto" w:fill="auto"/>
            <w:vAlign w:val="center"/>
          </w:tcPr>
          <w:p w14:paraId="2311AC4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809CD9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4CF501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045FFFA2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1DE9C4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41E3301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5974D5C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87F8B66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013C51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proofErr w:type="gramStart"/>
      <w:r w:rsidRPr="007D475B">
        <w:rPr>
          <w:i/>
          <w:sz w:val="18"/>
          <w:szCs w:val="18"/>
        </w:rPr>
        <w:t>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</w:t>
      </w:r>
      <w:proofErr w:type="gramEnd"/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C12B3" w14:textId="77777777" w:rsidR="004556A0" w:rsidRDefault="004556A0" w:rsidP="00FF57EE">
      <w:r>
        <w:separator/>
      </w:r>
    </w:p>
  </w:endnote>
  <w:endnote w:type="continuationSeparator" w:id="0">
    <w:p w14:paraId="29641BE5" w14:textId="77777777" w:rsidR="004556A0" w:rsidRDefault="004556A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ED7C8" w14:textId="77777777" w:rsidR="004556A0" w:rsidRDefault="004556A0" w:rsidP="00FF57EE">
      <w:r>
        <w:separator/>
      </w:r>
    </w:p>
  </w:footnote>
  <w:footnote w:type="continuationSeparator" w:id="0">
    <w:p w14:paraId="21DEC687" w14:textId="77777777" w:rsidR="004556A0" w:rsidRDefault="004556A0" w:rsidP="00FF57EE">
      <w:r>
        <w:continuationSeparator/>
      </w:r>
    </w:p>
  </w:footnote>
  <w:footnote w:id="1">
    <w:p w14:paraId="6F7614A7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0033239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5AA6962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599A2A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202AB0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4B67FFC3" w14:textId="77777777" w:rsidR="00F1316B" w:rsidRDefault="00F1316B" w:rsidP="00F1316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31060" w14:textId="0A865A35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950388">
      <w:rPr>
        <w:sz w:val="20"/>
        <w:szCs w:val="20"/>
      </w:rPr>
      <w:t>S</w:t>
    </w:r>
    <w:r w:rsidR="00F1316B">
      <w:rPr>
        <w:sz w:val="20"/>
        <w:szCs w:val="20"/>
      </w:rPr>
      <w:t>ZP</w:t>
    </w:r>
    <w:r w:rsidR="00950388">
      <w:rPr>
        <w:sz w:val="20"/>
        <w:szCs w:val="20"/>
      </w:rPr>
      <w:t>-271-17-2023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02739695">
    <w:abstractNumId w:val="3"/>
  </w:num>
  <w:num w:numId="2" w16cid:durableId="1173645217">
    <w:abstractNumId w:val="0"/>
  </w:num>
  <w:num w:numId="3" w16cid:durableId="866452530">
    <w:abstractNumId w:val="2"/>
  </w:num>
  <w:num w:numId="4" w16cid:durableId="782958638">
    <w:abstractNumId w:val="4"/>
  </w:num>
  <w:num w:numId="5" w16cid:durableId="8469433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175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26A"/>
    <w:rsid w:val="000521FA"/>
    <w:rsid w:val="001063D3"/>
    <w:rsid w:val="001C7D84"/>
    <w:rsid w:val="002214DB"/>
    <w:rsid w:val="00267D1F"/>
    <w:rsid w:val="002E612D"/>
    <w:rsid w:val="003076D3"/>
    <w:rsid w:val="003355F1"/>
    <w:rsid w:val="0038726A"/>
    <w:rsid w:val="003B769C"/>
    <w:rsid w:val="004556A0"/>
    <w:rsid w:val="004D5A42"/>
    <w:rsid w:val="00525EFF"/>
    <w:rsid w:val="005844F6"/>
    <w:rsid w:val="005E0942"/>
    <w:rsid w:val="005F6F5F"/>
    <w:rsid w:val="00640250"/>
    <w:rsid w:val="006B63D6"/>
    <w:rsid w:val="006C641D"/>
    <w:rsid w:val="006D09E0"/>
    <w:rsid w:val="006E6F61"/>
    <w:rsid w:val="007D475B"/>
    <w:rsid w:val="007E331F"/>
    <w:rsid w:val="007F3E87"/>
    <w:rsid w:val="008F4457"/>
    <w:rsid w:val="00913580"/>
    <w:rsid w:val="009312B4"/>
    <w:rsid w:val="00950388"/>
    <w:rsid w:val="0097776D"/>
    <w:rsid w:val="00983D1D"/>
    <w:rsid w:val="009D75A8"/>
    <w:rsid w:val="00A50E18"/>
    <w:rsid w:val="00A7060A"/>
    <w:rsid w:val="00A70623"/>
    <w:rsid w:val="00AA39D6"/>
    <w:rsid w:val="00AE2ACB"/>
    <w:rsid w:val="00AE72F1"/>
    <w:rsid w:val="00AF3794"/>
    <w:rsid w:val="00AF4AC3"/>
    <w:rsid w:val="00B47538"/>
    <w:rsid w:val="00B47637"/>
    <w:rsid w:val="00B6513F"/>
    <w:rsid w:val="00B9086B"/>
    <w:rsid w:val="00BC4F99"/>
    <w:rsid w:val="00C22F7D"/>
    <w:rsid w:val="00C752DD"/>
    <w:rsid w:val="00CD6D6C"/>
    <w:rsid w:val="00CE3AE6"/>
    <w:rsid w:val="00D554C7"/>
    <w:rsid w:val="00DB4A96"/>
    <w:rsid w:val="00DC336F"/>
    <w:rsid w:val="00DE1A19"/>
    <w:rsid w:val="00E1735C"/>
    <w:rsid w:val="00F1316B"/>
    <w:rsid w:val="00F134D5"/>
    <w:rsid w:val="00F31EAC"/>
    <w:rsid w:val="00F349D8"/>
    <w:rsid w:val="00F80AF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22F90"/>
  <w15:chartTrackingRefBased/>
  <w15:docId w15:val="{952070BB-13A8-47E4-933F-BF72F30E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2022-09-05T10:24:00Z</cp:lastPrinted>
  <dcterms:created xsi:type="dcterms:W3CDTF">2022-09-05T10:24:00Z</dcterms:created>
  <dcterms:modified xsi:type="dcterms:W3CDTF">2023-05-26T07:24:00Z</dcterms:modified>
</cp:coreProperties>
</file>