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50F18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3A03" w:rsidRPr="003D3A03">
        <w:rPr>
          <w:rFonts w:ascii="Arial" w:hAnsi="Arial" w:cs="Arial"/>
          <w:b/>
          <w:sz w:val="24"/>
          <w:szCs w:val="24"/>
        </w:rPr>
        <w:t>SZW/DZP/43/2023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D3A03" w:rsidRPr="003D3A03">
        <w:rPr>
          <w:rFonts w:ascii="Arial" w:hAnsi="Arial" w:cs="Arial"/>
        </w:rPr>
        <w:t>SZPITAL WOJEWÓDZKI W POZNANIU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D3A03" w:rsidRPr="003D3A03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3D3A03" w:rsidRPr="003D3A03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D3A03" w:rsidRPr="003D3A03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3D3A03" w:rsidRPr="003D3A03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3A03" w:rsidRPr="0012157F" w:rsidTr="003A254A">
        <w:tc>
          <w:tcPr>
            <w:tcW w:w="9104" w:type="dxa"/>
            <w:shd w:val="clear" w:color="auto" w:fill="D9D9D9"/>
          </w:tcPr>
          <w:p w:rsidR="003D3A03" w:rsidRPr="0012157F" w:rsidRDefault="003D3A03" w:rsidP="003A254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D3A03" w:rsidRDefault="003D3A03" w:rsidP="003A25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D3A0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3A0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3A0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3D3A03" w:rsidRPr="00C86421" w:rsidRDefault="003D3A03" w:rsidP="003A25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D3A03" w:rsidRDefault="003D3A03" w:rsidP="003A25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D3A03" w:rsidRPr="00C86421" w:rsidRDefault="003D3A03" w:rsidP="003A25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D3A03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D3A03">
        <w:rPr>
          <w:rFonts w:ascii="Arial" w:hAnsi="Arial" w:cs="Arial"/>
          <w:b/>
          <w:sz w:val="24"/>
          <w:szCs w:val="24"/>
        </w:rPr>
        <w:t>Zabezpieczenie usługi prania oraz wymiany i nadzoru odzieży operacyjnej bielizny szpitalnej w celu zapewnienia ciągłości realizacji działań statutowych przy jednoczesnym poprawieniu standardu  hospitalizacji oraz ekonomiki ponoszonych nakładów. Zabezpieczenie bielizny szpitalnej płaskiej.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3A03" w:rsidRPr="003D3A03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D3A03" w:rsidRPr="0012157F" w:rsidTr="003A25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03" w:rsidRPr="0012157F" w:rsidRDefault="003D3A03" w:rsidP="003A254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3A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03" w:rsidRPr="0012157F" w:rsidRDefault="003D3A03" w:rsidP="003A254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3A0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D3A03" w:rsidRPr="0012157F" w:rsidRDefault="003D3A03" w:rsidP="003A254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3A03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  <w:r w:rsidRPr="003D3A03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</w:p>
        </w:tc>
      </w:tr>
      <w:tr w:rsidR="003D3A03" w:rsidRPr="0012157F" w:rsidTr="003A25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03" w:rsidRPr="0012157F" w:rsidRDefault="003D3A03" w:rsidP="003A254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3A03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03" w:rsidRPr="0012157F" w:rsidRDefault="003D3A03" w:rsidP="003A254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3A0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D3A03" w:rsidRPr="0012157F" w:rsidRDefault="003D3A03" w:rsidP="003A254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3A0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3D3A03" w:rsidRPr="0012157F" w:rsidTr="003A25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03" w:rsidRPr="0012157F" w:rsidRDefault="003D3A03" w:rsidP="003A254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3A0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03" w:rsidRPr="0012157F" w:rsidRDefault="003D3A03" w:rsidP="003A254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3A03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3D3A03" w:rsidRPr="0012157F" w:rsidRDefault="003D3A03" w:rsidP="003A254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3A0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978" w:rsidRDefault="00EA7978" w:rsidP="0038231F">
      <w:pPr>
        <w:spacing w:after="0" w:line="240" w:lineRule="auto"/>
      </w:pPr>
      <w:r>
        <w:separator/>
      </w:r>
    </w:p>
  </w:endnote>
  <w:endnote w:type="continuationSeparator" w:id="0">
    <w:p w:rsidR="00EA7978" w:rsidRDefault="00EA79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A03" w:rsidRDefault="003D3A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50F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0F1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A03" w:rsidRDefault="003D3A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978" w:rsidRDefault="00EA7978" w:rsidP="0038231F">
      <w:pPr>
        <w:spacing w:after="0" w:line="240" w:lineRule="auto"/>
      </w:pPr>
      <w:r>
        <w:separator/>
      </w:r>
    </w:p>
  </w:footnote>
  <w:footnote w:type="continuationSeparator" w:id="0">
    <w:p w:rsidR="00EA7978" w:rsidRDefault="00EA797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A03" w:rsidRDefault="003D3A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A03" w:rsidRDefault="003D3A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A03" w:rsidRDefault="003D3A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97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3A03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0F18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797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593D86-FBBF-494B-90F8-3A52CA11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4A095-6C63-44B9-AEE1-9322FD097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1013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2023-05-22T07:09:00Z</dcterms:created>
  <dcterms:modified xsi:type="dcterms:W3CDTF">2023-05-22T07:09:00Z</dcterms:modified>
</cp:coreProperties>
</file>