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55A24" w14:textId="77777777" w:rsidR="00E26EC1" w:rsidRDefault="00E26EC1" w:rsidP="00E26EC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603FE108" w14:textId="77777777" w:rsidR="00E26EC1" w:rsidRDefault="00E26EC1" w:rsidP="00E26EC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0DA8D477" w14:textId="77777777" w:rsidR="00E26EC1" w:rsidRDefault="00E26EC1" w:rsidP="00E26EC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0EB8391" w14:textId="77777777" w:rsidR="00E26EC1" w:rsidRDefault="00E26EC1" w:rsidP="00E26E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6231D35" w14:textId="77777777" w:rsidR="00E26EC1" w:rsidRDefault="00E26EC1" w:rsidP="00E26E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0C243154" w14:textId="77777777" w:rsidR="00E26EC1" w:rsidRDefault="00E26EC1" w:rsidP="00E26E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3852A65" w14:textId="77777777" w:rsidR="00E26EC1" w:rsidRDefault="00E26EC1" w:rsidP="00E26E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06B85E74" w14:textId="77777777" w:rsidR="00E26EC1" w:rsidRDefault="00E26EC1" w:rsidP="00E26EC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6A0C41FC" w14:textId="77777777" w:rsidR="00E26EC1" w:rsidRDefault="00E26EC1" w:rsidP="00E26EC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734C4313" w14:textId="77777777" w:rsidR="00E26EC1" w:rsidRDefault="00E26EC1" w:rsidP="00E26EC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4FB62AA2" w14:textId="77777777" w:rsidR="00E26EC1" w:rsidRDefault="00E26EC1" w:rsidP="00E26E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A8E7713" w14:textId="77777777" w:rsidR="00E26EC1" w:rsidRDefault="00E26EC1" w:rsidP="00E26E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67ACECB" w14:textId="77777777" w:rsidR="00E26EC1" w:rsidRDefault="00E26EC1" w:rsidP="00E26EC1">
      <w:pPr>
        <w:spacing w:line="360" w:lineRule="auto"/>
      </w:pPr>
      <w:r>
        <w:t>Do: Nazwa i siedziba Zamawiającego:</w:t>
      </w:r>
    </w:p>
    <w:p w14:paraId="105C391C" w14:textId="77777777" w:rsidR="00E26EC1" w:rsidRDefault="00E26EC1" w:rsidP="00E26EC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14:paraId="3D07A836" w14:textId="77777777" w:rsidR="00E26EC1" w:rsidRDefault="00E26EC1" w:rsidP="00E26EC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69CCEC91" w14:textId="77777777" w:rsidR="00E26EC1" w:rsidRDefault="00E26EC1" w:rsidP="00E26EC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759C656B" w14:textId="77777777" w:rsidR="00E26EC1" w:rsidRDefault="00E26EC1" w:rsidP="00E26EC1">
      <w:pPr>
        <w:ind w:firstLine="3969"/>
        <w:rPr>
          <w:b/>
          <w:sz w:val="22"/>
          <w:szCs w:val="22"/>
        </w:rPr>
      </w:pPr>
    </w:p>
    <w:p w14:paraId="0BEBA58C" w14:textId="3070CFC5" w:rsidR="00E26EC1" w:rsidRDefault="00E26EC1" w:rsidP="00E26EC1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4 sztuk</w:t>
      </w:r>
      <w:r>
        <w:rPr>
          <w:b/>
          <w:sz w:val="22"/>
          <w:szCs w:val="22"/>
        </w:rPr>
        <w:t xml:space="preserve"> przełączników KVM - KC-zp.272-</w:t>
      </w:r>
      <w:r>
        <w:rPr>
          <w:b/>
          <w:sz w:val="22"/>
          <w:szCs w:val="22"/>
        </w:rPr>
        <w:t>295</w:t>
      </w:r>
      <w:r>
        <w:rPr>
          <w:b/>
          <w:sz w:val="22"/>
          <w:szCs w:val="22"/>
        </w:rPr>
        <w:t xml:space="preserve">/23,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14:paraId="2C73F638" w14:textId="77777777" w:rsidR="00E26EC1" w:rsidRDefault="00E26EC1" w:rsidP="00E26EC1">
      <w:pPr>
        <w:tabs>
          <w:tab w:val="right" w:pos="9000"/>
        </w:tabs>
        <w:rPr>
          <w:b/>
          <w:sz w:val="22"/>
          <w:szCs w:val="22"/>
        </w:rPr>
      </w:pPr>
    </w:p>
    <w:p w14:paraId="3962815E" w14:textId="72DF9566" w:rsidR="00E26EC1" w:rsidRDefault="00E26EC1" w:rsidP="00E26EC1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E26EC1" w14:paraId="0DB0F1EB" w14:textId="77777777" w:rsidTr="00E26EC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09D801" w14:textId="77777777" w:rsidR="00E26EC1" w:rsidRDefault="00E26E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B06491" w14:textId="77777777" w:rsidR="00E26EC1" w:rsidRDefault="00E26E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0F1672" w14:textId="77777777" w:rsidR="00E26EC1" w:rsidRDefault="00E26E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DCF25A" w14:textId="77777777" w:rsidR="00E26EC1" w:rsidRDefault="00E26E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414A1F7E" w14:textId="77777777" w:rsidR="00E26EC1" w:rsidRDefault="00E26E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A6F279" w14:textId="77777777" w:rsidR="00E26EC1" w:rsidRDefault="00E26E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B0F3A8" w14:textId="77777777" w:rsidR="00E26EC1" w:rsidRDefault="00E26E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0D805CDC" w14:textId="77777777" w:rsidR="00E26EC1" w:rsidRDefault="00E26E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771BD2" w14:textId="77777777" w:rsidR="00E26EC1" w:rsidRDefault="00E26E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44730E19" w14:textId="77777777" w:rsidR="00E26EC1" w:rsidRDefault="00E26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CF0A183" w14:textId="77777777" w:rsidR="00E26EC1" w:rsidRDefault="00E26E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670DC8F" w14:textId="77777777" w:rsidR="00E26EC1" w:rsidRDefault="00E26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32CA15BE" w14:textId="77777777" w:rsidR="00E26EC1" w:rsidRDefault="00E26E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26EC1" w14:paraId="6148BBA3" w14:textId="77777777" w:rsidTr="00E26EC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3D7A51" w14:textId="77777777" w:rsidR="00E26EC1" w:rsidRDefault="00E26EC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8A6D3C" w14:textId="77777777" w:rsidR="00E26EC1" w:rsidRDefault="00E26EC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8D81A5" w14:textId="77777777" w:rsidR="00E26EC1" w:rsidRDefault="00E26EC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B37187" w14:textId="77777777" w:rsidR="00E26EC1" w:rsidRDefault="00E26EC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17390A" w14:textId="77777777" w:rsidR="00E26EC1" w:rsidRDefault="00E26EC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F3E4D1" w14:textId="77777777" w:rsidR="00E26EC1" w:rsidRDefault="00E26EC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89DD189" w14:textId="77777777" w:rsidR="00E26EC1" w:rsidRDefault="00E26EC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7C5153" w14:textId="77777777" w:rsidR="00E26EC1" w:rsidRDefault="00E26EC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26EC1" w14:paraId="00690167" w14:textId="77777777" w:rsidTr="00E26EC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337ED" w14:textId="77777777" w:rsidR="00E26EC1" w:rsidRDefault="00E26EC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56587" w14:textId="77777777" w:rsidR="00E26EC1" w:rsidRDefault="00E26EC1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Przełaczniki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KVM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AB23" w14:textId="77777777" w:rsidR="00E26EC1" w:rsidRDefault="00E26EC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8060EF2" w14:textId="77777777" w:rsidR="00E26EC1" w:rsidRDefault="00E26EC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81A5A" w14:textId="77777777" w:rsidR="00E26EC1" w:rsidRDefault="00E26EC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D0A1" w14:textId="77777777" w:rsidR="00E26EC1" w:rsidRDefault="00E26EC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737A" w14:textId="77777777" w:rsidR="00E26EC1" w:rsidRDefault="00E26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F9D1A2" w14:textId="77777777" w:rsidR="00E26EC1" w:rsidRDefault="00E26EC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EC042D" w14:textId="77777777" w:rsidR="00E26EC1" w:rsidRDefault="00E26EC1">
            <w:pPr>
              <w:ind w:right="425"/>
              <w:rPr>
                <w:sz w:val="22"/>
                <w:szCs w:val="22"/>
              </w:rPr>
            </w:pPr>
          </w:p>
        </w:tc>
      </w:tr>
      <w:tr w:rsidR="00E26EC1" w14:paraId="627C499F" w14:textId="77777777" w:rsidTr="00E26EC1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6771BB" w14:textId="77777777" w:rsidR="00E26EC1" w:rsidRDefault="00E26EC1">
            <w:pPr>
              <w:rPr>
                <w:sz w:val="22"/>
                <w:szCs w:val="22"/>
              </w:rPr>
            </w:pPr>
          </w:p>
          <w:p w14:paraId="3682FE4F" w14:textId="77777777" w:rsidR="00E26EC1" w:rsidRDefault="00E26E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A62E9B9" w14:textId="77777777" w:rsidR="00E26EC1" w:rsidRDefault="00E26EC1">
            <w:pPr>
              <w:rPr>
                <w:sz w:val="22"/>
                <w:szCs w:val="22"/>
              </w:rPr>
            </w:pPr>
          </w:p>
          <w:p w14:paraId="577945EC" w14:textId="06736C49" w:rsidR="00E26EC1" w:rsidRDefault="00E26EC1" w:rsidP="00E26E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</w:tr>
    </w:tbl>
    <w:p w14:paraId="7784D9C2" w14:textId="77777777" w:rsidR="00E26EC1" w:rsidRDefault="00E26EC1" w:rsidP="00E26EC1">
      <w:pPr>
        <w:tabs>
          <w:tab w:val="right" w:pos="90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Okres udzielonej gwarancji: ……………………….. miesięcy </w:t>
      </w:r>
      <w:r>
        <w:rPr>
          <w:b/>
          <w:color w:val="FF0000"/>
          <w:sz w:val="22"/>
          <w:szCs w:val="22"/>
        </w:rPr>
        <w:t>/kryterium oceny ofert/</w:t>
      </w:r>
    </w:p>
    <w:p w14:paraId="3EA2E14F" w14:textId="77777777" w:rsidR="00E26EC1" w:rsidRDefault="00E26EC1" w:rsidP="00E26EC1">
      <w:pPr>
        <w:ind w:right="-4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Brak wypełnienia skutkować będzie uznaniem przez Zamawiającego minimalnego okresu udzielonej gwarancji</w:t>
      </w:r>
    </w:p>
    <w:p w14:paraId="6C3E8186" w14:textId="77777777" w:rsidR="00E26EC1" w:rsidRDefault="00E26EC1" w:rsidP="00E26EC1">
      <w:pPr>
        <w:tabs>
          <w:tab w:val="right" w:pos="9000"/>
        </w:tabs>
        <w:rPr>
          <w:sz w:val="22"/>
          <w:szCs w:val="22"/>
        </w:rPr>
      </w:pPr>
      <w:r>
        <w:rPr>
          <w:b/>
          <w:sz w:val="22"/>
          <w:szCs w:val="22"/>
        </w:rPr>
        <w:t>Termin realizacji zamówienia</w:t>
      </w:r>
      <w:r>
        <w:rPr>
          <w:b/>
          <w:bCs/>
          <w:sz w:val="22"/>
          <w:szCs w:val="22"/>
        </w:rPr>
        <w:t xml:space="preserve">  do ……………. dni od daty podpisania umowy</w:t>
      </w:r>
    </w:p>
    <w:p w14:paraId="3E7B93DE" w14:textId="77777777" w:rsidR="00E26EC1" w:rsidRDefault="00E26EC1" w:rsidP="00E26EC1">
      <w:pPr>
        <w:tabs>
          <w:tab w:val="left" w:pos="426"/>
        </w:tabs>
        <w:jc w:val="both"/>
        <w:rPr>
          <w:sz w:val="22"/>
          <w:szCs w:val="22"/>
        </w:rPr>
      </w:pPr>
    </w:p>
    <w:p w14:paraId="25E490A7" w14:textId="77777777" w:rsidR="00E26EC1" w:rsidRDefault="00E26EC1" w:rsidP="00E26EC1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</w:t>
      </w:r>
      <w:r>
        <w:rPr>
          <w:sz w:val="22"/>
          <w:szCs w:val="22"/>
        </w:rPr>
        <w:lastRenderedPageBreak/>
        <w:t>ograniczających w związku z działaniami Rosji destabilizującymi sytuację na Ukrainie,  w przypadku gdy przypada na nich ponad 10% wartości zamówienia.</w:t>
      </w:r>
    </w:p>
    <w:p w14:paraId="4C8E2AD0" w14:textId="77777777" w:rsidR="00E26EC1" w:rsidRDefault="00E26EC1" w:rsidP="00E26EC1">
      <w:pPr>
        <w:tabs>
          <w:tab w:val="left" w:pos="426"/>
        </w:tabs>
        <w:jc w:val="both"/>
        <w:rPr>
          <w:sz w:val="22"/>
          <w:szCs w:val="22"/>
        </w:rPr>
      </w:pPr>
    </w:p>
    <w:p w14:paraId="050D46BB" w14:textId="77777777" w:rsidR="00E26EC1" w:rsidRDefault="00E26EC1" w:rsidP="00E26EC1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695F2D40" w14:textId="77777777" w:rsidR="00E26EC1" w:rsidRDefault="00E26EC1" w:rsidP="00E26EC1">
      <w:pPr>
        <w:rPr>
          <w:b/>
          <w:sz w:val="22"/>
          <w:szCs w:val="22"/>
        </w:rPr>
      </w:pPr>
    </w:p>
    <w:p w14:paraId="0357EEBC" w14:textId="77777777" w:rsidR="00E26EC1" w:rsidRDefault="00E26EC1" w:rsidP="00E26EC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5F6E46C9" w14:textId="77777777" w:rsidR="00E26EC1" w:rsidRDefault="00E26EC1" w:rsidP="00E26EC1">
      <w:pPr>
        <w:rPr>
          <w:b/>
          <w:sz w:val="22"/>
          <w:szCs w:val="22"/>
          <w:u w:val="single"/>
        </w:rPr>
      </w:pPr>
    </w:p>
    <w:p w14:paraId="249E7878" w14:textId="77777777" w:rsidR="00E26EC1" w:rsidRDefault="00E26EC1" w:rsidP="00E26EC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E805933" w14:textId="77777777" w:rsidR="00E26EC1" w:rsidRDefault="00E26EC1" w:rsidP="00E26EC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CEAEFEA" w14:textId="77777777" w:rsidR="00E26EC1" w:rsidRDefault="00E26EC1" w:rsidP="00E26EC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2F229D7" w14:textId="77777777" w:rsidR="00E26EC1" w:rsidRDefault="00E26EC1" w:rsidP="00E26E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F3BF7C5" w14:textId="77777777" w:rsidR="00E26EC1" w:rsidRDefault="00E26EC1" w:rsidP="00E26EC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9D122A" w14:textId="77777777" w:rsidR="00E26EC1" w:rsidRDefault="00E26EC1" w:rsidP="00E26EC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CEA7AD" w14:textId="77777777" w:rsidR="00E26EC1" w:rsidRDefault="00E26EC1" w:rsidP="00E26E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6EC1" w14:paraId="2FBC8B6A" w14:textId="77777777" w:rsidTr="00E26EC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3908F" w14:textId="77777777" w:rsidR="00E26EC1" w:rsidRDefault="00E26EC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D8954" w14:textId="77777777" w:rsidR="00E26EC1" w:rsidRDefault="00E26EC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81A2B05" w14:textId="77777777" w:rsidR="00E26EC1" w:rsidRDefault="00E26EC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10793" w14:textId="77777777" w:rsidR="00E26EC1" w:rsidRDefault="00E26EC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26EC1" w14:paraId="2825A8C3" w14:textId="77777777" w:rsidTr="00E26E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D2278" w14:textId="77777777" w:rsidR="00E26EC1" w:rsidRDefault="00E26EC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041F1" w14:textId="77777777" w:rsidR="00E26EC1" w:rsidRDefault="00E26EC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E8733" w14:textId="77777777" w:rsidR="00E26EC1" w:rsidRDefault="00E26EC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26EC1" w14:paraId="053EC60E" w14:textId="77777777" w:rsidTr="00E26EC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816A2" w14:textId="77777777" w:rsidR="00E26EC1" w:rsidRDefault="00E26EC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91DDD" w14:textId="77777777" w:rsidR="00E26EC1" w:rsidRDefault="00E26EC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B9F64" w14:textId="77777777" w:rsidR="00E26EC1" w:rsidRDefault="00E26EC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440AAFA" w14:textId="77777777" w:rsidR="00E26EC1" w:rsidRDefault="00E26EC1" w:rsidP="00E26E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FEC12E2" w14:textId="77777777" w:rsidR="00E26EC1" w:rsidRDefault="00E26EC1" w:rsidP="00E26EC1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E9D4EAE" w14:textId="77777777" w:rsidR="00E26EC1" w:rsidRDefault="00E26EC1" w:rsidP="00E26EC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3E0363C" w14:textId="77777777" w:rsidR="00E26EC1" w:rsidRDefault="00E26EC1" w:rsidP="00E26EC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2B8D9183" w14:textId="77777777" w:rsidR="00E26EC1" w:rsidRDefault="00E26EC1" w:rsidP="00E26E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1140FC6" w14:textId="77777777" w:rsidR="00E26EC1" w:rsidRDefault="00E26EC1" w:rsidP="00E26EC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9AE202F" w14:textId="77777777" w:rsidR="00E26EC1" w:rsidRDefault="00E26EC1" w:rsidP="00E26E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8156B4A" w14:textId="77777777" w:rsidR="00E26EC1" w:rsidRDefault="00E26EC1" w:rsidP="00E26EC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8C1C2EA" w14:textId="77777777" w:rsidR="00E26EC1" w:rsidRDefault="00E26EC1" w:rsidP="00E26EC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C5F33FF" w14:textId="77777777" w:rsidR="00E26EC1" w:rsidRDefault="00E26EC1" w:rsidP="00E26EC1">
      <w:pPr>
        <w:jc w:val="both"/>
        <w:rPr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3B5A7ED3" w14:textId="77777777" w:rsidR="00E26EC1" w:rsidRDefault="00E26EC1" w:rsidP="00E26EC1">
      <w:pPr>
        <w:jc w:val="right"/>
        <w:rPr>
          <w:sz w:val="20"/>
          <w:szCs w:val="20"/>
        </w:rPr>
      </w:pPr>
    </w:p>
    <w:p w14:paraId="6B02CCB0" w14:textId="77777777" w:rsidR="00FE545C" w:rsidRPr="00E26EC1" w:rsidRDefault="00FE545C" w:rsidP="00E26EC1"/>
    <w:sectPr w:rsidR="00FE545C" w:rsidRPr="00E26E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2EA8F" w14:textId="77777777" w:rsidR="00F07197" w:rsidRDefault="00F07197">
      <w:r>
        <w:separator/>
      </w:r>
    </w:p>
  </w:endnote>
  <w:endnote w:type="continuationSeparator" w:id="0">
    <w:p w14:paraId="043EDC51" w14:textId="77777777" w:rsidR="00F07197" w:rsidRDefault="00F07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B149E" w14:textId="77777777" w:rsidR="006E5E14" w:rsidRDefault="006E5E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734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85DFE" w14:textId="77777777" w:rsidR="006E5E14" w:rsidRDefault="006E5E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D20A2" w14:textId="77777777" w:rsidR="00F07197" w:rsidRDefault="00F07197">
      <w:r>
        <w:separator/>
      </w:r>
    </w:p>
  </w:footnote>
  <w:footnote w:type="continuationSeparator" w:id="0">
    <w:p w14:paraId="199D2762" w14:textId="77777777" w:rsidR="00F07197" w:rsidRDefault="00F07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AF323" w14:textId="77777777" w:rsidR="006E5E14" w:rsidRDefault="006E5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8D44A" w14:textId="77777777" w:rsidR="00E26EC1" w:rsidRDefault="00E26EC1" w:rsidP="00E26EC1">
    <w:pPr>
      <w:pStyle w:val="Nagwek"/>
      <w:rPr>
        <w:noProof/>
      </w:rPr>
    </w:pPr>
    <w:r>
      <w:rPr>
        <w:noProof/>
      </w:rPr>
      <w:pict w14:anchorId="0A4E82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64F4C464" w14:textId="77777777" w:rsidR="00E26EC1" w:rsidRDefault="00E26EC1" w:rsidP="00E26EC1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1D1F224C" w14:textId="77777777" w:rsidR="00E26EC1" w:rsidRDefault="00E26EC1" w:rsidP="00E26EC1">
    <w:pPr>
      <w:pStyle w:val="Nagwek"/>
    </w:pPr>
  </w:p>
  <w:p w14:paraId="03731252" w14:textId="4E32B4CA" w:rsidR="00F53146" w:rsidRPr="00E26EC1" w:rsidRDefault="00F53146" w:rsidP="00E26E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B1CAE" w14:textId="77777777" w:rsidR="006E5E14" w:rsidRDefault="006E5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4717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8557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5538423">
    <w:abstractNumId w:val="0"/>
  </w:num>
  <w:num w:numId="4" w16cid:durableId="12008232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719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5E1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6EC1"/>
    <w:rsid w:val="00E44371"/>
    <w:rsid w:val="00E949B0"/>
    <w:rsid w:val="00EC0BEA"/>
    <w:rsid w:val="00F00591"/>
    <w:rsid w:val="00F07197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D628DB0"/>
  <w15:chartTrackingRefBased/>
  <w15:docId w15:val="{FC399C40-96B3-43EC-B117-52B56132C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6EC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26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547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2023-05-18T10:55:00Z</dcterms:created>
  <dcterms:modified xsi:type="dcterms:W3CDTF">2023-05-18T10:56:00Z</dcterms:modified>
</cp:coreProperties>
</file>