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33CBF" w14:textId="77777777" w:rsidR="009D0811" w:rsidRPr="00E874DC" w:rsidRDefault="009D0811" w:rsidP="009D0811">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191E3B1D" w14:textId="77777777" w:rsidR="009D0811" w:rsidRDefault="009D0811" w:rsidP="009D0811">
      <w:pPr>
        <w:spacing w:before="48" w:line="240" w:lineRule="atLeast"/>
        <w:jc w:val="right"/>
        <w:rPr>
          <w:b/>
          <w:sz w:val="24"/>
          <w:szCs w:val="24"/>
          <w:lang w:val="pl-PL"/>
        </w:rPr>
      </w:pPr>
    </w:p>
    <w:p w14:paraId="37CE8534" w14:textId="77777777" w:rsidR="009D0811" w:rsidRDefault="009D0811" w:rsidP="009D0811">
      <w:pPr>
        <w:spacing w:before="48" w:line="240" w:lineRule="atLeast"/>
        <w:jc w:val="center"/>
        <w:rPr>
          <w:b/>
          <w:sz w:val="24"/>
          <w:szCs w:val="24"/>
          <w:lang w:val="pl-PL"/>
        </w:rPr>
      </w:pPr>
      <w:r>
        <w:rPr>
          <w:b/>
          <w:sz w:val="24"/>
          <w:szCs w:val="24"/>
          <w:lang w:val="pl-PL"/>
        </w:rPr>
        <w:t>WZÓR UMOWY</w:t>
      </w:r>
    </w:p>
    <w:p w14:paraId="08D8E22D" w14:textId="77777777" w:rsidR="009D0811" w:rsidRDefault="009D0811" w:rsidP="009D0811">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3699A5D" w14:textId="77777777" w:rsidR="009D0811" w:rsidRDefault="009D0811" w:rsidP="009D0811">
      <w:pPr>
        <w:spacing w:before="48" w:line="240" w:lineRule="atLeast"/>
        <w:jc w:val="center"/>
        <w:rPr>
          <w:b/>
          <w:sz w:val="28"/>
          <w:lang w:val="pl-PL"/>
        </w:rPr>
      </w:pPr>
    </w:p>
    <w:p w14:paraId="0553963D" w14:textId="08899157" w:rsidR="009D0811" w:rsidRPr="00AA2A22" w:rsidRDefault="009D0811" w:rsidP="009D0811">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w:t>
      </w:r>
      <w:r>
        <w:rPr>
          <w:rFonts w:ascii="Times New Roman" w:hAnsi="Times New Roman"/>
        </w:rPr>
        <w:t>, nr sprawy: KC-zp.272-2</w:t>
      </w:r>
      <w:r>
        <w:rPr>
          <w:rFonts w:ascii="Times New Roman" w:hAnsi="Times New Roman"/>
        </w:rPr>
        <w:t>94</w:t>
      </w:r>
      <w:r>
        <w:rPr>
          <w:rFonts w:ascii="Times New Roman" w:hAnsi="Times New Roman"/>
        </w:rPr>
        <w:t>/23</w:t>
      </w:r>
      <w:r w:rsidRPr="00AA2A22">
        <w:rPr>
          <w:rFonts w:ascii="Times New Roman" w:hAnsi="Times New Roman"/>
        </w:rPr>
        <w:t xml:space="preserve"> </w:t>
      </w:r>
    </w:p>
    <w:p w14:paraId="72B75B54" w14:textId="77777777" w:rsidR="009D0811" w:rsidRDefault="009D0811" w:rsidP="009D0811">
      <w:pPr>
        <w:pStyle w:val="Tekstpodstawowy"/>
        <w:ind w:right="-47"/>
        <w:jc w:val="both"/>
        <w:rPr>
          <w:rFonts w:ascii="Times New Roman" w:hAnsi="Times New Roman"/>
        </w:rPr>
      </w:pPr>
      <w:r w:rsidRPr="00AA2A22">
        <w:rPr>
          <w:rFonts w:ascii="Times New Roman" w:hAnsi="Times New Roman"/>
        </w:rPr>
        <w:t>pomiędzy</w:t>
      </w:r>
    </w:p>
    <w:p w14:paraId="7F37960E" w14:textId="77777777" w:rsidR="009D0811" w:rsidRDefault="009D0811" w:rsidP="009D0811">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28490B3" w14:textId="77777777" w:rsidR="009D0811" w:rsidRDefault="009D0811" w:rsidP="009D0811">
      <w:pPr>
        <w:pStyle w:val="Tekstpodstawowy"/>
        <w:ind w:right="-47"/>
        <w:jc w:val="both"/>
        <w:rPr>
          <w:rFonts w:ascii="Times New Roman" w:hAnsi="Times New Roman"/>
        </w:rPr>
      </w:pPr>
      <w:r>
        <w:rPr>
          <w:rFonts w:ascii="Times New Roman" w:hAnsi="Times New Roman"/>
        </w:rPr>
        <w:t>reprezentowana przez:</w:t>
      </w:r>
    </w:p>
    <w:p w14:paraId="02AFCF04" w14:textId="77777777" w:rsidR="009D0811" w:rsidRDefault="009D0811" w:rsidP="009D0811">
      <w:pPr>
        <w:pStyle w:val="Tekstpodstawowy"/>
        <w:ind w:right="-47"/>
        <w:jc w:val="both"/>
        <w:rPr>
          <w:rFonts w:ascii="Times New Roman" w:hAnsi="Times New Roman"/>
        </w:rPr>
      </w:pPr>
      <w:r>
        <w:rPr>
          <w:rFonts w:ascii="Times New Roman" w:hAnsi="Times New Roman"/>
        </w:rPr>
        <w:t xml:space="preserve">1.Dziekana Wydziału /Kierownika Jednostki/............................................................................. </w:t>
      </w:r>
    </w:p>
    <w:p w14:paraId="2DA57178" w14:textId="77777777" w:rsidR="009D0811" w:rsidRDefault="009D0811" w:rsidP="009D0811">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EFED818" w14:textId="77777777" w:rsidR="009D0811" w:rsidRDefault="009D0811" w:rsidP="009D0811">
      <w:pPr>
        <w:pStyle w:val="Tekstpodstawowy"/>
        <w:ind w:right="-47"/>
        <w:jc w:val="both"/>
        <w:rPr>
          <w:rFonts w:ascii="Times New Roman" w:hAnsi="Times New Roman"/>
        </w:rPr>
      </w:pPr>
      <w:r>
        <w:rPr>
          <w:rFonts w:ascii="Times New Roman" w:hAnsi="Times New Roman"/>
        </w:rPr>
        <w:t>zwaną dalej KUPUJĄCYM</w:t>
      </w:r>
    </w:p>
    <w:p w14:paraId="51B4F6D8" w14:textId="77777777" w:rsidR="009D0811" w:rsidRDefault="009D0811" w:rsidP="009D0811">
      <w:pPr>
        <w:pStyle w:val="Tekstpodstawowy"/>
        <w:ind w:right="-47"/>
        <w:jc w:val="both"/>
        <w:rPr>
          <w:rFonts w:ascii="Times New Roman" w:hAnsi="Times New Roman"/>
        </w:rPr>
      </w:pPr>
      <w:r>
        <w:rPr>
          <w:rFonts w:ascii="Times New Roman" w:hAnsi="Times New Roman"/>
        </w:rPr>
        <w:t xml:space="preserve">a </w:t>
      </w:r>
    </w:p>
    <w:p w14:paraId="266EAC6A" w14:textId="77777777" w:rsidR="009D0811" w:rsidRDefault="009D0811" w:rsidP="009D0811">
      <w:pPr>
        <w:pStyle w:val="Tekstpodstawowy"/>
        <w:ind w:right="-47"/>
        <w:jc w:val="both"/>
        <w:rPr>
          <w:rFonts w:ascii="Times New Roman" w:hAnsi="Times New Roman"/>
        </w:rPr>
      </w:pPr>
      <w:r>
        <w:rPr>
          <w:rFonts w:ascii="Times New Roman" w:hAnsi="Times New Roman"/>
        </w:rPr>
        <w:t>......................................................................................................................................................</w:t>
      </w:r>
    </w:p>
    <w:p w14:paraId="7ED92037" w14:textId="77777777" w:rsidR="009D0811" w:rsidRDefault="009D0811" w:rsidP="009D0811">
      <w:pPr>
        <w:pStyle w:val="Tekstpodstawowy"/>
        <w:ind w:right="-47"/>
        <w:jc w:val="both"/>
        <w:rPr>
          <w:rFonts w:ascii="Times New Roman" w:hAnsi="Times New Roman"/>
        </w:rPr>
      </w:pPr>
      <w:r>
        <w:rPr>
          <w:rFonts w:ascii="Times New Roman" w:hAnsi="Times New Roman"/>
        </w:rPr>
        <w:t>......................................................................................................................................................</w:t>
      </w:r>
    </w:p>
    <w:p w14:paraId="6AB5E9A5" w14:textId="77777777" w:rsidR="009D0811" w:rsidRDefault="009D0811" w:rsidP="009D0811">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FD14EF5" w14:textId="77777777" w:rsidR="009D0811" w:rsidRDefault="009D0811" w:rsidP="009D0811">
      <w:pPr>
        <w:pStyle w:val="Tekstpodstawowy"/>
        <w:ind w:right="-47"/>
        <w:jc w:val="both"/>
        <w:rPr>
          <w:rFonts w:ascii="Times New Roman" w:hAnsi="Times New Roman"/>
        </w:rPr>
      </w:pPr>
      <w:r>
        <w:rPr>
          <w:rFonts w:ascii="Times New Roman" w:hAnsi="Times New Roman"/>
        </w:rPr>
        <w:t>reprezentowanym przez:</w:t>
      </w:r>
    </w:p>
    <w:p w14:paraId="7BCEFC0B" w14:textId="77777777" w:rsidR="009D0811" w:rsidRDefault="009D0811" w:rsidP="009D0811">
      <w:pPr>
        <w:pStyle w:val="Tekstpodstawowy"/>
        <w:ind w:right="-47"/>
        <w:jc w:val="both"/>
        <w:rPr>
          <w:rFonts w:ascii="Times New Roman" w:hAnsi="Times New Roman"/>
        </w:rPr>
      </w:pPr>
      <w:r>
        <w:rPr>
          <w:rFonts w:ascii="Times New Roman" w:hAnsi="Times New Roman"/>
        </w:rPr>
        <w:t>1...................................................................................................................................................</w:t>
      </w:r>
    </w:p>
    <w:p w14:paraId="4EA8398A" w14:textId="77777777" w:rsidR="009D0811" w:rsidRDefault="009D0811" w:rsidP="009D0811">
      <w:pPr>
        <w:pStyle w:val="Tekstpodstawowy"/>
        <w:ind w:right="-47"/>
        <w:jc w:val="both"/>
        <w:rPr>
          <w:rFonts w:ascii="Times New Roman" w:hAnsi="Times New Roman"/>
        </w:rPr>
      </w:pPr>
      <w:r>
        <w:rPr>
          <w:rFonts w:ascii="Times New Roman" w:hAnsi="Times New Roman"/>
        </w:rPr>
        <w:t xml:space="preserve">2................................................................................................................................................... </w:t>
      </w:r>
    </w:p>
    <w:p w14:paraId="26B4539A" w14:textId="77777777" w:rsidR="009D0811" w:rsidRDefault="009D0811" w:rsidP="009D0811">
      <w:pPr>
        <w:pStyle w:val="Tekstpodstawowy"/>
        <w:ind w:right="-47"/>
        <w:jc w:val="both"/>
        <w:rPr>
          <w:rFonts w:ascii="Times New Roman" w:hAnsi="Times New Roman"/>
        </w:rPr>
      </w:pPr>
      <w:r>
        <w:rPr>
          <w:rFonts w:ascii="Times New Roman" w:hAnsi="Times New Roman"/>
        </w:rPr>
        <w:t>zwanym dalej SPRZEDAWCĄ</w:t>
      </w:r>
    </w:p>
    <w:p w14:paraId="6EF80712" w14:textId="77777777" w:rsidR="009D0811" w:rsidRDefault="009D0811" w:rsidP="009D0811">
      <w:pPr>
        <w:pStyle w:val="Tekstpodstawowy"/>
        <w:ind w:right="-47"/>
        <w:jc w:val="center"/>
        <w:rPr>
          <w:rFonts w:ascii="Times New Roman" w:hAnsi="Times New Roman"/>
        </w:rPr>
      </w:pPr>
    </w:p>
    <w:p w14:paraId="3C342C5C" w14:textId="77777777" w:rsidR="009D0811" w:rsidRPr="00877B92" w:rsidRDefault="009D0811" w:rsidP="009D0811">
      <w:pPr>
        <w:pStyle w:val="Tekstpodstawowy"/>
        <w:ind w:right="-47"/>
        <w:jc w:val="center"/>
        <w:rPr>
          <w:rFonts w:ascii="Times New Roman" w:hAnsi="Times New Roman"/>
          <w:b/>
        </w:rPr>
      </w:pPr>
      <w:r w:rsidRPr="00877B92">
        <w:rPr>
          <w:rFonts w:ascii="Times New Roman" w:hAnsi="Times New Roman"/>
          <w:b/>
        </w:rPr>
        <w:t>§ 1</w:t>
      </w:r>
    </w:p>
    <w:p w14:paraId="389691C6" w14:textId="1159E4D3" w:rsidR="009D0811" w:rsidRPr="009D242F" w:rsidRDefault="009D0811" w:rsidP="009D0811">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komputerowej stacji przetwarzania danych multimedialnych</w:t>
      </w:r>
      <w:r>
        <w:rPr>
          <w:rFonts w:ascii="Times New Roman" w:hAnsi="Times New Roman"/>
          <w:b/>
        </w:rPr>
        <w:t xml:space="preserve"> na potrzeby </w:t>
      </w:r>
      <w:proofErr w:type="spellStart"/>
      <w:r>
        <w:rPr>
          <w:rFonts w:ascii="Times New Roman" w:hAnsi="Times New Roman"/>
          <w:b/>
        </w:rPr>
        <w:t>WGGiOŚ</w:t>
      </w:r>
      <w:proofErr w:type="spellEnd"/>
    </w:p>
    <w:p w14:paraId="0363364B" w14:textId="77777777" w:rsidR="009D0811" w:rsidRDefault="009D0811" w:rsidP="009D0811">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0269B2A" w14:textId="77777777" w:rsidR="009D0811" w:rsidRPr="0043435F" w:rsidRDefault="009D0811" w:rsidP="009D0811">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341B4B69" w14:textId="77777777" w:rsidR="009D0811" w:rsidRDefault="009D0811" w:rsidP="009D0811">
      <w:pPr>
        <w:pStyle w:val="Tekstpodstawowy"/>
        <w:ind w:right="-47"/>
        <w:jc w:val="both"/>
        <w:rPr>
          <w:rFonts w:ascii="Times New Roman" w:hAnsi="Times New Roman"/>
        </w:rPr>
      </w:pPr>
    </w:p>
    <w:p w14:paraId="1628DAFB" w14:textId="77777777" w:rsidR="009D0811" w:rsidRPr="00877B92" w:rsidRDefault="009D0811" w:rsidP="009D0811">
      <w:pPr>
        <w:pStyle w:val="Tekstpodstawowy"/>
        <w:ind w:right="-47"/>
        <w:jc w:val="center"/>
        <w:rPr>
          <w:rFonts w:ascii="Times New Roman" w:hAnsi="Times New Roman"/>
          <w:b/>
        </w:rPr>
      </w:pPr>
      <w:r w:rsidRPr="00877B92">
        <w:rPr>
          <w:rFonts w:ascii="Times New Roman" w:hAnsi="Times New Roman"/>
          <w:b/>
        </w:rPr>
        <w:t>§ 2</w:t>
      </w:r>
    </w:p>
    <w:p w14:paraId="38658EE0" w14:textId="77777777" w:rsidR="009D0811" w:rsidRPr="0043435F" w:rsidRDefault="009D0811" w:rsidP="009D0811">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2B26E9FD" w14:textId="77777777" w:rsidR="009D0811" w:rsidRPr="0043435F" w:rsidRDefault="009D0811" w:rsidP="009D0811">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EEB54BF" w14:textId="77777777" w:rsidR="009D0811" w:rsidRPr="0043435F" w:rsidRDefault="009D0811" w:rsidP="009D0811">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51EE1F3" w14:textId="77777777" w:rsidR="009D0811" w:rsidRDefault="009D0811" w:rsidP="009D0811">
      <w:pPr>
        <w:pStyle w:val="Tekstpodstawowy"/>
        <w:ind w:right="-47"/>
        <w:jc w:val="both"/>
        <w:rPr>
          <w:rFonts w:ascii="Times New Roman" w:hAnsi="Times New Roman"/>
        </w:rPr>
      </w:pPr>
    </w:p>
    <w:p w14:paraId="3CCF1AD1" w14:textId="77777777" w:rsidR="009D0811" w:rsidRDefault="009D0811" w:rsidP="009D0811">
      <w:pPr>
        <w:pStyle w:val="Tekstpodstawowy"/>
        <w:ind w:right="-47"/>
        <w:jc w:val="center"/>
        <w:rPr>
          <w:rFonts w:ascii="Times New Roman" w:hAnsi="Times New Roman"/>
          <w:b/>
        </w:rPr>
      </w:pPr>
    </w:p>
    <w:p w14:paraId="7044A15C" w14:textId="77777777" w:rsidR="009D0811" w:rsidRDefault="009D0811" w:rsidP="009D0811">
      <w:pPr>
        <w:pStyle w:val="Tekstpodstawowy"/>
        <w:ind w:right="-47"/>
        <w:jc w:val="center"/>
        <w:rPr>
          <w:rFonts w:ascii="Times New Roman" w:hAnsi="Times New Roman"/>
          <w:b/>
        </w:rPr>
      </w:pPr>
    </w:p>
    <w:p w14:paraId="13EF33AC" w14:textId="77777777" w:rsidR="009D0811" w:rsidRPr="00877B92" w:rsidRDefault="009D0811" w:rsidP="009D0811">
      <w:pPr>
        <w:pStyle w:val="Tekstpodstawowy"/>
        <w:ind w:right="-47"/>
        <w:jc w:val="center"/>
        <w:rPr>
          <w:rFonts w:ascii="Times New Roman" w:hAnsi="Times New Roman"/>
          <w:b/>
        </w:rPr>
      </w:pPr>
      <w:r w:rsidRPr="00877B92">
        <w:rPr>
          <w:rFonts w:ascii="Times New Roman" w:hAnsi="Times New Roman"/>
          <w:b/>
        </w:rPr>
        <w:t>§ 3</w:t>
      </w:r>
    </w:p>
    <w:p w14:paraId="5A9DFAAA" w14:textId="77777777" w:rsidR="009D0811" w:rsidRPr="0043435F" w:rsidRDefault="009D0811" w:rsidP="009D0811">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9A639E6" w14:textId="77777777" w:rsidR="009D0811" w:rsidRPr="0043435F" w:rsidRDefault="009D0811" w:rsidP="009D0811">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79082D34" w14:textId="77777777" w:rsidR="009D0811" w:rsidRPr="0043435F" w:rsidRDefault="009D0811" w:rsidP="009D0811">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49BB1F72" w14:textId="77777777" w:rsidR="009D0811" w:rsidRPr="0043435F" w:rsidRDefault="009D0811" w:rsidP="009D0811">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AB2467C" w14:textId="77777777" w:rsidR="009D0811" w:rsidRDefault="009D0811" w:rsidP="009D0811">
      <w:pPr>
        <w:pStyle w:val="Tekstpodstawowy"/>
        <w:ind w:right="-47"/>
        <w:jc w:val="both"/>
        <w:rPr>
          <w:rFonts w:ascii="Times New Roman" w:hAnsi="Times New Roman"/>
        </w:rPr>
      </w:pPr>
    </w:p>
    <w:p w14:paraId="1446D65F" w14:textId="77777777" w:rsidR="009D0811" w:rsidRPr="00877B92" w:rsidRDefault="009D0811" w:rsidP="009D0811">
      <w:pPr>
        <w:pStyle w:val="Tekstpodstawowy"/>
        <w:ind w:right="-47"/>
        <w:jc w:val="center"/>
        <w:rPr>
          <w:rFonts w:ascii="Times New Roman" w:hAnsi="Times New Roman"/>
          <w:b/>
        </w:rPr>
      </w:pPr>
      <w:r w:rsidRPr="00877B92">
        <w:rPr>
          <w:rFonts w:ascii="Times New Roman" w:hAnsi="Times New Roman"/>
          <w:b/>
        </w:rPr>
        <w:t>§ 4</w:t>
      </w:r>
    </w:p>
    <w:p w14:paraId="7C9AAD62" w14:textId="77777777" w:rsidR="009D0811" w:rsidRDefault="009D0811" w:rsidP="009D081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4FA959E" w14:textId="77777777" w:rsidR="009D0811" w:rsidRDefault="009D0811" w:rsidP="009D081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2C4AA28B" w14:textId="77777777" w:rsidR="009D0811" w:rsidRDefault="009D0811" w:rsidP="009D0811">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64A87A9" w14:textId="77777777" w:rsidR="009D0811" w:rsidRPr="00593CEB" w:rsidRDefault="009D0811" w:rsidP="009D0811">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4433E14" w14:textId="77777777" w:rsidR="009D0811" w:rsidRDefault="009D0811" w:rsidP="009D0811">
      <w:pPr>
        <w:pStyle w:val="Tekstpodstawowy"/>
        <w:ind w:right="-47"/>
        <w:jc w:val="center"/>
        <w:rPr>
          <w:rFonts w:ascii="Times New Roman" w:hAnsi="Times New Roman"/>
        </w:rPr>
      </w:pPr>
    </w:p>
    <w:p w14:paraId="12B15D62" w14:textId="77777777" w:rsidR="009D0811" w:rsidRPr="00877B92" w:rsidRDefault="009D0811" w:rsidP="009D0811">
      <w:pPr>
        <w:pStyle w:val="Tekstpodstawowy"/>
        <w:ind w:right="-47"/>
        <w:jc w:val="center"/>
        <w:rPr>
          <w:rFonts w:ascii="Times New Roman" w:hAnsi="Times New Roman"/>
          <w:b/>
        </w:rPr>
      </w:pPr>
      <w:r w:rsidRPr="00877B92">
        <w:rPr>
          <w:rFonts w:ascii="Times New Roman" w:hAnsi="Times New Roman"/>
          <w:b/>
        </w:rPr>
        <w:t>§ 5</w:t>
      </w:r>
    </w:p>
    <w:p w14:paraId="39584375" w14:textId="77777777" w:rsidR="009D0811" w:rsidRPr="00C53B52" w:rsidRDefault="009D0811" w:rsidP="009D081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A20A497" w14:textId="77777777" w:rsidR="009D0811" w:rsidRPr="00C53B52" w:rsidRDefault="009D0811" w:rsidP="009D081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156FA77" w14:textId="77777777" w:rsidR="009D0811" w:rsidRPr="00C53B52" w:rsidRDefault="009D0811" w:rsidP="009D0811">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0D37742" w14:textId="77777777" w:rsidR="009D0811" w:rsidRPr="00C53B52" w:rsidRDefault="009D0811" w:rsidP="009D081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B92D226" w14:textId="77777777" w:rsidR="009D0811" w:rsidRPr="00C53B52" w:rsidRDefault="009D0811" w:rsidP="009D081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7A94FE54" w14:textId="77777777" w:rsidR="009D0811" w:rsidRPr="00C53B52" w:rsidRDefault="009D0811" w:rsidP="009D081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40EDC68A" w14:textId="77777777" w:rsidR="009D0811" w:rsidRPr="00C53B52" w:rsidRDefault="009D0811" w:rsidP="009D081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CE676DE" w14:textId="77777777" w:rsidR="009D0811" w:rsidRPr="00C53B52" w:rsidRDefault="009D0811" w:rsidP="009D0811">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306B2194" w14:textId="77777777" w:rsidR="009D0811" w:rsidRPr="00C53B52" w:rsidRDefault="009D0811" w:rsidP="009D0811">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18F3F938" w14:textId="77777777" w:rsidR="009D0811" w:rsidRPr="006B2CAA" w:rsidRDefault="009D0811" w:rsidP="009D0811">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2AC93A3" w14:textId="77777777" w:rsidR="009D0811" w:rsidRDefault="009D0811" w:rsidP="009D081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11A8BA32" w14:textId="77777777" w:rsidR="009D0811" w:rsidRDefault="009D0811" w:rsidP="009D0811">
      <w:pPr>
        <w:pStyle w:val="Tekstpodstawowy"/>
        <w:ind w:right="-47"/>
        <w:jc w:val="center"/>
        <w:rPr>
          <w:rFonts w:ascii="Times New Roman" w:hAnsi="Times New Roman"/>
          <w:b/>
        </w:rPr>
      </w:pPr>
    </w:p>
    <w:p w14:paraId="10FBCBCF" w14:textId="77777777" w:rsidR="009D0811" w:rsidRDefault="009D0811" w:rsidP="009D0811">
      <w:pPr>
        <w:pStyle w:val="Tekstpodstawowy"/>
        <w:ind w:right="-47"/>
        <w:jc w:val="center"/>
        <w:rPr>
          <w:rFonts w:ascii="Times New Roman" w:hAnsi="Times New Roman"/>
          <w:b/>
        </w:rPr>
      </w:pPr>
    </w:p>
    <w:p w14:paraId="26C68E28" w14:textId="77777777" w:rsidR="009D0811" w:rsidRDefault="009D0811" w:rsidP="009D0811">
      <w:pPr>
        <w:pStyle w:val="Tekstpodstawowy"/>
        <w:ind w:right="-47"/>
        <w:jc w:val="center"/>
        <w:rPr>
          <w:rFonts w:ascii="Times New Roman" w:hAnsi="Times New Roman"/>
          <w:b/>
        </w:rPr>
      </w:pPr>
      <w:r w:rsidRPr="00877B92">
        <w:rPr>
          <w:rFonts w:ascii="Times New Roman" w:hAnsi="Times New Roman"/>
          <w:b/>
        </w:rPr>
        <w:t>§ 6</w:t>
      </w:r>
    </w:p>
    <w:p w14:paraId="2A4852B9" w14:textId="77777777" w:rsidR="009D0811" w:rsidRDefault="009D0811" w:rsidP="009D0811">
      <w:pPr>
        <w:pStyle w:val="Tekstpodstawowy"/>
        <w:ind w:right="-47"/>
        <w:jc w:val="center"/>
        <w:rPr>
          <w:rFonts w:ascii="Times New Roman" w:hAnsi="Times New Roman"/>
          <w:b/>
        </w:rPr>
      </w:pPr>
    </w:p>
    <w:p w14:paraId="339A53E8" w14:textId="77777777" w:rsidR="009D0811" w:rsidRDefault="009D0811" w:rsidP="009D0811">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291B6CF" w14:textId="77777777" w:rsidR="009D0811" w:rsidRDefault="009D0811" w:rsidP="009D0811">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B1F00A2" w14:textId="77777777" w:rsidR="009D0811" w:rsidRDefault="009D0811" w:rsidP="009D0811">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F683419" w14:textId="77777777" w:rsidR="009D0811" w:rsidRDefault="009D0811" w:rsidP="009D0811">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BA376A0" w14:textId="77777777" w:rsidR="009D0811" w:rsidRDefault="009D0811" w:rsidP="009D0811">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90AC645" w14:textId="77777777" w:rsidR="009D0811" w:rsidRPr="00877B92" w:rsidRDefault="009D0811" w:rsidP="009D081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D651F81" w14:textId="77777777" w:rsidR="009D0811" w:rsidRPr="003F1749" w:rsidRDefault="009D0811" w:rsidP="009D081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B767AEB" w14:textId="77777777" w:rsidR="009D0811" w:rsidRDefault="009D0811" w:rsidP="009D081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B566828" w14:textId="77777777" w:rsidR="009D0811" w:rsidRDefault="009D0811" w:rsidP="009D0811">
      <w:pPr>
        <w:pStyle w:val="Tekstpodstawowy"/>
        <w:ind w:right="-47"/>
        <w:jc w:val="center"/>
        <w:rPr>
          <w:rFonts w:ascii="Times New Roman" w:hAnsi="Times New Roman"/>
        </w:rPr>
      </w:pPr>
    </w:p>
    <w:p w14:paraId="7CE697D3" w14:textId="77777777" w:rsidR="009D0811" w:rsidRPr="00877B92" w:rsidRDefault="009D0811" w:rsidP="009D081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355B7CED" w14:textId="77777777" w:rsidR="009D0811" w:rsidRPr="0043435F" w:rsidRDefault="009D0811" w:rsidP="009D0811">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1D472EE" w14:textId="336EB36C" w:rsidR="009D0811" w:rsidRPr="0043435F" w:rsidRDefault="009D0811" w:rsidP="009D0811">
      <w:pPr>
        <w:numPr>
          <w:ilvl w:val="0"/>
          <w:numId w:val="20"/>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1E49DE58" w14:textId="77777777" w:rsidR="009D0811" w:rsidRPr="0043435F" w:rsidRDefault="009D0811" w:rsidP="009D0811">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2E38D32" w14:textId="77777777" w:rsidR="009D0811" w:rsidRPr="0043435F" w:rsidRDefault="009D0811" w:rsidP="009D0811">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EAC659F" w14:textId="77777777" w:rsidR="009D0811" w:rsidRPr="0043435F" w:rsidRDefault="009D0811" w:rsidP="009D0811">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76C34FE9" w14:textId="77777777" w:rsidR="009D0811" w:rsidRPr="0043435F" w:rsidRDefault="009D0811" w:rsidP="009D0811">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3DDDA4F7" w14:textId="77777777" w:rsidR="009D0811" w:rsidRPr="0043435F" w:rsidRDefault="009D0811" w:rsidP="009D0811">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B0E735D" w14:textId="77777777" w:rsidR="009D0811" w:rsidRPr="0043435F" w:rsidRDefault="009D0811" w:rsidP="009D0811">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46CBC9B" w14:textId="77777777" w:rsidR="009D0811" w:rsidRPr="0043435F" w:rsidRDefault="009D0811" w:rsidP="009D0811">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A8C7009" w14:textId="77777777" w:rsidR="009D0811" w:rsidRPr="0043435F" w:rsidRDefault="009D0811" w:rsidP="009D0811">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8B2C822" w14:textId="77777777" w:rsidR="009D0811" w:rsidRPr="0043435F" w:rsidRDefault="009D0811" w:rsidP="009D0811">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DB4A968" w14:textId="77777777" w:rsidR="009D0811" w:rsidRPr="0043435F" w:rsidRDefault="009D0811" w:rsidP="009D0811">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6D3A138" w14:textId="77777777" w:rsidR="009D0811" w:rsidRDefault="009D0811" w:rsidP="009D0811">
      <w:pPr>
        <w:pStyle w:val="Tekstpodstawowy"/>
        <w:ind w:left="284" w:right="-47"/>
        <w:jc w:val="both"/>
        <w:rPr>
          <w:rFonts w:ascii="Times New Roman" w:hAnsi="Times New Roman"/>
        </w:rPr>
      </w:pPr>
    </w:p>
    <w:p w14:paraId="5FDCC226" w14:textId="77777777" w:rsidR="009D0811" w:rsidRPr="00877B92" w:rsidRDefault="009D0811" w:rsidP="009D081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3111FB8" w14:textId="77777777" w:rsidR="009D0811" w:rsidRDefault="009D0811" w:rsidP="009D0811">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2FAAF9C" w14:textId="77777777" w:rsidR="009D0811" w:rsidRPr="009B2595" w:rsidRDefault="009D0811" w:rsidP="009D0811">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62FBE60" w14:textId="77777777" w:rsidR="009D0811" w:rsidRPr="009B2595" w:rsidRDefault="009D0811" w:rsidP="009D0811">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00A74664" w14:textId="77777777" w:rsidR="009D0811" w:rsidRPr="009B2595" w:rsidRDefault="009D0811" w:rsidP="009D0811">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2C4411D1" w14:textId="77777777" w:rsidR="009D0811" w:rsidRPr="009B2595" w:rsidRDefault="009D0811" w:rsidP="009D0811">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A6C4E33" w14:textId="77777777" w:rsidR="009D0811" w:rsidRPr="009B2595" w:rsidRDefault="009D0811" w:rsidP="009D0811">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3800E69D" w14:textId="77777777" w:rsidR="009D0811" w:rsidRPr="009B2595" w:rsidRDefault="009D0811" w:rsidP="009D0811">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59BDC5F" w14:textId="77777777" w:rsidR="009D0811" w:rsidRPr="009B2595" w:rsidRDefault="009D0811" w:rsidP="009D0811">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761D8FE" w14:textId="77777777" w:rsidR="009D0811" w:rsidRPr="009B2595" w:rsidRDefault="009D0811" w:rsidP="009D0811">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FCE4FC2" w14:textId="77777777" w:rsidR="009D0811" w:rsidRPr="009B2595" w:rsidRDefault="009D0811" w:rsidP="009D0811">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8D683E4" w14:textId="77777777" w:rsidR="009D0811" w:rsidRPr="00042F5C" w:rsidRDefault="009D0811" w:rsidP="009D0811">
      <w:pPr>
        <w:widowControl w:val="0"/>
        <w:suppressAutoHyphens/>
        <w:autoSpaceDN w:val="0"/>
        <w:ind w:left="360"/>
        <w:jc w:val="center"/>
        <w:textAlignment w:val="baseline"/>
        <w:rPr>
          <w:rFonts w:eastAsia="SimSun"/>
          <w:b/>
          <w:bCs/>
          <w:color w:val="000000"/>
          <w:kern w:val="2"/>
          <w:sz w:val="24"/>
          <w:szCs w:val="24"/>
          <w:lang w:val="pl-PL"/>
        </w:rPr>
      </w:pPr>
    </w:p>
    <w:p w14:paraId="688EA76E" w14:textId="77777777" w:rsidR="009D0811" w:rsidRPr="009B2595" w:rsidRDefault="009D0811" w:rsidP="009D0811">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43BA0C7D" w14:textId="77777777" w:rsidR="009D0811" w:rsidRPr="009B2595" w:rsidRDefault="009D0811" w:rsidP="009D0811">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37DF5F8" w14:textId="77777777" w:rsidR="009D0811" w:rsidRPr="009B2595" w:rsidRDefault="009D0811" w:rsidP="009D0811">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22520DC7" w14:textId="77777777" w:rsidR="009D0811" w:rsidRPr="009B2595" w:rsidRDefault="009D0811" w:rsidP="009D0811">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0E7473C" w14:textId="77777777" w:rsidR="009D0811" w:rsidRPr="009B2595" w:rsidRDefault="009D0811" w:rsidP="009D0811">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3A4AEA1" w14:textId="77777777" w:rsidR="009D0811" w:rsidRPr="00877B92" w:rsidRDefault="009D0811" w:rsidP="009D081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FCC0431" w14:textId="77777777" w:rsidR="009D0811" w:rsidRDefault="009D0811" w:rsidP="009D081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0C9C45D" w14:textId="77777777" w:rsidR="009D0811" w:rsidRDefault="009D0811" w:rsidP="009D0811">
      <w:pPr>
        <w:pStyle w:val="Tekstpodstawowy"/>
        <w:ind w:right="-47"/>
        <w:jc w:val="center"/>
        <w:rPr>
          <w:rFonts w:ascii="Times New Roman" w:hAnsi="Times New Roman"/>
        </w:rPr>
      </w:pPr>
    </w:p>
    <w:p w14:paraId="477EE13A" w14:textId="77777777" w:rsidR="009D0811" w:rsidRDefault="009D0811" w:rsidP="009D0811">
      <w:pPr>
        <w:pStyle w:val="Tekstpodstawowy"/>
        <w:ind w:right="-47"/>
        <w:jc w:val="center"/>
        <w:rPr>
          <w:rFonts w:ascii="Times New Roman" w:hAnsi="Times New Roman"/>
        </w:rPr>
      </w:pPr>
    </w:p>
    <w:p w14:paraId="699345CF" w14:textId="77777777" w:rsidR="009D0811" w:rsidRPr="00877B92" w:rsidRDefault="009D0811" w:rsidP="009D0811">
      <w:pPr>
        <w:pStyle w:val="Tekstpodstawowy"/>
        <w:ind w:right="-47"/>
        <w:jc w:val="center"/>
        <w:rPr>
          <w:b/>
        </w:rPr>
      </w:pPr>
      <w:r w:rsidRPr="00877B92">
        <w:rPr>
          <w:rFonts w:ascii="Times New Roman" w:hAnsi="Times New Roman"/>
          <w:b/>
        </w:rPr>
        <w:t>§1</w:t>
      </w:r>
      <w:r>
        <w:rPr>
          <w:rFonts w:ascii="Times New Roman" w:hAnsi="Times New Roman"/>
          <w:b/>
        </w:rPr>
        <w:t>2</w:t>
      </w:r>
    </w:p>
    <w:p w14:paraId="51EA0AF0" w14:textId="77777777" w:rsidR="009D0811" w:rsidRDefault="009D0811" w:rsidP="009D0811">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AB272E1" w14:textId="77777777" w:rsidR="009D0811" w:rsidRDefault="009D0811" w:rsidP="009D0811">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4AEDE579" w14:textId="77777777" w:rsidR="009D0811" w:rsidRDefault="009D0811" w:rsidP="009D0811">
      <w:pPr>
        <w:pStyle w:val="NormalnyWeb"/>
        <w:jc w:val="both"/>
      </w:pPr>
      <w:r>
        <w:t xml:space="preserve">3. Wykonawca zobowiązuje się do wykorzystania uzyskanych, powyższych informacji jedynie w celu wykonania przedmiotu umowy. </w:t>
      </w:r>
    </w:p>
    <w:p w14:paraId="23893497" w14:textId="77777777" w:rsidR="009D0811" w:rsidRDefault="009D0811" w:rsidP="009D0811">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61B35254" w14:textId="77777777" w:rsidR="009D0811" w:rsidRDefault="009D0811" w:rsidP="009D0811">
      <w:pPr>
        <w:pStyle w:val="NormalnyWeb"/>
        <w:jc w:val="both"/>
      </w:pPr>
      <w:r>
        <w:t>5. Powyższe przepisy nie będą miały zastosowania wobec informacji powszechnie znanych lub opublikowanych oraz w przypadku żądania ich ujawnienia przez uprawniony organ.</w:t>
      </w:r>
    </w:p>
    <w:p w14:paraId="376A59AD" w14:textId="77777777" w:rsidR="009D0811" w:rsidRDefault="009D0811" w:rsidP="009D0811">
      <w:pPr>
        <w:pStyle w:val="Tekstpodstawowy"/>
        <w:ind w:right="-47"/>
        <w:jc w:val="both"/>
        <w:rPr>
          <w:rFonts w:ascii="Times New Roman" w:hAnsi="Times New Roman"/>
        </w:rPr>
      </w:pPr>
    </w:p>
    <w:p w14:paraId="05FF10AD" w14:textId="77777777" w:rsidR="009D0811" w:rsidRPr="00877B92" w:rsidRDefault="009D0811" w:rsidP="009D081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252F739F" w14:textId="77777777" w:rsidR="009D0811" w:rsidRDefault="009D0811" w:rsidP="009D081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8736C23" w14:textId="77777777" w:rsidR="009D0811" w:rsidRDefault="009D0811" w:rsidP="009D0811">
      <w:pPr>
        <w:pStyle w:val="Tekstpodstawowy"/>
        <w:ind w:right="-47"/>
        <w:jc w:val="both"/>
        <w:rPr>
          <w:rFonts w:ascii="Times New Roman" w:hAnsi="Times New Roman"/>
        </w:rPr>
      </w:pPr>
    </w:p>
    <w:p w14:paraId="6F08383A" w14:textId="77777777" w:rsidR="009D0811" w:rsidRPr="00877B92" w:rsidRDefault="009D0811" w:rsidP="009D081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9620E25" w14:textId="77777777" w:rsidR="009D0811" w:rsidRDefault="009D0811" w:rsidP="009D0811">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1C56BB2" w14:textId="77777777" w:rsidR="009D0811" w:rsidRDefault="009D0811" w:rsidP="009D0811">
      <w:pPr>
        <w:pStyle w:val="Tekstpodstawowy"/>
        <w:ind w:right="-47"/>
        <w:jc w:val="both"/>
        <w:rPr>
          <w:rFonts w:ascii="Times New Roman" w:hAnsi="Times New Roman"/>
        </w:rPr>
      </w:pPr>
    </w:p>
    <w:p w14:paraId="7DC165B9" w14:textId="77777777" w:rsidR="009D0811" w:rsidRPr="00877B92" w:rsidRDefault="009D0811" w:rsidP="009D081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F687725" w14:textId="77777777" w:rsidR="009D0811" w:rsidRPr="004F0507" w:rsidRDefault="009D0811" w:rsidP="009D081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5AFB9E7" w14:textId="77777777" w:rsidR="009D0811" w:rsidRDefault="009D0811" w:rsidP="009D0811">
      <w:pPr>
        <w:pStyle w:val="Tekstpodstawowy2"/>
        <w:spacing w:line="240" w:lineRule="auto"/>
        <w:ind w:right="-47"/>
      </w:pPr>
    </w:p>
    <w:p w14:paraId="217BCFAD" w14:textId="77777777" w:rsidR="009D0811" w:rsidRPr="004F0507" w:rsidRDefault="009D0811" w:rsidP="009D0811">
      <w:pPr>
        <w:pStyle w:val="Tekstpodstawowy2"/>
        <w:spacing w:line="240" w:lineRule="auto"/>
        <w:ind w:right="-47"/>
        <w:rPr>
          <w:b/>
          <w:sz w:val="24"/>
        </w:rPr>
      </w:pPr>
      <w:r>
        <w:rPr>
          <w:b/>
          <w:sz w:val="24"/>
        </w:rPr>
        <w:t xml:space="preserve">      </w:t>
      </w:r>
      <w:r w:rsidRPr="004F0507">
        <w:rPr>
          <w:b/>
          <w:sz w:val="24"/>
        </w:rPr>
        <w:t>Za Sprzedawcę                                                                                   Za Kupującego</w:t>
      </w:r>
    </w:p>
    <w:p w14:paraId="25DAE3E2" w14:textId="77777777" w:rsidR="009D0811" w:rsidRPr="000936CA" w:rsidRDefault="009D0811" w:rsidP="009D0811">
      <w:pPr>
        <w:rPr>
          <w:lang w:val="pl-PL"/>
        </w:rPr>
      </w:pPr>
    </w:p>
    <w:p w14:paraId="59652C3E" w14:textId="77777777" w:rsidR="009D0811" w:rsidRDefault="009D0811" w:rsidP="009D0811">
      <w:pPr>
        <w:pStyle w:val="Zwykytekst"/>
        <w:rPr>
          <w:lang w:val="pl-PL"/>
        </w:rPr>
      </w:pPr>
    </w:p>
    <w:p w14:paraId="195F29E2" w14:textId="77777777" w:rsidR="009D0811" w:rsidRDefault="009D0811" w:rsidP="009D0811">
      <w:pPr>
        <w:pStyle w:val="Zwykytekst"/>
        <w:rPr>
          <w:lang w:val="pl-PL"/>
        </w:rPr>
      </w:pPr>
    </w:p>
    <w:p w14:paraId="72D67108" w14:textId="77777777" w:rsidR="009D0811" w:rsidRDefault="009D0811" w:rsidP="009D081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7BB2702" w14:textId="77777777" w:rsidR="009D0811" w:rsidRPr="00496551" w:rsidRDefault="009D0811" w:rsidP="009D081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1D44F2B" w14:textId="77777777" w:rsidR="009D0811" w:rsidRPr="00496551" w:rsidRDefault="009D0811" w:rsidP="009D0811">
      <w:pPr>
        <w:pStyle w:val="Zwykytekst"/>
        <w:rPr>
          <w:rFonts w:ascii="Times New Roman" w:hAnsi="Times New Roman" w:cs="Times New Roman"/>
          <w:sz w:val="16"/>
          <w:szCs w:val="16"/>
          <w:lang w:val="pl-PL"/>
        </w:rPr>
      </w:pPr>
    </w:p>
    <w:p w14:paraId="58EDFD7C" w14:textId="77777777" w:rsidR="009D0811" w:rsidRPr="00496551" w:rsidRDefault="009D0811" w:rsidP="009D0811">
      <w:pPr>
        <w:pStyle w:val="Zwykytekst"/>
        <w:rPr>
          <w:sz w:val="16"/>
          <w:szCs w:val="16"/>
          <w:lang w:val="pl-PL"/>
        </w:rPr>
      </w:pPr>
    </w:p>
    <w:p w14:paraId="3D226839" w14:textId="77777777" w:rsidR="009D0811" w:rsidRPr="00877B92" w:rsidRDefault="009D0811" w:rsidP="009D0811">
      <w:pPr>
        <w:rPr>
          <w:lang w:val="pl-PL"/>
        </w:rPr>
      </w:pPr>
    </w:p>
    <w:p w14:paraId="6C0514F1" w14:textId="77777777" w:rsidR="009D0811" w:rsidRDefault="009D0811" w:rsidP="009D0811">
      <w:pPr>
        <w:rPr>
          <w:lang w:val="pl-PL"/>
        </w:rPr>
      </w:pPr>
    </w:p>
    <w:p w14:paraId="1A015146" w14:textId="77777777" w:rsidR="009D0811" w:rsidRPr="009B06ED" w:rsidRDefault="009D0811" w:rsidP="009D0811">
      <w:pPr>
        <w:rPr>
          <w:lang w:val="pl-PL"/>
        </w:rPr>
      </w:pPr>
      <w:r>
        <w:rPr>
          <w:lang w:val="pl-PL"/>
        </w:rPr>
        <w:t>* Egzemplarz dla Wykonawcy / AGH</w:t>
      </w:r>
    </w:p>
    <w:p w14:paraId="3F979750" w14:textId="77777777" w:rsidR="009D0811" w:rsidRPr="00456B64" w:rsidRDefault="009D0811" w:rsidP="009D0811">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3594AA56" w14:textId="77777777" w:rsidR="009D0811" w:rsidRPr="00456B64" w:rsidRDefault="009D0811" w:rsidP="009D0811">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235769A7" w14:textId="77777777" w:rsidR="009D0811" w:rsidRPr="002D7003" w:rsidRDefault="009D0811" w:rsidP="009D0811">
      <w:pPr>
        <w:rPr>
          <w:lang w:val="pl-PL"/>
        </w:rPr>
      </w:pPr>
    </w:p>
    <w:p w14:paraId="64CD636B" w14:textId="77777777" w:rsidR="00496551" w:rsidRPr="009D0811" w:rsidRDefault="00496551" w:rsidP="009D0811">
      <w:pPr>
        <w:rPr>
          <w:lang w:val="pl-PL"/>
        </w:rPr>
      </w:pPr>
    </w:p>
    <w:sectPr w:rsidR="00496551" w:rsidRPr="009D081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13BB8" w14:textId="77777777" w:rsidR="004A4FC5" w:rsidRDefault="004A4FC5">
      <w:r>
        <w:separator/>
      </w:r>
    </w:p>
  </w:endnote>
  <w:endnote w:type="continuationSeparator" w:id="0">
    <w:p w14:paraId="0CA7DB8B" w14:textId="77777777" w:rsidR="004A4FC5" w:rsidRDefault="004A4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C729B" w14:textId="77777777" w:rsidR="00DC2B31" w:rsidRDefault="00DC2B3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C1397" w14:textId="77777777" w:rsidR="009D0811" w:rsidRDefault="009D0811">
    <w:pPr>
      <w:pStyle w:val="Stopka"/>
      <w:jc w:val="right"/>
    </w:pPr>
    <w:r>
      <w:fldChar w:fldCharType="begin"/>
    </w:r>
    <w:r>
      <w:instrText>PAGE   \* MERGEFORMAT</w:instrText>
    </w:r>
    <w:r>
      <w:fldChar w:fldCharType="separate"/>
    </w:r>
    <w:r>
      <w:rPr>
        <w:lang w:val="pl-PL"/>
      </w:rPr>
      <w:t>2</w:t>
    </w:r>
    <w:r>
      <w:fldChar w:fldCharType="end"/>
    </w:r>
  </w:p>
  <w:p w14:paraId="53BAEE43" w14:textId="77777777" w:rsidR="00DC2B31" w:rsidRDefault="00DC2B3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1FAA6" w14:textId="77777777" w:rsidR="00DC2B31" w:rsidRDefault="00DC2B3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C07BE" w14:textId="77777777" w:rsidR="004A4FC5" w:rsidRDefault="004A4FC5">
      <w:r>
        <w:separator/>
      </w:r>
    </w:p>
  </w:footnote>
  <w:footnote w:type="continuationSeparator" w:id="0">
    <w:p w14:paraId="2200E411" w14:textId="77777777" w:rsidR="004A4FC5" w:rsidRDefault="004A4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01BFE" w14:textId="77777777" w:rsidR="00DC2B31" w:rsidRDefault="00DC2B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3CF3" w14:textId="77777777" w:rsidR="00DC2B31" w:rsidRDefault="00DC2B3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CAD7" w14:textId="77777777" w:rsidR="00DC2B31" w:rsidRDefault="00DC2B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39435711">
    <w:abstractNumId w:val="19"/>
  </w:num>
  <w:num w:numId="2" w16cid:durableId="190744627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5060019">
    <w:abstractNumId w:val="29"/>
  </w:num>
  <w:num w:numId="4" w16cid:durableId="1922594750">
    <w:abstractNumId w:val="11"/>
  </w:num>
  <w:num w:numId="5" w16cid:durableId="2144420490">
    <w:abstractNumId w:val="30"/>
  </w:num>
  <w:num w:numId="6" w16cid:durableId="2007900561">
    <w:abstractNumId w:val="32"/>
  </w:num>
  <w:num w:numId="7" w16cid:durableId="1663697858">
    <w:abstractNumId w:val="35"/>
  </w:num>
  <w:num w:numId="8" w16cid:durableId="1403676011">
    <w:abstractNumId w:val="25"/>
  </w:num>
  <w:num w:numId="9" w16cid:durableId="409163044">
    <w:abstractNumId w:val="39"/>
  </w:num>
  <w:num w:numId="10" w16cid:durableId="101462414">
    <w:abstractNumId w:val="27"/>
  </w:num>
  <w:num w:numId="11" w16cid:durableId="1259214818">
    <w:abstractNumId w:val="6"/>
  </w:num>
  <w:num w:numId="12" w16cid:durableId="1861310614">
    <w:abstractNumId w:val="10"/>
  </w:num>
  <w:num w:numId="13" w16cid:durableId="933822535">
    <w:abstractNumId w:val="14"/>
  </w:num>
  <w:num w:numId="14" w16cid:durableId="1636136381">
    <w:abstractNumId w:val="40"/>
  </w:num>
  <w:num w:numId="15" w16cid:durableId="720984847">
    <w:abstractNumId w:val="13"/>
  </w:num>
  <w:num w:numId="16" w16cid:durableId="352269648">
    <w:abstractNumId w:val="9"/>
  </w:num>
  <w:num w:numId="17" w16cid:durableId="2046634233">
    <w:abstractNumId w:val="37"/>
  </w:num>
  <w:num w:numId="18" w16cid:durableId="367141458">
    <w:abstractNumId w:val="28"/>
  </w:num>
  <w:num w:numId="19" w16cid:durableId="1367370247">
    <w:abstractNumId w:val="23"/>
  </w:num>
  <w:num w:numId="20" w16cid:durableId="1320231823">
    <w:abstractNumId w:val="26"/>
  </w:num>
  <w:num w:numId="21" w16cid:durableId="1296641251">
    <w:abstractNumId w:val="20"/>
  </w:num>
  <w:num w:numId="22" w16cid:durableId="1065835126">
    <w:abstractNumId w:val="0"/>
  </w:num>
  <w:num w:numId="23" w16cid:durableId="678506527">
    <w:abstractNumId w:val="38"/>
  </w:num>
  <w:num w:numId="24" w16cid:durableId="1529752801">
    <w:abstractNumId w:val="18"/>
  </w:num>
  <w:num w:numId="25" w16cid:durableId="1762795006">
    <w:abstractNumId w:val="3"/>
  </w:num>
  <w:num w:numId="26" w16cid:durableId="1144008718">
    <w:abstractNumId w:val="31"/>
  </w:num>
  <w:num w:numId="27" w16cid:durableId="13822418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966277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85483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53979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8624985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910899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821394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316552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843553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162301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70326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977004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6048030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85854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649125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184007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4072960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403749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779529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928186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206131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690102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78301361">
    <w:abstractNumId w:val="7"/>
  </w:num>
  <w:num w:numId="50" w16cid:durableId="1649017716">
    <w:abstractNumId w:val="36"/>
  </w:num>
  <w:num w:numId="51" w16cid:durableId="8074309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4FC5"/>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4FC5"/>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D0811"/>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C2B31"/>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91A401"/>
  <w15:chartTrackingRefBased/>
  <w15:docId w15:val="{F1868996-B0C8-4257-A401-C9EED760A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D0811"/>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9D081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6</Pages>
  <Words>2278</Words>
  <Characters>13674</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15921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2023-05-17T12:23:00Z</cp:lastPrinted>
  <dcterms:created xsi:type="dcterms:W3CDTF">2023-05-17T12:20:00Z</dcterms:created>
  <dcterms:modified xsi:type="dcterms:W3CDTF">2023-05-17T12:24:00Z</dcterms:modified>
</cp:coreProperties>
</file>