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474A" w14:textId="435146A3" w:rsidR="003569DD" w:rsidRDefault="003569DD" w:rsidP="003569D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</w:t>
      </w:r>
      <w:r>
        <w:rPr>
          <w:b/>
          <w:sz w:val="24"/>
        </w:rPr>
        <w:t>94</w:t>
      </w:r>
      <w:r>
        <w:rPr>
          <w:b/>
          <w:sz w:val="24"/>
        </w:rPr>
        <w:t>/23</w:t>
      </w:r>
    </w:p>
    <w:p w14:paraId="269DCF21" w14:textId="77777777" w:rsidR="003569DD" w:rsidRDefault="003569DD" w:rsidP="003569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F1FF889" w14:textId="77777777" w:rsidR="003569DD" w:rsidRDefault="003569DD" w:rsidP="003569DD">
      <w:pPr>
        <w:jc w:val="center"/>
        <w:rPr>
          <w:b/>
          <w:sz w:val="28"/>
          <w:szCs w:val="28"/>
        </w:rPr>
      </w:pPr>
    </w:p>
    <w:p w14:paraId="588E678D" w14:textId="77777777" w:rsidR="003569DD" w:rsidRDefault="003569DD" w:rsidP="003569D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A276682" w14:textId="77777777" w:rsidR="003569DD" w:rsidRDefault="003569DD" w:rsidP="003569D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49484B6" w14:textId="77777777" w:rsidR="003569DD" w:rsidRDefault="003569DD" w:rsidP="003569D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0B3FAC8" w14:textId="77777777" w:rsidR="003569DD" w:rsidRDefault="003569DD" w:rsidP="003569DD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3A89B22" w14:textId="44B1D8AD" w:rsidR="003569DD" w:rsidRDefault="003569DD" w:rsidP="003569D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>Dostaw</w:t>
      </w:r>
      <w:r>
        <w:rPr>
          <w:b/>
        </w:rPr>
        <w:t>ę</w:t>
      </w:r>
      <w:r w:rsidRPr="00125021">
        <w:rPr>
          <w:b/>
        </w:rPr>
        <w:t xml:space="preserve"> </w:t>
      </w:r>
      <w:r>
        <w:rPr>
          <w:b/>
        </w:rPr>
        <w:t>komputerowej stacji przetwarzania danych multimedialnych</w:t>
      </w:r>
      <w:r>
        <w:rPr>
          <w:b/>
        </w:rPr>
        <w:t xml:space="preserve"> potrzeby W</w:t>
      </w:r>
      <w:r>
        <w:rPr>
          <w:b/>
        </w:rPr>
        <w:t>Z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6541DFA" w14:textId="77777777" w:rsidR="003569DD" w:rsidRDefault="003569DD" w:rsidP="003569D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40EC342" w14:textId="77777777" w:rsidR="003569DD" w:rsidRDefault="003569DD" w:rsidP="003569D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56580BC" w14:textId="77777777" w:rsidR="003569DD" w:rsidRDefault="003569DD" w:rsidP="003569D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2088A43" w14:textId="77777777" w:rsidR="003569DD" w:rsidRDefault="003569DD" w:rsidP="003569DD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CACD745" w14:textId="77777777" w:rsidR="003569DD" w:rsidRDefault="003569DD" w:rsidP="003569DD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DCB7557" w14:textId="77777777" w:rsidR="003569DD" w:rsidRDefault="003569DD" w:rsidP="003569DD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1616D70" w14:textId="77777777" w:rsidR="003569DD" w:rsidRDefault="003569DD" w:rsidP="003569DD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569DD" w14:paraId="42E6220C" w14:textId="77777777" w:rsidTr="009803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2B91" w14:textId="77777777" w:rsidR="003569DD" w:rsidRDefault="003569DD" w:rsidP="009803F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3742" w14:textId="77777777" w:rsidR="003569DD" w:rsidRDefault="003569DD" w:rsidP="009803F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8DA28" w14:textId="77777777" w:rsidR="003569DD" w:rsidRDefault="003569DD" w:rsidP="009803F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3569DD" w14:paraId="5E38D7DC" w14:textId="77777777" w:rsidTr="009803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0752" w14:textId="77777777" w:rsidR="003569DD" w:rsidRDefault="003569DD" w:rsidP="009803F7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89E9" w14:textId="77777777" w:rsidR="003569DD" w:rsidRDefault="003569DD" w:rsidP="009803F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A787" w14:textId="77777777" w:rsidR="003569DD" w:rsidRDefault="003569DD" w:rsidP="009803F7">
            <w:pPr>
              <w:widowControl w:val="0"/>
              <w:spacing w:line="360" w:lineRule="auto"/>
              <w:jc w:val="both"/>
            </w:pPr>
          </w:p>
        </w:tc>
      </w:tr>
      <w:tr w:rsidR="003569DD" w14:paraId="4B766A7D" w14:textId="77777777" w:rsidTr="009803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E977" w14:textId="77777777" w:rsidR="003569DD" w:rsidRDefault="003569DD" w:rsidP="009803F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4C34" w14:textId="77777777" w:rsidR="003569DD" w:rsidRDefault="003569DD" w:rsidP="009803F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35CA" w14:textId="77777777" w:rsidR="003569DD" w:rsidRDefault="003569DD" w:rsidP="009803F7">
            <w:pPr>
              <w:widowControl w:val="0"/>
              <w:spacing w:line="360" w:lineRule="auto"/>
              <w:jc w:val="both"/>
            </w:pPr>
          </w:p>
        </w:tc>
      </w:tr>
      <w:tr w:rsidR="003569DD" w14:paraId="64630DC9" w14:textId="77777777" w:rsidTr="009803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00AAA" w14:textId="77777777" w:rsidR="003569DD" w:rsidRDefault="003569DD" w:rsidP="009803F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D9A6" w14:textId="77777777" w:rsidR="003569DD" w:rsidRDefault="003569DD" w:rsidP="009803F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907F" w14:textId="77777777" w:rsidR="003569DD" w:rsidRDefault="003569DD" w:rsidP="009803F7">
            <w:pPr>
              <w:widowControl w:val="0"/>
              <w:spacing w:line="360" w:lineRule="auto"/>
              <w:jc w:val="both"/>
            </w:pPr>
          </w:p>
        </w:tc>
      </w:tr>
    </w:tbl>
    <w:p w14:paraId="4714B3F5" w14:textId="77777777" w:rsidR="003569DD" w:rsidRDefault="003569DD" w:rsidP="003569DD">
      <w:pPr>
        <w:widowControl w:val="0"/>
        <w:spacing w:line="360" w:lineRule="auto"/>
        <w:jc w:val="both"/>
      </w:pPr>
    </w:p>
    <w:p w14:paraId="004892FA" w14:textId="77777777" w:rsidR="003569DD" w:rsidRDefault="003569DD" w:rsidP="003569DD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B3B338B" w14:textId="77777777" w:rsidR="003569DD" w:rsidRDefault="003569DD" w:rsidP="003569DD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9355A94" w14:textId="77777777" w:rsidR="003569DD" w:rsidRDefault="003569DD" w:rsidP="003569DD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EE0A406" w14:textId="77777777" w:rsidR="003569DD" w:rsidRDefault="003569DD" w:rsidP="003569DD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B01663B" w14:textId="77777777" w:rsidR="003569DD" w:rsidRDefault="003569DD" w:rsidP="003569DD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FBB9636" w14:textId="77777777" w:rsidR="003569DD" w:rsidRDefault="003569DD" w:rsidP="003569DD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A7E78F8" w14:textId="77777777" w:rsidR="003569DD" w:rsidRDefault="003569DD" w:rsidP="003569DD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0F3BCC1" w14:textId="77777777" w:rsidR="003569DD" w:rsidRDefault="003569DD" w:rsidP="003569DD">
      <w:pPr>
        <w:rPr>
          <w:rFonts w:eastAsia="Times New Roman"/>
          <w:lang w:eastAsia="pl-PL"/>
        </w:rPr>
      </w:pPr>
    </w:p>
    <w:p w14:paraId="719CF8D9" w14:textId="77777777" w:rsidR="003569DD" w:rsidRDefault="003569DD" w:rsidP="003569DD"/>
    <w:p w14:paraId="2E039AA3" w14:textId="77777777" w:rsidR="003569DD" w:rsidRDefault="003569DD" w:rsidP="003569DD"/>
    <w:p w14:paraId="5B503827" w14:textId="77777777" w:rsidR="003569DD" w:rsidRDefault="003569DD" w:rsidP="003569DD"/>
    <w:p w14:paraId="2F872150" w14:textId="77777777" w:rsidR="003569DD" w:rsidRPr="00D54AE7" w:rsidRDefault="003569DD" w:rsidP="003569DD"/>
    <w:p w14:paraId="6E15B82D" w14:textId="77777777" w:rsidR="003569DD" w:rsidRPr="007B5051" w:rsidRDefault="003569DD" w:rsidP="003569DD"/>
    <w:p w14:paraId="52478671" w14:textId="77777777" w:rsidR="003569DD" w:rsidRPr="00EE068C" w:rsidRDefault="003569DD" w:rsidP="003569DD"/>
    <w:p w14:paraId="1CFD6CB4" w14:textId="77777777" w:rsidR="003569DD" w:rsidRPr="00047001" w:rsidRDefault="003569DD" w:rsidP="003569DD"/>
    <w:p w14:paraId="41D3B0A9" w14:textId="56F71796" w:rsidR="00106AC7" w:rsidRPr="003569DD" w:rsidRDefault="00106AC7" w:rsidP="003569DD"/>
    <w:sectPr w:rsidR="00106AC7" w:rsidRPr="003569D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A376" w14:textId="77777777" w:rsidR="00BC640F" w:rsidRDefault="00BC640F">
      <w:r>
        <w:separator/>
      </w:r>
    </w:p>
  </w:endnote>
  <w:endnote w:type="continuationSeparator" w:id="0">
    <w:p w14:paraId="66F3C76F" w14:textId="77777777" w:rsidR="00BC640F" w:rsidRDefault="00BC6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769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2818F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D9F2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80035DF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A93D934">
        <v:line id="_x0000_s1025" style="position:absolute;left:0;text-align:left;z-index:251657728" from="-3.85pt,8.7pt" to="455.15pt,8.7pt"/>
      </w:pict>
    </w:r>
  </w:p>
  <w:p w14:paraId="6B1F928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E2ED" w14:textId="77777777" w:rsidR="00DA1713" w:rsidRDefault="00DA17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E2B59" w14:textId="77777777" w:rsidR="00BC640F" w:rsidRDefault="00BC640F">
      <w:r>
        <w:separator/>
      </w:r>
    </w:p>
  </w:footnote>
  <w:footnote w:type="continuationSeparator" w:id="0">
    <w:p w14:paraId="25156098" w14:textId="77777777" w:rsidR="00BC640F" w:rsidRDefault="00BC6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5455" w14:textId="77777777" w:rsidR="00DA1713" w:rsidRDefault="00DA1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6F053" w14:textId="77777777" w:rsidR="00DA1713" w:rsidRDefault="00DA1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7EA3" w14:textId="77777777" w:rsidR="00DA1713" w:rsidRDefault="00DA17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1247301">
    <w:abstractNumId w:val="15"/>
  </w:num>
  <w:num w:numId="2" w16cid:durableId="1848016347">
    <w:abstractNumId w:val="0"/>
  </w:num>
  <w:num w:numId="3" w16cid:durableId="214316074">
    <w:abstractNumId w:val="13"/>
  </w:num>
  <w:num w:numId="4" w16cid:durableId="1622540911">
    <w:abstractNumId w:val="8"/>
  </w:num>
  <w:num w:numId="5" w16cid:durableId="156727304">
    <w:abstractNumId w:val="7"/>
  </w:num>
  <w:num w:numId="6" w16cid:durableId="360136060">
    <w:abstractNumId w:val="1"/>
  </w:num>
  <w:num w:numId="7" w16cid:durableId="125899854">
    <w:abstractNumId w:val="6"/>
  </w:num>
  <w:num w:numId="8" w16cid:durableId="754397275">
    <w:abstractNumId w:val="3"/>
  </w:num>
  <w:num w:numId="9" w16cid:durableId="1597641091">
    <w:abstractNumId w:val="2"/>
  </w:num>
  <w:num w:numId="10" w16cid:durableId="1858071">
    <w:abstractNumId w:val="5"/>
  </w:num>
  <w:num w:numId="11" w16cid:durableId="2018650096">
    <w:abstractNumId w:val="11"/>
  </w:num>
  <w:num w:numId="12" w16cid:durableId="1737389573">
    <w:abstractNumId w:val="4"/>
  </w:num>
  <w:num w:numId="13" w16cid:durableId="2137289463">
    <w:abstractNumId w:val="10"/>
  </w:num>
  <w:num w:numId="14" w16cid:durableId="1078987715">
    <w:abstractNumId w:val="14"/>
  </w:num>
  <w:num w:numId="18" w16cid:durableId="9362136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40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69D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C640F"/>
    <w:rsid w:val="00BE6092"/>
    <w:rsid w:val="00C33407"/>
    <w:rsid w:val="00C527C7"/>
    <w:rsid w:val="00C606B9"/>
    <w:rsid w:val="00CB6204"/>
    <w:rsid w:val="00CC527A"/>
    <w:rsid w:val="00D74F94"/>
    <w:rsid w:val="00DA171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8ADCA49"/>
  <w15:chartTrackingRefBased/>
  <w15:docId w15:val="{C4294B52-5A50-4837-B917-8D457943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69D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569DD"/>
  </w:style>
  <w:style w:type="paragraph" w:styleId="Akapitzlist">
    <w:name w:val="List Paragraph"/>
    <w:basedOn w:val="Normalny"/>
    <w:uiPriority w:val="34"/>
    <w:qFormat/>
    <w:rsid w:val="003569D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2023-05-17T12:17:00Z</dcterms:created>
  <dcterms:modified xsi:type="dcterms:W3CDTF">2023-05-17T12:19:00Z</dcterms:modified>
</cp:coreProperties>
</file>