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3FE6179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  <w:r w:rsidR="00BD0F46">
        <w:rPr>
          <w:b/>
          <w:i w:val="0"/>
        </w:rPr>
        <w:t xml:space="preserve"> do SWZ</w:t>
      </w:r>
    </w:p>
    <w:p w14:paraId="324B7C0D" w14:textId="4C49712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SZP-271-15-2023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C4B1A27" w14:textId="6EBE26B5" w:rsidR="000E20D3" w:rsidRPr="000E20D3" w:rsidRDefault="006460EA" w:rsidP="000E20D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Przebudowa Oddziału Otolaryngologicznego Szpitala Specjalistycznego im. Stefana Żeromskiego SP ZOZ w Krakowie</w:t>
      </w:r>
    </w:p>
    <w:p w14:paraId="75715281" w14:textId="2666EE4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1F256" w14:textId="77777777" w:rsidR="00360B0B" w:rsidRDefault="00360B0B" w:rsidP="00025386">
      <w:pPr>
        <w:spacing w:after="0" w:line="240" w:lineRule="auto"/>
      </w:pPr>
      <w:r>
        <w:separator/>
      </w:r>
    </w:p>
  </w:endnote>
  <w:endnote w:type="continuationSeparator" w:id="0">
    <w:p w14:paraId="7DBE8766" w14:textId="77777777" w:rsidR="00360B0B" w:rsidRDefault="00360B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2F105" w14:textId="77777777" w:rsidR="00360B0B" w:rsidRDefault="00360B0B" w:rsidP="00025386">
      <w:pPr>
        <w:spacing w:after="0" w:line="240" w:lineRule="auto"/>
      </w:pPr>
      <w:r>
        <w:separator/>
      </w:r>
    </w:p>
  </w:footnote>
  <w:footnote w:type="continuationSeparator" w:id="0">
    <w:p w14:paraId="20E3536E" w14:textId="77777777" w:rsidR="00360B0B" w:rsidRDefault="00360B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600A2C"/>
    <w:rsid w:val="006460EA"/>
    <w:rsid w:val="00657A47"/>
    <w:rsid w:val="00745A44"/>
    <w:rsid w:val="007B016F"/>
    <w:rsid w:val="007D22EC"/>
    <w:rsid w:val="007F0FED"/>
    <w:rsid w:val="00805769"/>
    <w:rsid w:val="008B797E"/>
    <w:rsid w:val="008E7DDB"/>
    <w:rsid w:val="008F2498"/>
    <w:rsid w:val="00A56A6F"/>
    <w:rsid w:val="00AA1DAC"/>
    <w:rsid w:val="00AE17AC"/>
    <w:rsid w:val="00B2669E"/>
    <w:rsid w:val="00B33B31"/>
    <w:rsid w:val="00B77707"/>
    <w:rsid w:val="00BD0F46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2023-05-24T10:24:00Z</dcterms:created>
  <dcterms:modified xsi:type="dcterms:W3CDTF">2023-05-24T10:24:00Z</dcterms:modified>
</cp:coreProperties>
</file>