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8936D" w14:textId="073225C5" w:rsidR="00114568" w:rsidRDefault="00114568" w:rsidP="00114568">
      <w:pPr>
        <w:keepNext/>
        <w:spacing w:after="60"/>
        <w:jc w:val="right"/>
        <w:outlineLvl w:val="3"/>
        <w:rPr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2F3FA4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SIWZ</w:t>
      </w:r>
    </w:p>
    <w:p w14:paraId="45372F14" w14:textId="5EC7266A" w:rsidR="0057653B" w:rsidRPr="000F2C92" w:rsidRDefault="0057653B" w:rsidP="0057653B">
      <w:pPr>
        <w:pStyle w:val="Nagwek"/>
      </w:pPr>
      <w:r w:rsidRPr="000F2C92">
        <w:t xml:space="preserve">Znak sprawy </w:t>
      </w:r>
      <w:r w:rsidR="00261CA6">
        <w:t>SZP-271-15-2023</w:t>
      </w:r>
    </w:p>
    <w:p w14:paraId="02074BBA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10D5B98E" w14:textId="2CEC28DD" w:rsidR="000B7367" w:rsidRDefault="00C437AC" w:rsidP="000B7367">
      <w:pPr>
        <w:widowControl w:val="0"/>
        <w:adjustRightInd w:val="0"/>
        <w:spacing w:after="240" w:line="360" w:lineRule="atLeast"/>
        <w:jc w:val="center"/>
        <w:textAlignment w:val="baseline"/>
        <w:rPr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261CA6">
        <w:rPr>
          <w:b/>
          <w:sz w:val="22"/>
          <w:szCs w:val="22"/>
        </w:rPr>
        <w:t xml:space="preserve">przetargu podstawowego bez negocjacji </w:t>
      </w:r>
      <w:r w:rsidR="00114568" w:rsidRPr="00114568">
        <w:rPr>
          <w:sz w:val="22"/>
          <w:szCs w:val="22"/>
        </w:rPr>
        <w:t xml:space="preserve"> na: </w:t>
      </w:r>
    </w:p>
    <w:p w14:paraId="26CFD904" w14:textId="061960A0" w:rsidR="00F7772F" w:rsidRDefault="00F7772F" w:rsidP="00F7772F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</w:rPr>
        <w:t>Przebudowę Oddziału Otolaryngologicznego Szpitala Specjalistycznego im. Stefana Żeromskiego SP ZOZ w Krakowie</w:t>
      </w:r>
    </w:p>
    <w:p w14:paraId="40639798" w14:textId="635D9B3D" w:rsidR="00114568" w:rsidRPr="00114568" w:rsidRDefault="0041182E" w:rsidP="00114568">
      <w:pPr>
        <w:spacing w:after="120" w:line="276" w:lineRule="auto"/>
        <w:jc w:val="both"/>
        <w:rPr>
          <w:sz w:val="22"/>
          <w:szCs w:val="22"/>
        </w:rPr>
      </w:pPr>
      <w:r w:rsidRPr="0041182E">
        <w:rPr>
          <w:sz w:val="20"/>
          <w:szCs w:val="20"/>
        </w:rPr>
        <w:t xml:space="preserve">" </w:t>
      </w:r>
      <w:r w:rsidR="00114568" w:rsidRPr="00114568">
        <w:rPr>
          <w:sz w:val="22"/>
          <w:szCs w:val="22"/>
        </w:rPr>
        <w:t>my niżej podpisani:</w:t>
      </w:r>
    </w:p>
    <w:p w14:paraId="47BB6DAC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7C6B35F3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38019CA5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37CF0EBF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0E3390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80FF8F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0915B95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D7588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0F921C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EA5D76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37334E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5C055B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D3D4CC8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B45568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E16015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B48BA6F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74BA7" w14:textId="2BBB0B0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2E6A6B88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43ABFE5F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84A64AB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1904CC04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68136B66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4C0C1FDD" w14:textId="77777777" w:rsidR="00CA7E29" w:rsidRDefault="00CA7E29" w:rsidP="00CA7E29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39DE2BF2" w14:textId="082F4C23" w:rsidR="000F2C92" w:rsidRPr="000F2C92" w:rsidRDefault="00CA7E29" w:rsidP="00CA7E29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5024EDCB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3C36ACD" w14:textId="0EF9B1BC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bookmarkStart w:id="0" w:name="_Ref65587254"/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 ze Specyfikacją Istotnych Warunków Zamówienia, stosując niżej wymienione stawki:</w:t>
      </w:r>
      <w:bookmarkEnd w:id="0"/>
    </w:p>
    <w:p w14:paraId="1F959778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netto</w:t>
      </w:r>
    </w:p>
    <w:p w14:paraId="48E0AAE3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netto),</w:t>
      </w:r>
    </w:p>
    <w:p w14:paraId="6E08AD90" w14:textId="77777777" w:rsidR="00392533" w:rsidRPr="0097776D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5DF76B1E" w14:textId="77777777" w:rsidR="00392533" w:rsidRPr="0097776D" w:rsidRDefault="00392533" w:rsidP="00392533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Pr="0097776D">
        <w:rPr>
          <w:sz w:val="22"/>
        </w:rPr>
        <w:t xml:space="preserve"> zł brutto </w:t>
      </w:r>
    </w:p>
    <w:p w14:paraId="6BA477D2" w14:textId="2D2D29C8" w:rsidR="00392533" w:rsidRDefault="00392533" w:rsidP="00392533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>
        <w:rPr>
          <w:sz w:val="22"/>
        </w:rPr>
        <w:t>__________________________________________________________________</w:t>
      </w:r>
      <w:r w:rsidRPr="0097776D">
        <w:rPr>
          <w:sz w:val="22"/>
        </w:rPr>
        <w:t>brutto</w:t>
      </w:r>
    </w:p>
    <w:p w14:paraId="020A5A6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623AEF1E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2853DF50" w14:textId="5AAF3707" w:rsidR="0031134B" w:rsidRDefault="00114568" w:rsidP="00F010C5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31134B">
        <w:rPr>
          <w:sz w:val="22"/>
        </w:rPr>
        <w:t>uważamy się za związanych niniejszą ofertą na czas wskazany w Specyfikacji Istotnych Warunków Zamówienia;</w:t>
      </w:r>
    </w:p>
    <w:p w14:paraId="7C442E4D" w14:textId="33426CF5" w:rsidR="0030636B" w:rsidRPr="0030636B" w:rsidRDefault="0030636B" w:rsidP="0030636B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 xml:space="preserve">zrealizujemy </w:t>
      </w:r>
      <w:r w:rsidRPr="0030636B">
        <w:rPr>
          <w:sz w:val="22"/>
        </w:rPr>
        <w:t xml:space="preserve">zamówienie w terminie </w:t>
      </w:r>
      <w:r w:rsidR="00186004">
        <w:rPr>
          <w:sz w:val="22"/>
        </w:rPr>
        <w:t xml:space="preserve">max. </w:t>
      </w:r>
      <w:r w:rsidR="00186004" w:rsidRPr="0030636B">
        <w:t>8 tygodni od daty podpisania umowy</w:t>
      </w:r>
      <w:r w:rsidR="00186004">
        <w:t>,</w:t>
      </w:r>
      <w:r w:rsidR="00186004" w:rsidRPr="0030636B">
        <w:t xml:space="preserve"> </w:t>
      </w:r>
      <w:r w:rsidRPr="0030636B">
        <w:t>nie później niż do dnia 30 września 2023 r</w:t>
      </w:r>
      <w:r w:rsidR="00186004">
        <w:t>.</w:t>
      </w:r>
    </w:p>
    <w:p w14:paraId="0CCE9A9A" w14:textId="226E6BC3" w:rsidR="00F7772F" w:rsidRPr="0030636B" w:rsidRDefault="0030636B" w:rsidP="00F906EC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oferujemy, termin gwarancji na klimatyzatory (należy podać pod rygorem odrzucenia oferty-  ………………………. 36, 48, 60 miesięcy)</w:t>
      </w:r>
    </w:p>
    <w:p w14:paraId="722D6B56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37BB0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3B2C488E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7C075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F28B6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99B0A7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AA4AD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31FB911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842E8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B9785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0AFF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60D31209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9EA9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93E0F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7673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C67DD2E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79CF57E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B82BD10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14:paraId="219BE3EF" w14:textId="36557A6E" w:rsidR="00114568" w:rsidRPr="00D402AA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="00D402AA">
        <w:rPr>
          <w:sz w:val="22"/>
        </w:rPr>
        <w:t>;</w:t>
      </w:r>
    </w:p>
    <w:p w14:paraId="08468BC8" w14:textId="7B51B1D2" w:rsidR="00D402AA" w:rsidRPr="00D402AA" w:rsidRDefault="00D402AA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D402AA">
        <w:rPr>
          <w:sz w:val="22"/>
          <w:szCs w:val="22"/>
        </w:rPr>
        <w:t xml:space="preserve">oświadczamy, że z chwilą podpisania umowy wniesiemy zabezpieczenie należytego wykonania umowy w wysokości  </w:t>
      </w:r>
      <w:r w:rsidR="00224748">
        <w:rPr>
          <w:sz w:val="22"/>
          <w:szCs w:val="22"/>
        </w:rPr>
        <w:t>5</w:t>
      </w:r>
      <w:r w:rsidRPr="00D402AA">
        <w:rPr>
          <w:sz w:val="22"/>
          <w:szCs w:val="22"/>
        </w:rPr>
        <w:t xml:space="preserve"> % ceny ofertowej.</w:t>
      </w:r>
    </w:p>
    <w:p w14:paraId="7484087C" w14:textId="77777777"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14:paraId="11D8823E" w14:textId="7CD91736" w:rsidR="00114568" w:rsidRPr="002078F7" w:rsidRDefault="0057653B" w:rsidP="008D7310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10"/>
          <w:szCs w:val="10"/>
        </w:rPr>
      </w:pPr>
      <w:r w:rsidRPr="002078F7">
        <w:rPr>
          <w:b/>
          <w:sz w:val="22"/>
          <w:szCs w:val="22"/>
        </w:rPr>
        <w:t>Oświadczenie o obowiązku podatkowym</w:t>
      </w:r>
      <w:r w:rsidR="002078F7">
        <w:rPr>
          <w:b/>
          <w:sz w:val="22"/>
          <w:szCs w:val="22"/>
        </w:rPr>
        <w:t>:</w:t>
      </w:r>
    </w:p>
    <w:p w14:paraId="528FEEFE" w14:textId="39A76443" w:rsidR="002078F7" w:rsidRDefault="00A03C53" w:rsidP="002078F7">
      <w:pPr>
        <w:spacing w:before="240" w:after="120" w:line="360" w:lineRule="auto"/>
        <w:ind w:left="284"/>
        <w:contextualSpacing/>
        <w:jc w:val="both"/>
      </w:pPr>
      <w:r>
        <w:t>O</w:t>
      </w:r>
      <w:r w:rsidR="002078F7" w:rsidRPr="002078F7">
        <w:t>świadczam/y, że wybór oferty nie będzie/ będzie ……………………( należy przekreślić</w:t>
      </w:r>
      <w:r w:rsidR="002078F7">
        <w:t xml:space="preserve"> </w:t>
      </w:r>
      <w:r w:rsidR="002078F7" w:rsidRPr="002078F7">
        <w:t>odpowiednio) prowadził do powstania u Zamawiającego obowiązku podatkowego zgodnie z przepisami o podatku od towarów i usług</w:t>
      </w:r>
      <w:r w:rsidR="002078F7">
        <w:t>.</w:t>
      </w:r>
      <w:r>
        <w:t xml:space="preserve"> </w:t>
      </w:r>
    </w:p>
    <w:p w14:paraId="59C197C1" w14:textId="77777777" w:rsidR="002078F7" w:rsidRPr="00A03C53" w:rsidRDefault="002078F7" w:rsidP="00A03C53">
      <w:pPr>
        <w:spacing w:before="240" w:after="120"/>
        <w:ind w:left="284"/>
        <w:contextualSpacing/>
        <w:jc w:val="both"/>
        <w:rPr>
          <w:i/>
          <w:iCs/>
          <w:sz w:val="20"/>
          <w:szCs w:val="20"/>
        </w:rPr>
      </w:pPr>
      <w:r w:rsidRPr="00A03C53">
        <w:rPr>
          <w:i/>
          <w:iCs/>
          <w:sz w:val="20"/>
          <w:szCs w:val="20"/>
        </w:rPr>
        <w:t>W przypadku powstania  obowiązku podatkowego należy wpisać usługę/usługi, która będzie prowadziła do powstania u Zamawiającego obowiązku podatkowego zgodnie z przepisami o podatku od towarów i usług oraz określić czego będzie  dotyczył...................................................................................................(podać)</w:t>
      </w:r>
    </w:p>
    <w:p w14:paraId="27E7C30D" w14:textId="32BEBA1A" w:rsidR="002078F7" w:rsidRPr="00A03C53" w:rsidRDefault="00A03C53" w:rsidP="00A03C53">
      <w:pPr>
        <w:spacing w:before="240" w:after="120"/>
        <w:ind w:left="284"/>
        <w:contextualSpacing/>
        <w:jc w:val="both"/>
        <w:rPr>
          <w:b/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w</w:t>
      </w:r>
      <w:r w:rsidR="002078F7" w:rsidRPr="00A03C53">
        <w:rPr>
          <w:i/>
          <w:iCs/>
          <w:sz w:val="20"/>
          <w:szCs w:val="20"/>
        </w:rPr>
        <w:t>raz z podaniem jej wartości netto ( bez kwoty podatku ) która będzie  wynosiła...................................................................PLN.</w:t>
      </w:r>
    </w:p>
    <w:p w14:paraId="0E801F93" w14:textId="77777777" w:rsidR="002078F7" w:rsidRPr="002078F7" w:rsidRDefault="002078F7" w:rsidP="002078F7">
      <w:pPr>
        <w:spacing w:before="240" w:after="120" w:line="360" w:lineRule="auto"/>
        <w:contextualSpacing/>
        <w:jc w:val="both"/>
        <w:rPr>
          <w:sz w:val="10"/>
          <w:szCs w:val="10"/>
        </w:rPr>
      </w:pPr>
    </w:p>
    <w:p w14:paraId="3A092F88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5F6BECB0" w14:textId="77777777" w:rsidTr="00866E4F">
        <w:tc>
          <w:tcPr>
            <w:tcW w:w="2551" w:type="dxa"/>
            <w:shd w:val="clear" w:color="auto" w:fill="auto"/>
            <w:vAlign w:val="center"/>
          </w:tcPr>
          <w:p w14:paraId="0D71584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054C73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810AECB" w14:textId="77777777" w:rsidTr="00866E4F">
        <w:tc>
          <w:tcPr>
            <w:tcW w:w="2551" w:type="dxa"/>
            <w:shd w:val="clear" w:color="auto" w:fill="auto"/>
            <w:vAlign w:val="center"/>
          </w:tcPr>
          <w:p w14:paraId="4A63F60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7E1449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11D96AF5" w14:textId="77777777" w:rsidTr="00866E4F">
        <w:tc>
          <w:tcPr>
            <w:tcW w:w="2551" w:type="dxa"/>
            <w:shd w:val="clear" w:color="auto" w:fill="auto"/>
            <w:vAlign w:val="center"/>
          </w:tcPr>
          <w:p w14:paraId="530E711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C158D4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0D459DC" w14:textId="77777777" w:rsidTr="00866E4F">
        <w:tc>
          <w:tcPr>
            <w:tcW w:w="2551" w:type="dxa"/>
            <w:shd w:val="clear" w:color="auto" w:fill="auto"/>
            <w:vAlign w:val="center"/>
          </w:tcPr>
          <w:p w14:paraId="5CE8F93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70ADA65E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88348B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6D54C0B7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67720F02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1DB6BA89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61EE873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6AC82C9C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C645CA7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51432F6F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footerReference w:type="default" r:id="rId7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FAC63" w14:textId="77777777" w:rsidR="00954CF0" w:rsidRDefault="00954CF0">
      <w:r>
        <w:separator/>
      </w:r>
    </w:p>
  </w:endnote>
  <w:endnote w:type="continuationSeparator" w:id="0">
    <w:p w14:paraId="41FA8D96" w14:textId="77777777" w:rsidR="00954CF0" w:rsidRDefault="0095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3FB9A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5D8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E81A89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4172A" w14:textId="77777777" w:rsidR="00954CF0" w:rsidRDefault="00954CF0">
      <w:r>
        <w:separator/>
      </w:r>
    </w:p>
  </w:footnote>
  <w:footnote w:type="continuationSeparator" w:id="0">
    <w:p w14:paraId="6702F6E3" w14:textId="77777777" w:rsidR="00954CF0" w:rsidRDefault="00954CF0">
      <w:r>
        <w:continuationSeparator/>
      </w:r>
    </w:p>
  </w:footnote>
  <w:footnote w:id="1">
    <w:p w14:paraId="3AEC6D85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B325099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4AC9C8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42BF371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5272492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1E5641F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6F2691C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2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7309C2"/>
    <w:multiLevelType w:val="hybridMultilevel"/>
    <w:tmpl w:val="A3F22D00"/>
    <w:lvl w:ilvl="0" w:tplc="3CE0CC3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3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9F2DC0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E85062"/>
    <w:multiLevelType w:val="hybridMultilevel"/>
    <w:tmpl w:val="97809B46"/>
    <w:lvl w:ilvl="0" w:tplc="BADC2220">
      <w:start w:val="2"/>
      <w:numFmt w:val="lowerLetter"/>
      <w:lvlText w:val="%1)"/>
      <w:lvlJc w:val="left"/>
      <w:pPr>
        <w:ind w:left="107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648092140">
    <w:abstractNumId w:val="13"/>
  </w:num>
  <w:num w:numId="2" w16cid:durableId="913467088">
    <w:abstractNumId w:val="24"/>
  </w:num>
  <w:num w:numId="3" w16cid:durableId="953712550">
    <w:abstractNumId w:val="26"/>
  </w:num>
  <w:num w:numId="4" w16cid:durableId="522012724">
    <w:abstractNumId w:val="8"/>
  </w:num>
  <w:num w:numId="5" w16cid:durableId="1163935399">
    <w:abstractNumId w:val="30"/>
  </w:num>
  <w:num w:numId="6" w16cid:durableId="645545253">
    <w:abstractNumId w:val="9"/>
  </w:num>
  <w:num w:numId="7" w16cid:durableId="1429543641">
    <w:abstractNumId w:val="10"/>
  </w:num>
  <w:num w:numId="8" w16cid:durableId="1664431769">
    <w:abstractNumId w:val="35"/>
  </w:num>
  <w:num w:numId="9" w16cid:durableId="874275771">
    <w:abstractNumId w:val="7"/>
  </w:num>
  <w:num w:numId="10" w16cid:durableId="1418794921">
    <w:abstractNumId w:val="33"/>
  </w:num>
  <w:num w:numId="11" w16cid:durableId="1306395288">
    <w:abstractNumId w:val="28"/>
  </w:num>
  <w:num w:numId="12" w16cid:durableId="444816017">
    <w:abstractNumId w:val="15"/>
  </w:num>
  <w:num w:numId="13" w16cid:durableId="1353726444">
    <w:abstractNumId w:val="27"/>
  </w:num>
  <w:num w:numId="14" w16cid:durableId="661785503">
    <w:abstractNumId w:val="42"/>
  </w:num>
  <w:num w:numId="15" w16cid:durableId="1222906599">
    <w:abstractNumId w:val="25"/>
  </w:num>
  <w:num w:numId="16" w16cid:durableId="1810587239">
    <w:abstractNumId w:val="41"/>
  </w:num>
  <w:num w:numId="17" w16cid:durableId="585500303">
    <w:abstractNumId w:val="14"/>
  </w:num>
  <w:num w:numId="18" w16cid:durableId="2060398938">
    <w:abstractNumId w:val="18"/>
  </w:num>
  <w:num w:numId="19" w16cid:durableId="1987468689">
    <w:abstractNumId w:val="39"/>
  </w:num>
  <w:num w:numId="20" w16cid:durableId="741563978">
    <w:abstractNumId w:val="4"/>
  </w:num>
  <w:num w:numId="21" w16cid:durableId="1907715474">
    <w:abstractNumId w:val="32"/>
  </w:num>
  <w:num w:numId="22" w16cid:durableId="1665160501">
    <w:abstractNumId w:val="5"/>
  </w:num>
  <w:num w:numId="23" w16cid:durableId="822434400">
    <w:abstractNumId w:val="16"/>
  </w:num>
  <w:num w:numId="24" w16cid:durableId="1622876963">
    <w:abstractNumId w:val="37"/>
  </w:num>
  <w:num w:numId="25" w16cid:durableId="655305381">
    <w:abstractNumId w:val="12"/>
  </w:num>
  <w:num w:numId="26" w16cid:durableId="657072859">
    <w:abstractNumId w:val="17"/>
  </w:num>
  <w:num w:numId="27" w16cid:durableId="1142692492">
    <w:abstractNumId w:val="23"/>
  </w:num>
  <w:num w:numId="28" w16cid:durableId="1819153177">
    <w:abstractNumId w:val="19"/>
  </w:num>
  <w:num w:numId="29" w16cid:durableId="809828514">
    <w:abstractNumId w:val="6"/>
  </w:num>
  <w:num w:numId="30" w16cid:durableId="2091392398">
    <w:abstractNumId w:val="21"/>
  </w:num>
  <w:num w:numId="31" w16cid:durableId="1801419420">
    <w:abstractNumId w:val="3"/>
  </w:num>
  <w:num w:numId="32" w16cid:durableId="1735271323">
    <w:abstractNumId w:val="44"/>
  </w:num>
  <w:num w:numId="33" w16cid:durableId="1723359121">
    <w:abstractNumId w:val="22"/>
  </w:num>
  <w:num w:numId="34" w16cid:durableId="1413505096">
    <w:abstractNumId w:val="2"/>
  </w:num>
  <w:num w:numId="35" w16cid:durableId="558904677">
    <w:abstractNumId w:val="0"/>
  </w:num>
  <w:num w:numId="36" w16cid:durableId="654798026">
    <w:abstractNumId w:val="40"/>
  </w:num>
  <w:num w:numId="37" w16cid:durableId="786705451">
    <w:abstractNumId w:val="38"/>
  </w:num>
  <w:num w:numId="38" w16cid:durableId="540551539">
    <w:abstractNumId w:val="43"/>
  </w:num>
  <w:num w:numId="39" w16cid:durableId="143739165">
    <w:abstractNumId w:val="1"/>
  </w:num>
  <w:num w:numId="40" w16cid:durableId="725566510">
    <w:abstractNumId w:val="20"/>
  </w:num>
  <w:num w:numId="41" w16cid:durableId="544753182">
    <w:abstractNumId w:val="36"/>
  </w:num>
  <w:num w:numId="42" w16cid:durableId="2009207723">
    <w:abstractNumId w:val="31"/>
  </w:num>
  <w:num w:numId="43" w16cid:durableId="843515228">
    <w:abstractNumId w:val="29"/>
  </w:num>
  <w:num w:numId="44" w16cid:durableId="553086177">
    <w:abstractNumId w:val="11"/>
  </w:num>
  <w:num w:numId="45" w16cid:durableId="188482978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3488D"/>
    <w:rsid w:val="00063C2F"/>
    <w:rsid w:val="000A07AB"/>
    <w:rsid w:val="000B7367"/>
    <w:rsid w:val="000D3D01"/>
    <w:rsid w:val="000F18FA"/>
    <w:rsid w:val="000F2C92"/>
    <w:rsid w:val="00114568"/>
    <w:rsid w:val="00186004"/>
    <w:rsid w:val="002078F7"/>
    <w:rsid w:val="00224748"/>
    <w:rsid w:val="002476AB"/>
    <w:rsid w:val="00261CA6"/>
    <w:rsid w:val="002E4007"/>
    <w:rsid w:val="002F04CF"/>
    <w:rsid w:val="002F3FA4"/>
    <w:rsid w:val="002F5418"/>
    <w:rsid w:val="00306360"/>
    <w:rsid w:val="0030636B"/>
    <w:rsid w:val="003075AC"/>
    <w:rsid w:val="0031134B"/>
    <w:rsid w:val="00354AC4"/>
    <w:rsid w:val="00392533"/>
    <w:rsid w:val="003966E6"/>
    <w:rsid w:val="003C7FA8"/>
    <w:rsid w:val="003F0331"/>
    <w:rsid w:val="0041131B"/>
    <w:rsid w:val="0041182E"/>
    <w:rsid w:val="00415325"/>
    <w:rsid w:val="00457E10"/>
    <w:rsid w:val="00480118"/>
    <w:rsid w:val="004F5D8F"/>
    <w:rsid w:val="00562AB5"/>
    <w:rsid w:val="0057653B"/>
    <w:rsid w:val="00612DD9"/>
    <w:rsid w:val="006247C7"/>
    <w:rsid w:val="0062486A"/>
    <w:rsid w:val="00637863"/>
    <w:rsid w:val="006703E0"/>
    <w:rsid w:val="006A3EA0"/>
    <w:rsid w:val="00703495"/>
    <w:rsid w:val="007123C5"/>
    <w:rsid w:val="00733F44"/>
    <w:rsid w:val="00754090"/>
    <w:rsid w:val="00803633"/>
    <w:rsid w:val="00866E4F"/>
    <w:rsid w:val="00867452"/>
    <w:rsid w:val="008A7069"/>
    <w:rsid w:val="008E60C4"/>
    <w:rsid w:val="00914714"/>
    <w:rsid w:val="00954CF0"/>
    <w:rsid w:val="009F2032"/>
    <w:rsid w:val="00A03C53"/>
    <w:rsid w:val="00A30385"/>
    <w:rsid w:val="00A77662"/>
    <w:rsid w:val="00A87EC6"/>
    <w:rsid w:val="00B21345"/>
    <w:rsid w:val="00B70888"/>
    <w:rsid w:val="00B70993"/>
    <w:rsid w:val="00C010FF"/>
    <w:rsid w:val="00C33979"/>
    <w:rsid w:val="00C437AC"/>
    <w:rsid w:val="00C57DDD"/>
    <w:rsid w:val="00CA7E29"/>
    <w:rsid w:val="00CC3772"/>
    <w:rsid w:val="00CF3228"/>
    <w:rsid w:val="00D274F5"/>
    <w:rsid w:val="00D402AA"/>
    <w:rsid w:val="00D451A9"/>
    <w:rsid w:val="00D4794E"/>
    <w:rsid w:val="00D522B8"/>
    <w:rsid w:val="00DA59BB"/>
    <w:rsid w:val="00DB30F2"/>
    <w:rsid w:val="00DF3193"/>
    <w:rsid w:val="00E54E5A"/>
    <w:rsid w:val="00EA0D83"/>
    <w:rsid w:val="00EA24FB"/>
    <w:rsid w:val="00EB3C67"/>
    <w:rsid w:val="00EB539B"/>
    <w:rsid w:val="00EC5468"/>
    <w:rsid w:val="00F43C37"/>
    <w:rsid w:val="00F46EEC"/>
    <w:rsid w:val="00F52B87"/>
    <w:rsid w:val="00F7772F"/>
    <w:rsid w:val="00FB2F6A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5F6484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11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04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447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Elżbieta Jastrzębska-Kukawka</cp:lastModifiedBy>
  <cp:revision>5</cp:revision>
  <cp:lastPrinted>2001-01-24T13:21:00Z</cp:lastPrinted>
  <dcterms:created xsi:type="dcterms:W3CDTF">2023-05-24T09:17:00Z</dcterms:created>
  <dcterms:modified xsi:type="dcterms:W3CDTF">2023-05-24T12:00:00Z</dcterms:modified>
</cp:coreProperties>
</file>