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C013" w14:textId="77777777" w:rsidR="00FF187C" w:rsidRPr="00E874DC" w:rsidRDefault="00FF187C" w:rsidP="00FF187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A5D8CD1" w14:textId="77777777" w:rsidR="00FF187C" w:rsidRDefault="00FF187C" w:rsidP="00FF187C">
      <w:pPr>
        <w:spacing w:before="48" w:line="240" w:lineRule="atLeast"/>
        <w:jc w:val="right"/>
        <w:rPr>
          <w:b/>
          <w:sz w:val="24"/>
          <w:szCs w:val="24"/>
          <w:lang w:val="pl-PL"/>
        </w:rPr>
      </w:pPr>
    </w:p>
    <w:p w14:paraId="31F007B1" w14:textId="77777777" w:rsidR="00FF187C" w:rsidRDefault="00FF187C" w:rsidP="00FF187C">
      <w:pPr>
        <w:spacing w:before="48" w:line="240" w:lineRule="atLeast"/>
        <w:jc w:val="center"/>
        <w:rPr>
          <w:b/>
          <w:sz w:val="24"/>
          <w:szCs w:val="24"/>
          <w:lang w:val="pl-PL"/>
        </w:rPr>
      </w:pPr>
      <w:r>
        <w:rPr>
          <w:b/>
          <w:sz w:val="24"/>
          <w:szCs w:val="24"/>
          <w:lang w:val="pl-PL"/>
        </w:rPr>
        <w:t>WZÓR UMOWY</w:t>
      </w:r>
    </w:p>
    <w:p w14:paraId="6063DC01" w14:textId="77777777" w:rsidR="00FF187C" w:rsidRDefault="00FF187C" w:rsidP="00FF187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1FBEFDF" w14:textId="77777777" w:rsidR="00FF187C" w:rsidRDefault="00FF187C" w:rsidP="00FF187C">
      <w:pPr>
        <w:spacing w:before="48" w:line="240" w:lineRule="atLeast"/>
        <w:jc w:val="center"/>
        <w:rPr>
          <w:b/>
          <w:sz w:val="28"/>
          <w:lang w:val="pl-PL"/>
        </w:rPr>
      </w:pPr>
    </w:p>
    <w:p w14:paraId="692E3239" w14:textId="7C07AC55" w:rsidR="00FF187C" w:rsidRPr="00AA2A22" w:rsidRDefault="00FF187C" w:rsidP="00FF187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 xml:space="preserve">trybie </w:t>
      </w:r>
      <w:r>
        <w:rPr>
          <w:rFonts w:ascii="Times New Roman" w:hAnsi="Times New Roman"/>
        </w:rPr>
        <w:t>podstawowym bez negocjacji, nr sprawy: KC-zp.272-302/23</w:t>
      </w:r>
      <w:r w:rsidRPr="00AA2A22">
        <w:rPr>
          <w:rFonts w:ascii="Times New Roman" w:hAnsi="Times New Roman"/>
        </w:rPr>
        <w:t xml:space="preserve"> </w:t>
      </w:r>
    </w:p>
    <w:p w14:paraId="2C49AA6C" w14:textId="77777777" w:rsidR="00FF187C" w:rsidRDefault="00FF187C" w:rsidP="00FF187C">
      <w:pPr>
        <w:pStyle w:val="Tekstpodstawowy"/>
        <w:ind w:right="-47"/>
        <w:jc w:val="both"/>
        <w:rPr>
          <w:rFonts w:ascii="Times New Roman" w:hAnsi="Times New Roman"/>
        </w:rPr>
      </w:pPr>
      <w:r w:rsidRPr="00AA2A22">
        <w:rPr>
          <w:rFonts w:ascii="Times New Roman" w:hAnsi="Times New Roman"/>
        </w:rPr>
        <w:t>pomiędzy</w:t>
      </w:r>
    </w:p>
    <w:p w14:paraId="211BB26D" w14:textId="77777777" w:rsidR="00FF187C" w:rsidRDefault="00FF187C" w:rsidP="00FF187C">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E98B41F" w14:textId="77777777" w:rsidR="00FF187C" w:rsidRDefault="00FF187C" w:rsidP="00FF187C">
      <w:pPr>
        <w:pStyle w:val="Tekstpodstawowy"/>
        <w:ind w:right="-47"/>
        <w:jc w:val="both"/>
        <w:rPr>
          <w:rFonts w:ascii="Times New Roman" w:hAnsi="Times New Roman"/>
        </w:rPr>
      </w:pPr>
      <w:r>
        <w:rPr>
          <w:rFonts w:ascii="Times New Roman" w:hAnsi="Times New Roman"/>
        </w:rPr>
        <w:t>reprezentowana przez:</w:t>
      </w:r>
    </w:p>
    <w:p w14:paraId="0342EFC5" w14:textId="77777777" w:rsidR="00FF187C" w:rsidRDefault="00FF187C" w:rsidP="00FF187C">
      <w:pPr>
        <w:pStyle w:val="Tekstpodstawowy"/>
        <w:ind w:right="-47"/>
        <w:jc w:val="both"/>
        <w:rPr>
          <w:rFonts w:ascii="Times New Roman" w:hAnsi="Times New Roman"/>
        </w:rPr>
      </w:pPr>
      <w:r>
        <w:rPr>
          <w:rFonts w:ascii="Times New Roman" w:hAnsi="Times New Roman"/>
        </w:rPr>
        <w:t xml:space="preserve">1.Dziekana Wydziału /Kierownika Jednostki/............................................................................. </w:t>
      </w:r>
    </w:p>
    <w:p w14:paraId="39F4F843" w14:textId="77777777" w:rsidR="00FF187C" w:rsidRDefault="00FF187C" w:rsidP="00FF187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5E4F5D1" w14:textId="77777777" w:rsidR="00FF187C" w:rsidRDefault="00FF187C" w:rsidP="00FF187C">
      <w:pPr>
        <w:pStyle w:val="Tekstpodstawowy"/>
        <w:ind w:right="-47"/>
        <w:jc w:val="both"/>
        <w:rPr>
          <w:rFonts w:ascii="Times New Roman" w:hAnsi="Times New Roman"/>
        </w:rPr>
      </w:pPr>
      <w:r>
        <w:rPr>
          <w:rFonts w:ascii="Times New Roman" w:hAnsi="Times New Roman"/>
        </w:rPr>
        <w:t>zwaną dalej KUPUJĄCYM</w:t>
      </w:r>
    </w:p>
    <w:p w14:paraId="3BB70461" w14:textId="77777777" w:rsidR="00FF187C" w:rsidRDefault="00FF187C" w:rsidP="00FF187C">
      <w:pPr>
        <w:pStyle w:val="Tekstpodstawowy"/>
        <w:ind w:right="-47"/>
        <w:jc w:val="both"/>
        <w:rPr>
          <w:rFonts w:ascii="Times New Roman" w:hAnsi="Times New Roman"/>
        </w:rPr>
      </w:pPr>
      <w:r>
        <w:rPr>
          <w:rFonts w:ascii="Times New Roman" w:hAnsi="Times New Roman"/>
        </w:rPr>
        <w:t xml:space="preserve">a </w:t>
      </w:r>
    </w:p>
    <w:p w14:paraId="772FD294" w14:textId="77777777" w:rsidR="00FF187C" w:rsidRDefault="00FF187C" w:rsidP="00FF187C">
      <w:pPr>
        <w:pStyle w:val="Tekstpodstawowy"/>
        <w:ind w:right="-47"/>
        <w:jc w:val="both"/>
        <w:rPr>
          <w:rFonts w:ascii="Times New Roman" w:hAnsi="Times New Roman"/>
        </w:rPr>
      </w:pPr>
      <w:r>
        <w:rPr>
          <w:rFonts w:ascii="Times New Roman" w:hAnsi="Times New Roman"/>
        </w:rPr>
        <w:t>......................................................................................................................................................</w:t>
      </w:r>
    </w:p>
    <w:p w14:paraId="00AE73B4" w14:textId="77777777" w:rsidR="00FF187C" w:rsidRDefault="00FF187C" w:rsidP="00FF187C">
      <w:pPr>
        <w:pStyle w:val="Tekstpodstawowy"/>
        <w:ind w:right="-47"/>
        <w:jc w:val="both"/>
        <w:rPr>
          <w:rFonts w:ascii="Times New Roman" w:hAnsi="Times New Roman"/>
        </w:rPr>
      </w:pPr>
      <w:r>
        <w:rPr>
          <w:rFonts w:ascii="Times New Roman" w:hAnsi="Times New Roman"/>
        </w:rPr>
        <w:t>......................................................................................................................................................</w:t>
      </w:r>
    </w:p>
    <w:p w14:paraId="3F995E4A" w14:textId="77777777" w:rsidR="00FF187C" w:rsidRDefault="00FF187C" w:rsidP="00FF187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9C30290" w14:textId="77777777" w:rsidR="00FF187C" w:rsidRDefault="00FF187C" w:rsidP="00FF187C">
      <w:pPr>
        <w:pStyle w:val="Tekstpodstawowy"/>
        <w:ind w:right="-47"/>
        <w:jc w:val="both"/>
        <w:rPr>
          <w:rFonts w:ascii="Times New Roman" w:hAnsi="Times New Roman"/>
        </w:rPr>
      </w:pPr>
      <w:r>
        <w:rPr>
          <w:rFonts w:ascii="Times New Roman" w:hAnsi="Times New Roman"/>
        </w:rPr>
        <w:t>reprezentowanym przez:</w:t>
      </w:r>
    </w:p>
    <w:p w14:paraId="49465722" w14:textId="77777777" w:rsidR="00FF187C" w:rsidRDefault="00FF187C" w:rsidP="00FF187C">
      <w:pPr>
        <w:pStyle w:val="Tekstpodstawowy"/>
        <w:ind w:right="-47"/>
        <w:jc w:val="both"/>
        <w:rPr>
          <w:rFonts w:ascii="Times New Roman" w:hAnsi="Times New Roman"/>
        </w:rPr>
      </w:pPr>
      <w:r>
        <w:rPr>
          <w:rFonts w:ascii="Times New Roman" w:hAnsi="Times New Roman"/>
        </w:rPr>
        <w:t>1...................................................................................................................................................</w:t>
      </w:r>
    </w:p>
    <w:p w14:paraId="2A8980E7" w14:textId="77777777" w:rsidR="00FF187C" w:rsidRDefault="00FF187C" w:rsidP="00FF187C">
      <w:pPr>
        <w:pStyle w:val="Tekstpodstawowy"/>
        <w:ind w:right="-47"/>
        <w:jc w:val="both"/>
        <w:rPr>
          <w:rFonts w:ascii="Times New Roman" w:hAnsi="Times New Roman"/>
        </w:rPr>
      </w:pPr>
      <w:r>
        <w:rPr>
          <w:rFonts w:ascii="Times New Roman" w:hAnsi="Times New Roman"/>
        </w:rPr>
        <w:t xml:space="preserve">2................................................................................................................................................... </w:t>
      </w:r>
    </w:p>
    <w:p w14:paraId="7822F7AE" w14:textId="77777777" w:rsidR="00FF187C" w:rsidRDefault="00FF187C" w:rsidP="00FF187C">
      <w:pPr>
        <w:pStyle w:val="Tekstpodstawowy"/>
        <w:ind w:right="-47"/>
        <w:jc w:val="both"/>
        <w:rPr>
          <w:rFonts w:ascii="Times New Roman" w:hAnsi="Times New Roman"/>
        </w:rPr>
      </w:pPr>
      <w:r>
        <w:rPr>
          <w:rFonts w:ascii="Times New Roman" w:hAnsi="Times New Roman"/>
        </w:rPr>
        <w:t>zwanym dalej SPRZEDAWCĄ</w:t>
      </w:r>
    </w:p>
    <w:p w14:paraId="7084BF46" w14:textId="77777777" w:rsidR="00FF187C" w:rsidRDefault="00FF187C" w:rsidP="00FF187C">
      <w:pPr>
        <w:pStyle w:val="Tekstpodstawowy"/>
        <w:ind w:right="-47"/>
        <w:jc w:val="center"/>
        <w:rPr>
          <w:rFonts w:ascii="Times New Roman" w:hAnsi="Times New Roman"/>
        </w:rPr>
      </w:pPr>
    </w:p>
    <w:p w14:paraId="2FAAE461"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1</w:t>
      </w:r>
    </w:p>
    <w:p w14:paraId="4A083222" w14:textId="0A92A517" w:rsidR="00FF187C" w:rsidRPr="0008793F" w:rsidRDefault="00FF187C" w:rsidP="00FF187C">
      <w:pPr>
        <w:pStyle w:val="Tekstpodstawowy"/>
        <w:numPr>
          <w:ilvl w:val="0"/>
          <w:numId w:val="6"/>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sidR="00A67322" w:rsidRPr="00A67322">
        <w:rPr>
          <w:rFonts w:ascii="Times New Roman" w:hAnsi="Times New Roman"/>
          <w:b/>
        </w:rPr>
        <w:t xml:space="preserve">3 szt. projektorów z uchwytami oraz 3 szt. ekranów elektrycznych na potrzeby </w:t>
      </w:r>
      <w:proofErr w:type="spellStart"/>
      <w:r w:rsidR="00A67322" w:rsidRPr="00A67322">
        <w:rPr>
          <w:rFonts w:ascii="Times New Roman" w:hAnsi="Times New Roman"/>
          <w:b/>
        </w:rPr>
        <w:t>WEAIiIB</w:t>
      </w:r>
      <w:proofErr w:type="spellEnd"/>
    </w:p>
    <w:p w14:paraId="37781479" w14:textId="77777777" w:rsidR="00FF187C" w:rsidRPr="0043435F" w:rsidRDefault="00FF187C" w:rsidP="00FF187C">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4B642CC" w14:textId="77777777" w:rsidR="00FF187C" w:rsidRPr="0043435F" w:rsidRDefault="00FF187C" w:rsidP="00FF187C">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2F2D419C" w14:textId="77777777" w:rsidR="00FF187C" w:rsidRDefault="00FF187C" w:rsidP="00FF187C">
      <w:pPr>
        <w:pStyle w:val="Tekstpodstawowy"/>
        <w:ind w:right="-47"/>
        <w:jc w:val="both"/>
        <w:rPr>
          <w:rFonts w:ascii="Times New Roman" w:hAnsi="Times New Roman"/>
        </w:rPr>
      </w:pPr>
    </w:p>
    <w:p w14:paraId="763ACBAB"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2</w:t>
      </w:r>
    </w:p>
    <w:p w14:paraId="48A462B2" w14:textId="77777777" w:rsidR="00FF187C" w:rsidRDefault="00FF187C" w:rsidP="00FF187C">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656B1F01" w14:textId="77777777" w:rsidR="00FF187C" w:rsidRDefault="00FF187C" w:rsidP="00FF187C">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5991491F" w14:textId="77777777" w:rsidR="00FF187C" w:rsidRPr="009D2649" w:rsidRDefault="00FF187C" w:rsidP="00FF187C">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35AF0959" w14:textId="77777777" w:rsidR="00FF187C" w:rsidRDefault="00FF187C" w:rsidP="00FF187C">
      <w:pPr>
        <w:pStyle w:val="Tekstpodstawowy"/>
        <w:ind w:right="-47"/>
        <w:jc w:val="both"/>
        <w:rPr>
          <w:rFonts w:ascii="Times New Roman" w:hAnsi="Times New Roman"/>
        </w:rPr>
      </w:pPr>
    </w:p>
    <w:p w14:paraId="17066211"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3</w:t>
      </w:r>
    </w:p>
    <w:p w14:paraId="6AECEBA2" w14:textId="77777777" w:rsidR="00FF187C" w:rsidRPr="0043435F" w:rsidRDefault="00FF187C" w:rsidP="00FF187C">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E188E4E" w14:textId="77777777" w:rsidR="00FF187C" w:rsidRPr="0043435F" w:rsidRDefault="00FF187C" w:rsidP="00FF187C">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2F1801E8" w14:textId="77777777" w:rsidR="00FF187C" w:rsidRPr="0043435F" w:rsidRDefault="00FF187C" w:rsidP="00FF187C">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470DE444" w14:textId="77777777" w:rsidR="00FF187C" w:rsidRPr="0043435F" w:rsidRDefault="00FF187C" w:rsidP="00FF187C">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AFAED60" w14:textId="77777777" w:rsidR="00FF187C" w:rsidRDefault="00FF187C" w:rsidP="00FF187C">
      <w:pPr>
        <w:pStyle w:val="Tekstpodstawowy"/>
        <w:ind w:right="-47"/>
        <w:jc w:val="both"/>
        <w:rPr>
          <w:rFonts w:ascii="Times New Roman" w:hAnsi="Times New Roman"/>
        </w:rPr>
      </w:pPr>
    </w:p>
    <w:p w14:paraId="07717291"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4</w:t>
      </w:r>
    </w:p>
    <w:p w14:paraId="2644CD5D" w14:textId="77777777" w:rsidR="00FF187C" w:rsidRDefault="00FF187C" w:rsidP="00FF187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8873477" w14:textId="77777777" w:rsidR="00FF187C" w:rsidRDefault="00FF187C" w:rsidP="00FF187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5F47E3E" w14:textId="77777777" w:rsidR="00FF187C" w:rsidRDefault="00FF187C" w:rsidP="00FF187C">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F9BCF29" w14:textId="77777777" w:rsidR="00FF187C" w:rsidRPr="00593CEB" w:rsidRDefault="00FF187C" w:rsidP="00FF187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7675268" w14:textId="77777777" w:rsidR="00FF187C" w:rsidRDefault="00FF187C" w:rsidP="00FF187C">
      <w:pPr>
        <w:pStyle w:val="Tekstpodstawowy"/>
        <w:ind w:right="-47"/>
        <w:jc w:val="center"/>
        <w:rPr>
          <w:rFonts w:ascii="Times New Roman" w:hAnsi="Times New Roman"/>
        </w:rPr>
      </w:pPr>
    </w:p>
    <w:p w14:paraId="71D112A8"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5</w:t>
      </w:r>
    </w:p>
    <w:p w14:paraId="7CC59DAE" w14:textId="77777777" w:rsidR="00FF187C" w:rsidRPr="00C53B52" w:rsidRDefault="00FF187C" w:rsidP="00FF187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43F16B8" w14:textId="77777777" w:rsidR="00FF187C" w:rsidRPr="00C53B52" w:rsidRDefault="00FF187C" w:rsidP="00FF187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3576A15" w14:textId="77777777" w:rsidR="00FF187C" w:rsidRPr="00C53B52" w:rsidRDefault="00FF187C" w:rsidP="00FF187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B8D8E49" w14:textId="77777777" w:rsidR="00FF187C" w:rsidRPr="00C53B52" w:rsidRDefault="00FF187C" w:rsidP="00FF187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0983426" w14:textId="77777777" w:rsidR="00FF187C" w:rsidRPr="00C53B52" w:rsidRDefault="00FF187C" w:rsidP="00FF187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A158765" w14:textId="77777777" w:rsidR="00FF187C" w:rsidRPr="00C53B52" w:rsidRDefault="00FF187C" w:rsidP="00FF187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6F8159E" w14:textId="77777777" w:rsidR="00FF187C" w:rsidRPr="00C53B52" w:rsidRDefault="00FF187C" w:rsidP="00FF187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66225D8" w14:textId="77777777" w:rsidR="00FF187C" w:rsidRPr="00C53B52" w:rsidRDefault="00FF187C" w:rsidP="00FF187C">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E5281F8" w14:textId="77777777" w:rsidR="00FF187C" w:rsidRPr="00C53B52" w:rsidRDefault="00FF187C" w:rsidP="00FF187C">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E50F144" w14:textId="77777777" w:rsidR="00FF187C" w:rsidRPr="008F6145" w:rsidRDefault="00FF187C" w:rsidP="00FF187C">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1244A64E" w14:textId="77777777" w:rsidR="00FF187C" w:rsidRDefault="00FF187C" w:rsidP="00FF187C">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EACC7B0" w14:textId="77777777" w:rsidR="00FF187C" w:rsidRDefault="00FF187C" w:rsidP="00FF187C">
      <w:pPr>
        <w:pStyle w:val="Tekstpodstawowy"/>
        <w:ind w:right="-47"/>
        <w:jc w:val="center"/>
        <w:rPr>
          <w:rFonts w:ascii="Times New Roman" w:hAnsi="Times New Roman"/>
          <w:b/>
        </w:rPr>
      </w:pPr>
    </w:p>
    <w:p w14:paraId="7575A478" w14:textId="77777777" w:rsidR="00FF187C" w:rsidRDefault="00FF187C" w:rsidP="00FF187C">
      <w:pPr>
        <w:pStyle w:val="Tekstpodstawowy"/>
        <w:ind w:right="-47"/>
        <w:jc w:val="center"/>
        <w:rPr>
          <w:rFonts w:ascii="Times New Roman" w:hAnsi="Times New Roman"/>
          <w:b/>
        </w:rPr>
      </w:pPr>
    </w:p>
    <w:p w14:paraId="3D338169" w14:textId="77777777" w:rsidR="00FF187C" w:rsidRDefault="00FF187C" w:rsidP="00FF187C">
      <w:pPr>
        <w:pStyle w:val="Tekstpodstawowy"/>
        <w:ind w:right="-47"/>
        <w:jc w:val="center"/>
        <w:rPr>
          <w:rFonts w:ascii="Times New Roman" w:hAnsi="Times New Roman"/>
          <w:b/>
        </w:rPr>
      </w:pPr>
      <w:r w:rsidRPr="00877B92">
        <w:rPr>
          <w:rFonts w:ascii="Times New Roman" w:hAnsi="Times New Roman"/>
          <w:b/>
        </w:rPr>
        <w:t>§ 6</w:t>
      </w:r>
    </w:p>
    <w:p w14:paraId="7BF86FAF" w14:textId="77777777" w:rsidR="00FF187C" w:rsidRDefault="00FF187C" w:rsidP="00FF187C">
      <w:pPr>
        <w:pStyle w:val="Tekstpodstawowy"/>
        <w:ind w:right="-47"/>
        <w:jc w:val="center"/>
        <w:rPr>
          <w:rFonts w:ascii="Times New Roman" w:hAnsi="Times New Roman"/>
          <w:b/>
        </w:rPr>
      </w:pPr>
    </w:p>
    <w:p w14:paraId="04E184EA" w14:textId="77777777" w:rsidR="00FF187C" w:rsidRDefault="00FF187C" w:rsidP="00FF187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AB4ADB1" w14:textId="77777777" w:rsidR="00FF187C" w:rsidRDefault="00FF187C" w:rsidP="00FF187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0785157" w14:textId="77777777" w:rsidR="00FF187C" w:rsidRDefault="00FF187C" w:rsidP="00FF187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2D561FB" w14:textId="77777777" w:rsidR="00FF187C" w:rsidRDefault="00FF187C" w:rsidP="00FF187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C98D3" w14:textId="77777777" w:rsidR="00FF187C" w:rsidRDefault="00FF187C" w:rsidP="00FF187C">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1FAACD"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4E84447" w14:textId="77777777" w:rsidR="00FF187C" w:rsidRPr="003F1749" w:rsidRDefault="00FF187C" w:rsidP="00FF187C">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D902E69" w14:textId="77777777" w:rsidR="00FF187C" w:rsidRDefault="00FF187C" w:rsidP="00FF187C">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F514B16" w14:textId="77777777" w:rsidR="00FF187C" w:rsidRDefault="00FF187C" w:rsidP="00FF187C">
      <w:pPr>
        <w:pStyle w:val="Tekstpodstawowy"/>
        <w:ind w:right="-47"/>
        <w:jc w:val="center"/>
        <w:rPr>
          <w:rFonts w:ascii="Times New Roman" w:hAnsi="Times New Roman"/>
        </w:rPr>
      </w:pPr>
    </w:p>
    <w:p w14:paraId="5CBA55C5"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3794B0B" w14:textId="77777777" w:rsidR="00FF187C" w:rsidRPr="0043435F" w:rsidRDefault="00FF187C" w:rsidP="00FF187C">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F40D518" w14:textId="77777777" w:rsidR="00FF187C" w:rsidRPr="0043435F" w:rsidRDefault="00FF187C" w:rsidP="00FF187C">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53BA301"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BE93A6D"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D733200"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27521201"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30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p>
    <w:p w14:paraId="12896856"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C747905"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B537D1F" w14:textId="77777777" w:rsidR="00FF187C" w:rsidRPr="0043435F" w:rsidRDefault="00FF187C" w:rsidP="00FF187C">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CF3F2F8" w14:textId="77777777" w:rsidR="00FF187C" w:rsidRPr="0043435F" w:rsidRDefault="00FF187C" w:rsidP="00FF187C">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BCCC5E" w14:textId="77777777" w:rsidR="00FF187C" w:rsidRPr="0043435F" w:rsidRDefault="00FF187C" w:rsidP="00FF187C">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6F8F56F" w14:textId="77777777" w:rsidR="00FF187C" w:rsidRPr="0043435F" w:rsidRDefault="00FF187C" w:rsidP="00FF187C">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EC8183" w14:textId="77777777" w:rsidR="00FF187C" w:rsidRDefault="00FF187C" w:rsidP="00FF187C">
      <w:pPr>
        <w:pStyle w:val="Tekstpodstawowy"/>
        <w:ind w:left="284" w:right="-47"/>
        <w:jc w:val="both"/>
        <w:rPr>
          <w:rFonts w:ascii="Times New Roman" w:hAnsi="Times New Roman"/>
        </w:rPr>
      </w:pPr>
    </w:p>
    <w:p w14:paraId="37313E6E"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734D281" w14:textId="77777777" w:rsidR="00FF187C" w:rsidRDefault="00FF187C" w:rsidP="00FF187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07CA92E" w14:textId="77777777" w:rsidR="00FF187C" w:rsidRPr="00C33B28" w:rsidRDefault="00FF187C" w:rsidP="00FF187C">
      <w:pPr>
        <w:spacing w:line="240" w:lineRule="atLeast"/>
        <w:ind w:right="-47"/>
        <w:jc w:val="center"/>
        <w:rPr>
          <w:rFonts w:ascii="Verdana" w:hAnsi="Verdana"/>
          <w:b/>
          <w:sz w:val="18"/>
          <w:szCs w:val="18"/>
          <w:lang w:val="pl-PL"/>
        </w:rPr>
      </w:pPr>
    </w:p>
    <w:p w14:paraId="09732F8B" w14:textId="77777777" w:rsidR="00FF187C" w:rsidRPr="009B2595" w:rsidRDefault="00FF187C" w:rsidP="00FF187C">
      <w:pPr>
        <w:spacing w:line="240" w:lineRule="atLeast"/>
        <w:ind w:right="-47"/>
        <w:jc w:val="center"/>
        <w:rPr>
          <w:b/>
          <w:sz w:val="24"/>
          <w:szCs w:val="24"/>
        </w:rPr>
      </w:pPr>
      <w:r w:rsidRPr="009B2595">
        <w:rPr>
          <w:b/>
          <w:sz w:val="24"/>
          <w:szCs w:val="24"/>
        </w:rPr>
        <w:t>§ 10</w:t>
      </w:r>
    </w:p>
    <w:p w14:paraId="22F39534" w14:textId="77777777" w:rsidR="00FF187C" w:rsidRPr="009B2595" w:rsidRDefault="00FF187C" w:rsidP="00FF187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5AFBE16" w14:textId="77777777" w:rsidR="00FF187C" w:rsidRPr="009B2595" w:rsidRDefault="00FF187C" w:rsidP="00FF187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21C35CB" w14:textId="77777777" w:rsidR="00FF187C" w:rsidRPr="009B2595" w:rsidRDefault="00FF187C" w:rsidP="00FF187C">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F48AADA" w14:textId="77777777" w:rsidR="00FF187C" w:rsidRPr="009B2595" w:rsidRDefault="00FF187C" w:rsidP="00FF187C">
      <w:pPr>
        <w:numPr>
          <w:ilvl w:val="0"/>
          <w:numId w:val="50"/>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1CF3BA5" w14:textId="77777777" w:rsidR="00FF187C" w:rsidRPr="009B2595" w:rsidRDefault="00FF187C" w:rsidP="00FF187C">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6300999" w14:textId="77777777" w:rsidR="00FF187C" w:rsidRPr="009B2595" w:rsidRDefault="00FF187C" w:rsidP="00FF187C">
      <w:pPr>
        <w:numPr>
          <w:ilvl w:val="0"/>
          <w:numId w:val="50"/>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BED188F" w14:textId="77777777" w:rsidR="00FF187C" w:rsidRPr="009B2595" w:rsidRDefault="00FF187C" w:rsidP="00FF187C">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1D407F5" w14:textId="77777777" w:rsidR="00FF187C" w:rsidRPr="009B2595" w:rsidRDefault="00FF187C" w:rsidP="00FF187C">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E420BF6" w14:textId="77777777" w:rsidR="00FF187C" w:rsidRPr="009B2595" w:rsidRDefault="00FF187C" w:rsidP="00FF187C">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6D19A8F" w14:textId="77777777" w:rsidR="00FF187C" w:rsidRPr="009B2595" w:rsidRDefault="00FF187C" w:rsidP="00FF187C">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22330A6" w14:textId="77777777" w:rsidR="00FF187C" w:rsidRPr="009B2595" w:rsidRDefault="00FF187C" w:rsidP="00FF187C">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B0E1BD5" w14:textId="77777777" w:rsidR="00FF187C" w:rsidRPr="009B2595" w:rsidRDefault="00FF187C" w:rsidP="00FF187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74E97D1" w14:textId="77777777" w:rsidR="00FF187C" w:rsidRPr="009B2595" w:rsidRDefault="00FF187C" w:rsidP="00FF187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D22F3D0" w14:textId="77777777" w:rsidR="00FF187C" w:rsidRPr="009B2595" w:rsidRDefault="00FF187C" w:rsidP="00FF187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0F01F99" w14:textId="77777777" w:rsidR="00FF187C" w:rsidRPr="009B2595" w:rsidRDefault="00FF187C" w:rsidP="00FF187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6F8EA6D" w14:textId="77777777" w:rsidR="00FF187C" w:rsidRPr="009B2595" w:rsidRDefault="00FF187C" w:rsidP="00FF187C">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6463A20" w14:textId="77777777" w:rsidR="00FF187C" w:rsidRDefault="00FF187C" w:rsidP="00FF187C">
      <w:pPr>
        <w:pStyle w:val="Tekstpodstawowy"/>
        <w:ind w:right="-47"/>
        <w:rPr>
          <w:rFonts w:ascii="Times New Roman" w:hAnsi="Times New Roman"/>
        </w:rPr>
      </w:pPr>
    </w:p>
    <w:p w14:paraId="7F30D85B"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FE90948" w14:textId="77777777" w:rsidR="00FF187C" w:rsidRDefault="00FF187C" w:rsidP="00FF187C">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A15CA1F" w14:textId="77777777" w:rsidR="00FF187C" w:rsidRDefault="00FF187C" w:rsidP="00FF187C">
      <w:pPr>
        <w:pStyle w:val="Tekstpodstawowy"/>
        <w:ind w:right="-47"/>
        <w:jc w:val="center"/>
        <w:rPr>
          <w:rFonts w:ascii="Times New Roman" w:hAnsi="Times New Roman"/>
        </w:rPr>
      </w:pPr>
    </w:p>
    <w:p w14:paraId="30F80598" w14:textId="77777777" w:rsidR="00FF187C" w:rsidRDefault="00FF187C" w:rsidP="00FF187C">
      <w:pPr>
        <w:pStyle w:val="Tekstpodstawowy"/>
        <w:ind w:right="-47"/>
        <w:jc w:val="center"/>
        <w:rPr>
          <w:rFonts w:ascii="Times New Roman" w:hAnsi="Times New Roman"/>
        </w:rPr>
      </w:pPr>
    </w:p>
    <w:p w14:paraId="35FB5549" w14:textId="77777777" w:rsidR="00FF187C" w:rsidRPr="00877B92" w:rsidRDefault="00FF187C" w:rsidP="00FF187C">
      <w:pPr>
        <w:pStyle w:val="Tekstpodstawowy"/>
        <w:ind w:right="-47"/>
        <w:jc w:val="center"/>
        <w:rPr>
          <w:b/>
        </w:rPr>
      </w:pPr>
      <w:r w:rsidRPr="00877B92">
        <w:rPr>
          <w:rFonts w:ascii="Times New Roman" w:hAnsi="Times New Roman"/>
          <w:b/>
        </w:rPr>
        <w:lastRenderedPageBreak/>
        <w:t>§1</w:t>
      </w:r>
      <w:r>
        <w:rPr>
          <w:rFonts w:ascii="Times New Roman" w:hAnsi="Times New Roman"/>
          <w:b/>
        </w:rPr>
        <w:t>3</w:t>
      </w:r>
    </w:p>
    <w:p w14:paraId="0603ACC9" w14:textId="77777777" w:rsidR="00FF187C" w:rsidRDefault="00FF187C" w:rsidP="00FF187C">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60857A3" w14:textId="77777777" w:rsidR="00FF187C" w:rsidRDefault="00FF187C" w:rsidP="00FF187C">
      <w:pPr>
        <w:pStyle w:val="NormalnyWeb"/>
        <w:jc w:val="both"/>
      </w:pPr>
      <w:r>
        <w:t xml:space="preserve">2. W razie wątpliwości, czy określona informacja stanowi tajemnicę Wykonawca zobowiązany jest zwrócić się w formie pisemnej do Zamawiającego o wyjaśnienie takiej wątpliwości. </w:t>
      </w:r>
    </w:p>
    <w:p w14:paraId="1916E009" w14:textId="77777777" w:rsidR="00FF187C" w:rsidRDefault="00FF187C" w:rsidP="00FF187C">
      <w:pPr>
        <w:pStyle w:val="NormalnyWeb"/>
        <w:jc w:val="both"/>
      </w:pPr>
      <w:r>
        <w:t xml:space="preserve">3. Wykonawca zobowiązuje się do wykorzystania uzyskanych, powyższych informacji jedynie w celu wykonania przedmiotu umowy. </w:t>
      </w:r>
    </w:p>
    <w:p w14:paraId="1D9D6841" w14:textId="77777777" w:rsidR="00FF187C" w:rsidRDefault="00FF187C" w:rsidP="00FF187C">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AB534D2" w14:textId="77777777" w:rsidR="00FF187C" w:rsidRDefault="00FF187C" w:rsidP="00FF187C">
      <w:pPr>
        <w:pStyle w:val="NormalnyWeb"/>
        <w:jc w:val="both"/>
      </w:pPr>
      <w:r>
        <w:t>5. Powyższe przepisy nie będą miały zastosowania wobec informacji powszechnie znanych lub opublikowanych oraz w przypadku żądania ich ujawnienia przez uprawniony organ.</w:t>
      </w:r>
    </w:p>
    <w:p w14:paraId="54B82066" w14:textId="77777777" w:rsidR="00FF187C" w:rsidRDefault="00FF187C" w:rsidP="00FF187C">
      <w:pPr>
        <w:pStyle w:val="Tekstpodstawowy"/>
        <w:ind w:right="-47"/>
        <w:jc w:val="both"/>
        <w:rPr>
          <w:rFonts w:ascii="Times New Roman" w:hAnsi="Times New Roman"/>
        </w:rPr>
      </w:pPr>
    </w:p>
    <w:p w14:paraId="36BFC72A"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648757D" w14:textId="77777777" w:rsidR="00FF187C" w:rsidRDefault="00FF187C" w:rsidP="00FF187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4D03771" w14:textId="77777777" w:rsidR="00FF187C" w:rsidRDefault="00FF187C" w:rsidP="00FF187C">
      <w:pPr>
        <w:pStyle w:val="Tekstpodstawowy"/>
        <w:ind w:right="-47"/>
        <w:jc w:val="both"/>
        <w:rPr>
          <w:rFonts w:ascii="Times New Roman" w:hAnsi="Times New Roman"/>
        </w:rPr>
      </w:pPr>
    </w:p>
    <w:p w14:paraId="52EBCDC8"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B42426E" w14:textId="77777777" w:rsidR="00FF187C" w:rsidRDefault="00FF187C" w:rsidP="00FF187C">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7FB4874" w14:textId="77777777" w:rsidR="00FF187C" w:rsidRDefault="00FF187C" w:rsidP="00FF187C">
      <w:pPr>
        <w:pStyle w:val="Tekstpodstawowy"/>
        <w:ind w:right="-47"/>
        <w:jc w:val="both"/>
        <w:rPr>
          <w:rFonts w:ascii="Times New Roman" w:hAnsi="Times New Roman"/>
        </w:rPr>
      </w:pPr>
    </w:p>
    <w:p w14:paraId="7E1789D1" w14:textId="77777777" w:rsidR="00FF187C" w:rsidRPr="00877B92" w:rsidRDefault="00FF187C" w:rsidP="00FF187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680F048B" w14:textId="77777777" w:rsidR="00FF187C" w:rsidRPr="004F0507" w:rsidRDefault="00FF187C" w:rsidP="00FF187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32E3ECF" w14:textId="77777777" w:rsidR="00FF187C" w:rsidRDefault="00FF187C" w:rsidP="00FF187C">
      <w:pPr>
        <w:pStyle w:val="Tekstpodstawowy2"/>
        <w:spacing w:line="240" w:lineRule="auto"/>
        <w:ind w:right="-47"/>
      </w:pPr>
    </w:p>
    <w:p w14:paraId="402C5DC5" w14:textId="77777777" w:rsidR="00FF187C" w:rsidRPr="004F0507" w:rsidRDefault="00FF187C" w:rsidP="00FF187C">
      <w:pPr>
        <w:pStyle w:val="Tekstpodstawowy2"/>
        <w:spacing w:line="240" w:lineRule="auto"/>
        <w:ind w:right="-47"/>
        <w:rPr>
          <w:b/>
          <w:sz w:val="24"/>
        </w:rPr>
      </w:pPr>
      <w:r>
        <w:rPr>
          <w:b/>
          <w:sz w:val="24"/>
        </w:rPr>
        <w:t xml:space="preserve">      </w:t>
      </w:r>
      <w:r w:rsidRPr="004F0507">
        <w:rPr>
          <w:b/>
          <w:sz w:val="24"/>
        </w:rPr>
        <w:t>Za Sprzedawcę                                                                                   Za Kupującego</w:t>
      </w:r>
    </w:p>
    <w:p w14:paraId="01162EDA" w14:textId="77777777" w:rsidR="00FF187C" w:rsidRPr="000936CA" w:rsidRDefault="00FF187C" w:rsidP="00FF187C">
      <w:pPr>
        <w:rPr>
          <w:lang w:val="pl-PL"/>
        </w:rPr>
      </w:pPr>
    </w:p>
    <w:p w14:paraId="4B102455" w14:textId="77777777" w:rsidR="00FF187C" w:rsidRDefault="00FF187C" w:rsidP="00FF187C">
      <w:pPr>
        <w:pStyle w:val="Zwykytekst"/>
        <w:rPr>
          <w:lang w:val="pl-PL"/>
        </w:rPr>
      </w:pPr>
    </w:p>
    <w:p w14:paraId="454EA121" w14:textId="77777777" w:rsidR="00FF187C" w:rsidRDefault="00FF187C" w:rsidP="00FF187C">
      <w:pPr>
        <w:pStyle w:val="Zwykytekst"/>
        <w:rPr>
          <w:lang w:val="pl-PL"/>
        </w:rPr>
      </w:pPr>
    </w:p>
    <w:p w14:paraId="74884288" w14:textId="77777777" w:rsidR="00FF187C" w:rsidRDefault="00FF187C" w:rsidP="00FF187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A6D498D" w14:textId="77777777" w:rsidR="00FF187C" w:rsidRPr="00496551" w:rsidRDefault="00FF187C" w:rsidP="00FF187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DAB80A9" w14:textId="77777777" w:rsidR="00FF187C" w:rsidRPr="00435153" w:rsidRDefault="00FF187C" w:rsidP="00FF187C">
      <w:pPr>
        <w:rPr>
          <w:lang w:val="pl-PL"/>
        </w:rPr>
      </w:pPr>
    </w:p>
    <w:p w14:paraId="7773B672" w14:textId="77777777" w:rsidR="00FF187C" w:rsidRPr="008265F1" w:rsidRDefault="00FF187C" w:rsidP="00FF187C">
      <w:pPr>
        <w:rPr>
          <w:lang w:val="pl-PL"/>
        </w:rPr>
      </w:pPr>
    </w:p>
    <w:p w14:paraId="2D2B3890" w14:textId="77777777" w:rsidR="00FF187C" w:rsidRPr="0088604B" w:rsidRDefault="00FF187C" w:rsidP="00FF187C">
      <w:pPr>
        <w:rPr>
          <w:lang w:val="pl-PL"/>
        </w:rPr>
      </w:pPr>
    </w:p>
    <w:p w14:paraId="6E25BD9B" w14:textId="77777777" w:rsidR="00FF187C" w:rsidRPr="00C35321" w:rsidRDefault="00FF187C" w:rsidP="00FF187C">
      <w:pPr>
        <w:rPr>
          <w:lang w:val="pl-PL"/>
        </w:rPr>
      </w:pPr>
    </w:p>
    <w:p w14:paraId="18EE3B52" w14:textId="77777777" w:rsidR="00FF187C" w:rsidRPr="009B06ED" w:rsidRDefault="00FF187C" w:rsidP="00FF187C">
      <w:pPr>
        <w:rPr>
          <w:lang w:val="pl-PL"/>
        </w:rPr>
      </w:pPr>
      <w:r>
        <w:rPr>
          <w:lang w:val="pl-PL"/>
        </w:rPr>
        <w:t>* Egzemplarz dla Wykonawcy / AGH</w:t>
      </w:r>
    </w:p>
    <w:p w14:paraId="06668897" w14:textId="77777777" w:rsidR="00FF187C" w:rsidRPr="00456B64" w:rsidRDefault="00FF187C" w:rsidP="00FF187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692CD7E" w14:textId="77777777" w:rsidR="00FF187C" w:rsidRPr="00456B64" w:rsidRDefault="00FF187C" w:rsidP="00FF187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4A312B4" w14:textId="77777777" w:rsidR="00496551" w:rsidRPr="00FF187C" w:rsidRDefault="00496551" w:rsidP="001F1E55">
      <w:pPr>
        <w:rPr>
          <w:lang w:val="pl-PL"/>
        </w:rPr>
      </w:pPr>
    </w:p>
    <w:sectPr w:rsidR="00496551" w:rsidRPr="00FF187C">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59926" w14:textId="77777777" w:rsidR="00915FAB" w:rsidRDefault="00915FAB">
      <w:r>
        <w:separator/>
      </w:r>
    </w:p>
  </w:endnote>
  <w:endnote w:type="continuationSeparator" w:id="0">
    <w:p w14:paraId="7977EB3D" w14:textId="77777777" w:rsidR="00915FAB" w:rsidRDefault="00915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5ADB" w14:textId="77777777" w:rsidR="00A67322" w:rsidRDefault="00A67322">
    <w:pPr>
      <w:pStyle w:val="Stopka"/>
      <w:jc w:val="right"/>
    </w:pPr>
    <w:r>
      <w:fldChar w:fldCharType="begin"/>
    </w:r>
    <w:r>
      <w:instrText>PAGE   \* MERGEFORMAT</w:instrText>
    </w:r>
    <w:r>
      <w:fldChar w:fldCharType="separate"/>
    </w:r>
    <w:r>
      <w:rPr>
        <w:lang w:val="pl-PL"/>
      </w:rPr>
      <w:t>2</w:t>
    </w:r>
    <w:r>
      <w:fldChar w:fldCharType="end"/>
    </w:r>
  </w:p>
  <w:p w14:paraId="313C037F" w14:textId="77777777" w:rsidR="001E1BD3" w:rsidRDefault="001E1B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A8088" w14:textId="77777777" w:rsidR="00915FAB" w:rsidRDefault="00915FAB">
      <w:r>
        <w:separator/>
      </w:r>
    </w:p>
  </w:footnote>
  <w:footnote w:type="continuationSeparator" w:id="0">
    <w:p w14:paraId="7DF6AD1B" w14:textId="77777777" w:rsidR="00915FAB" w:rsidRDefault="00915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71094295">
    <w:abstractNumId w:val="19"/>
  </w:num>
  <w:num w:numId="2" w16cid:durableId="27310065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0826562">
    <w:abstractNumId w:val="29"/>
  </w:num>
  <w:num w:numId="4" w16cid:durableId="2083140483">
    <w:abstractNumId w:val="11"/>
  </w:num>
  <w:num w:numId="5" w16cid:durableId="1581140234">
    <w:abstractNumId w:val="30"/>
  </w:num>
  <w:num w:numId="6" w16cid:durableId="1058824604">
    <w:abstractNumId w:val="32"/>
  </w:num>
  <w:num w:numId="7" w16cid:durableId="1922373515">
    <w:abstractNumId w:val="35"/>
  </w:num>
  <w:num w:numId="8" w16cid:durableId="1806897023">
    <w:abstractNumId w:val="25"/>
  </w:num>
  <w:num w:numId="9" w16cid:durableId="1081607711">
    <w:abstractNumId w:val="39"/>
  </w:num>
  <w:num w:numId="10" w16cid:durableId="220332947">
    <w:abstractNumId w:val="27"/>
  </w:num>
  <w:num w:numId="11" w16cid:durableId="1425423245">
    <w:abstractNumId w:val="6"/>
  </w:num>
  <w:num w:numId="12" w16cid:durableId="1571191654">
    <w:abstractNumId w:val="10"/>
  </w:num>
  <w:num w:numId="13" w16cid:durableId="1254128571">
    <w:abstractNumId w:val="14"/>
  </w:num>
  <w:num w:numId="14" w16cid:durableId="319625425">
    <w:abstractNumId w:val="40"/>
  </w:num>
  <w:num w:numId="15" w16cid:durableId="1265990256">
    <w:abstractNumId w:val="13"/>
  </w:num>
  <w:num w:numId="16" w16cid:durableId="2113553121">
    <w:abstractNumId w:val="9"/>
  </w:num>
  <w:num w:numId="17" w16cid:durableId="52580593">
    <w:abstractNumId w:val="37"/>
  </w:num>
  <w:num w:numId="18" w16cid:durableId="1714691519">
    <w:abstractNumId w:val="28"/>
  </w:num>
  <w:num w:numId="19" w16cid:durableId="1439905005">
    <w:abstractNumId w:val="23"/>
  </w:num>
  <w:num w:numId="20" w16cid:durableId="888151351">
    <w:abstractNumId w:val="26"/>
  </w:num>
  <w:num w:numId="21" w16cid:durableId="268124384">
    <w:abstractNumId w:val="20"/>
  </w:num>
  <w:num w:numId="22" w16cid:durableId="560485082">
    <w:abstractNumId w:val="0"/>
  </w:num>
  <w:num w:numId="23" w16cid:durableId="689452300">
    <w:abstractNumId w:val="38"/>
  </w:num>
  <w:num w:numId="24" w16cid:durableId="1584947483">
    <w:abstractNumId w:val="18"/>
  </w:num>
  <w:num w:numId="25" w16cid:durableId="41565150">
    <w:abstractNumId w:val="3"/>
  </w:num>
  <w:num w:numId="26" w16cid:durableId="1651404677">
    <w:abstractNumId w:val="31"/>
  </w:num>
  <w:num w:numId="27" w16cid:durableId="2150440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43965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10748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74579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58235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6562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37254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85389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44019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6228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71959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592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526833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13907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63474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8323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00247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66781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794677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675292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380393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64553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44062887">
    <w:abstractNumId w:val="7"/>
  </w:num>
  <w:num w:numId="50" w16cid:durableId="1239093540">
    <w:abstractNumId w:val="36"/>
  </w:num>
  <w:num w:numId="51" w16cid:durableId="14754889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5FAB"/>
    <w:rsid w:val="000033EA"/>
    <w:rsid w:val="0002467C"/>
    <w:rsid w:val="00040A7A"/>
    <w:rsid w:val="0007315E"/>
    <w:rsid w:val="000936CA"/>
    <w:rsid w:val="00097182"/>
    <w:rsid w:val="000B1A00"/>
    <w:rsid w:val="000C0F66"/>
    <w:rsid w:val="001764D4"/>
    <w:rsid w:val="001E1BD3"/>
    <w:rsid w:val="001F1E55"/>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5FAB"/>
    <w:rsid w:val="0092337E"/>
    <w:rsid w:val="0092730E"/>
    <w:rsid w:val="009561DA"/>
    <w:rsid w:val="0098432D"/>
    <w:rsid w:val="00997B0E"/>
    <w:rsid w:val="009A694A"/>
    <w:rsid w:val="009A7064"/>
    <w:rsid w:val="009F7ECA"/>
    <w:rsid w:val="00A57131"/>
    <w:rsid w:val="00A601F8"/>
    <w:rsid w:val="00A67322"/>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18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CDF2F8"/>
  <w15:chartTrackingRefBased/>
  <w15:docId w15:val="{5C40EDFA-5FD1-4147-8DB0-3A05558B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F187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6732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2354</Words>
  <Characters>14126</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16448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2023-05-19T12:55:00Z</cp:lastPrinted>
  <dcterms:created xsi:type="dcterms:W3CDTF">2023-05-19T12:54:00Z</dcterms:created>
  <dcterms:modified xsi:type="dcterms:W3CDTF">2023-05-19T12:56:00Z</dcterms:modified>
</cp:coreProperties>
</file>