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07A21" w14:textId="77777777" w:rsidR="00AE12A6" w:rsidRPr="00240E71" w:rsidRDefault="0085249A" w:rsidP="00AE12A6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20FD2A2">
          <v:roundrect id="_x0000_s1026" style="position:absolute;left:0;text-align:left;margin-left:-25.5pt;margin-top:-13.15pt;width:162pt;height:1in;z-index:251658240" arcsize="10923f"/>
        </w:pict>
      </w:r>
      <w:r w:rsidR="00AE12A6">
        <w:rPr>
          <w:b w:val="0"/>
          <w:sz w:val="22"/>
          <w:szCs w:val="22"/>
        </w:rPr>
        <w:tab/>
      </w:r>
      <w:r w:rsidR="00AE12A6">
        <w:rPr>
          <w:b w:val="0"/>
          <w:sz w:val="22"/>
          <w:szCs w:val="22"/>
        </w:rPr>
        <w:tab/>
      </w:r>
      <w:r w:rsidR="00AE12A6">
        <w:rPr>
          <w:b w:val="0"/>
          <w:sz w:val="22"/>
          <w:szCs w:val="22"/>
        </w:rPr>
        <w:tab/>
      </w:r>
      <w:r w:rsidR="00AE12A6">
        <w:rPr>
          <w:b w:val="0"/>
          <w:sz w:val="22"/>
          <w:szCs w:val="22"/>
        </w:rPr>
        <w:tab/>
      </w:r>
      <w:r w:rsidR="00AE12A6">
        <w:rPr>
          <w:b w:val="0"/>
          <w:sz w:val="22"/>
          <w:szCs w:val="22"/>
        </w:rPr>
        <w:tab/>
      </w:r>
      <w:r w:rsidR="00AE12A6">
        <w:rPr>
          <w:b w:val="0"/>
          <w:sz w:val="22"/>
          <w:szCs w:val="22"/>
        </w:rPr>
        <w:tab/>
      </w:r>
      <w:r w:rsidR="00AE12A6">
        <w:rPr>
          <w:b w:val="0"/>
          <w:sz w:val="22"/>
          <w:szCs w:val="22"/>
        </w:rPr>
        <w:tab/>
      </w:r>
      <w:r w:rsidR="00AE12A6" w:rsidRPr="004C278E">
        <w:rPr>
          <w:rFonts w:ascii="Times New Roman" w:hAnsi="Times New Roman"/>
        </w:rPr>
        <w:t xml:space="preserve">Załącznik nr </w:t>
      </w:r>
      <w:r w:rsidR="00AE12A6">
        <w:rPr>
          <w:rFonts w:ascii="Times New Roman" w:hAnsi="Times New Roman"/>
        </w:rPr>
        <w:t>1</w:t>
      </w:r>
    </w:p>
    <w:p w14:paraId="5729FF55" w14:textId="77777777" w:rsidR="00AE12A6" w:rsidRDefault="00AE12A6" w:rsidP="00AE12A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1353454" w14:textId="77777777" w:rsidR="00AE12A6" w:rsidRPr="0022732C" w:rsidRDefault="00AE12A6" w:rsidP="00AE12A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2522D3" w14:textId="77777777" w:rsidR="00AE12A6" w:rsidRDefault="00AE12A6" w:rsidP="00AE12A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B5EE37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6809936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E826F4D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CF4D023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6E1AF9A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1B1A552E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5C427BF5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D9A5352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47B7185" w14:textId="77777777" w:rsidR="00AE12A6" w:rsidRPr="0022732C" w:rsidRDefault="00AE12A6" w:rsidP="00AE12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EBEB131" w14:textId="77777777" w:rsidR="00AE12A6" w:rsidRDefault="00AE12A6" w:rsidP="00AE12A6">
      <w:pPr>
        <w:spacing w:line="360" w:lineRule="auto"/>
      </w:pPr>
      <w:r>
        <w:t>Do: Nazwa i siedziba Zamawiającego:</w:t>
      </w:r>
    </w:p>
    <w:p w14:paraId="64A06F47" w14:textId="77777777" w:rsidR="00AE12A6" w:rsidRPr="00C44BB7" w:rsidRDefault="00AE12A6" w:rsidP="00AE12A6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79D9E5C2" w14:textId="77777777" w:rsidR="00AE12A6" w:rsidRPr="00C44BB7" w:rsidRDefault="00AE12A6" w:rsidP="00AE12A6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3750440E" w14:textId="77777777" w:rsidR="00AE12A6" w:rsidRDefault="00AE12A6" w:rsidP="00AE12A6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1D4F9B3D" w14:textId="77777777" w:rsidR="00AE12A6" w:rsidRDefault="00AE12A6" w:rsidP="00AE12A6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120337F3" w14:textId="77777777" w:rsidR="00AE12A6" w:rsidRDefault="00AE12A6" w:rsidP="00AE12A6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20860F04" w14:textId="77777777" w:rsidR="00AE12A6" w:rsidRDefault="00AE12A6" w:rsidP="00AE12A6">
      <w:pPr>
        <w:ind w:firstLine="3969"/>
        <w:rPr>
          <w:b/>
        </w:rPr>
      </w:pPr>
    </w:p>
    <w:p w14:paraId="51FAC699" w14:textId="4C87CC28" w:rsidR="00AE12A6" w:rsidRDefault="00AE12A6" w:rsidP="00AE12A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5249A" w:rsidRPr="0085249A">
        <w:rPr>
          <w:b/>
        </w:rPr>
        <w:t>Dostawa 3 szt. projektorów z uchwytami oraz 3 szt. ekranów elektrycznych na potrzeby WEAIiIB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85249A">
        <w:rPr>
          <w:b/>
          <w:sz w:val="26"/>
        </w:rPr>
        <w:t>302</w:t>
      </w:r>
      <w:r>
        <w:rPr>
          <w:b/>
          <w:sz w:val="26"/>
        </w:rPr>
        <w:t>/2</w:t>
      </w:r>
      <w:r w:rsidR="0085249A">
        <w:rPr>
          <w:b/>
          <w:sz w:val="26"/>
        </w:rPr>
        <w:t>3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AE12A6" w14:paraId="49808F30" w14:textId="77777777" w:rsidTr="00222968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CA1B3A0" w14:textId="77777777" w:rsidR="00AE12A6" w:rsidRDefault="00AE12A6" w:rsidP="00222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74C504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4B6CD4B" w14:textId="77777777" w:rsidR="00AE12A6" w:rsidRPr="00FD3F61" w:rsidRDefault="00AE12A6" w:rsidP="00222968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03EEA1D9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C3C604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5906C89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A07898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073F3B3C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D0225F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0EC36B7C" w14:textId="77777777" w:rsidR="00AE12A6" w:rsidRDefault="00AE12A6" w:rsidP="00222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FF26C5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4C7F52A5" w14:textId="77777777" w:rsidR="00AE12A6" w:rsidRDefault="00AE12A6" w:rsidP="002229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B92602E" w14:textId="77777777" w:rsidR="00AE12A6" w:rsidRDefault="00AE12A6" w:rsidP="0022296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AE12A6" w14:paraId="57DBBA10" w14:textId="77777777" w:rsidTr="00222968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64021368" w14:textId="77777777" w:rsidR="00AE12A6" w:rsidRDefault="00AE12A6" w:rsidP="002229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3EAF56FF" w14:textId="77777777" w:rsidR="00AE12A6" w:rsidRDefault="00AE12A6" w:rsidP="002229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7A942C9" w14:textId="77777777" w:rsidR="00AE12A6" w:rsidRDefault="00AE12A6" w:rsidP="002229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374042A" w14:textId="77777777" w:rsidR="00AE12A6" w:rsidRDefault="00AE12A6" w:rsidP="002229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74D0B5B7" w14:textId="77777777" w:rsidR="00AE12A6" w:rsidRDefault="00AE12A6" w:rsidP="002229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5D8345B" w14:textId="77777777" w:rsidR="00AE12A6" w:rsidRDefault="00AE12A6" w:rsidP="002229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525D38BC" w14:textId="77777777" w:rsidR="00AE12A6" w:rsidRDefault="00AE12A6" w:rsidP="002229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566E8B" w14:textId="77777777" w:rsidR="00AE12A6" w:rsidRDefault="00AE12A6" w:rsidP="002229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E12A6" w:rsidRPr="00C44251" w14:paraId="7C0D2818" w14:textId="77777777" w:rsidTr="0022296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37DE369" w14:textId="77777777" w:rsidR="00AE12A6" w:rsidRPr="008F4E0A" w:rsidRDefault="00AE12A6" w:rsidP="00222968">
            <w:pPr>
              <w:ind w:right="-71"/>
              <w:jc w:val="center"/>
              <w:rPr>
                <w:sz w:val="16"/>
                <w:szCs w:val="16"/>
              </w:rPr>
            </w:pPr>
          </w:p>
          <w:p w14:paraId="2F8A06B1" w14:textId="77777777" w:rsidR="00AE12A6" w:rsidRPr="008F4E0A" w:rsidRDefault="00AE12A6" w:rsidP="00222968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D2F7C15" w14:textId="255D549C" w:rsidR="00AE12A6" w:rsidRPr="00C902CC" w:rsidRDefault="0085249A" w:rsidP="0022296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Projektor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1B80BEC" w14:textId="77777777" w:rsidR="00AE12A6" w:rsidRPr="00855ACF" w:rsidRDefault="00AE12A6" w:rsidP="00222968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0CAE0B7E" w14:textId="3D482644" w:rsidR="00AE12A6" w:rsidRPr="00C44251" w:rsidRDefault="0085249A" w:rsidP="00222968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AE12A6">
              <w:rPr>
                <w:sz w:val="16"/>
                <w:szCs w:val="16"/>
              </w:rPr>
              <w:t xml:space="preserve"> szt.</w:t>
            </w:r>
            <w:r w:rsidR="00AE12A6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BFBA171" w14:textId="77777777" w:rsidR="00AE12A6" w:rsidRPr="00C44251" w:rsidRDefault="00AE12A6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F6D2D27" w14:textId="77777777" w:rsidR="00AE12A6" w:rsidRPr="00C44251" w:rsidRDefault="00AE12A6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2A6A1C32" w14:textId="77777777" w:rsidR="00AE12A6" w:rsidRPr="00C44251" w:rsidRDefault="00AE12A6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3C873BE" w14:textId="77777777" w:rsidR="00AE12A6" w:rsidRPr="00C44251" w:rsidRDefault="00AE12A6" w:rsidP="00222968">
            <w:pPr>
              <w:ind w:right="425"/>
              <w:rPr>
                <w:sz w:val="16"/>
                <w:szCs w:val="16"/>
              </w:rPr>
            </w:pPr>
          </w:p>
        </w:tc>
      </w:tr>
      <w:tr w:rsidR="00AE12A6" w:rsidRPr="00C44251" w14:paraId="5C3FEFEA" w14:textId="77777777" w:rsidTr="0022296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FC82C63" w14:textId="77777777" w:rsidR="00AE12A6" w:rsidRPr="008F4E0A" w:rsidRDefault="00AE12A6" w:rsidP="00222968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D5B9B9E" w14:textId="0E350C69" w:rsidR="00AE12A6" w:rsidRDefault="0085249A" w:rsidP="0022296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Uchwyt sufitowy do projektora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1E6DEB72" w14:textId="77777777" w:rsidR="00AE12A6" w:rsidRPr="00855ACF" w:rsidRDefault="00AE12A6" w:rsidP="00222968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79EE2F3B" w14:textId="731C1CEE" w:rsidR="00AE12A6" w:rsidRDefault="0085249A" w:rsidP="00222968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AE12A6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196DAD4" w14:textId="77777777" w:rsidR="00AE12A6" w:rsidRPr="00C44251" w:rsidRDefault="00AE12A6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355BC2C" w14:textId="77777777" w:rsidR="00AE12A6" w:rsidRPr="00C44251" w:rsidRDefault="00AE12A6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1B20D6ED" w14:textId="77777777" w:rsidR="00AE12A6" w:rsidRPr="00C44251" w:rsidRDefault="00AE12A6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5E20E00" w14:textId="77777777" w:rsidR="00AE12A6" w:rsidRPr="00C44251" w:rsidRDefault="00AE12A6" w:rsidP="00222968">
            <w:pPr>
              <w:ind w:right="425"/>
              <w:rPr>
                <w:sz w:val="16"/>
                <w:szCs w:val="16"/>
              </w:rPr>
            </w:pPr>
          </w:p>
        </w:tc>
      </w:tr>
      <w:tr w:rsidR="0085249A" w:rsidRPr="00C44251" w14:paraId="2B471E5F" w14:textId="77777777" w:rsidTr="0022296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E07AE3C" w14:textId="188ECD60" w:rsidR="0085249A" w:rsidRDefault="0085249A" w:rsidP="00222968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07B4244E" w14:textId="50E0D239" w:rsidR="0085249A" w:rsidRDefault="0085249A" w:rsidP="0022296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Ekran elektryczny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24E180CE" w14:textId="77777777" w:rsidR="0085249A" w:rsidRPr="00855ACF" w:rsidRDefault="0085249A" w:rsidP="00222968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7A1728B6" w14:textId="34051EF0" w:rsidR="0085249A" w:rsidRDefault="0085249A" w:rsidP="00222968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6581D210" w14:textId="77777777" w:rsidR="0085249A" w:rsidRPr="00C44251" w:rsidRDefault="0085249A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064AB12" w14:textId="77777777" w:rsidR="0085249A" w:rsidRPr="00C44251" w:rsidRDefault="0085249A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7103A3A8" w14:textId="77777777" w:rsidR="0085249A" w:rsidRPr="00C44251" w:rsidRDefault="0085249A" w:rsidP="0022296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3AA673B" w14:textId="77777777" w:rsidR="0085249A" w:rsidRPr="00C44251" w:rsidRDefault="0085249A" w:rsidP="00222968">
            <w:pPr>
              <w:ind w:right="425"/>
              <w:rPr>
                <w:sz w:val="16"/>
                <w:szCs w:val="16"/>
              </w:rPr>
            </w:pPr>
          </w:p>
        </w:tc>
      </w:tr>
      <w:tr w:rsidR="00AE12A6" w14:paraId="5C4E3300" w14:textId="77777777" w:rsidTr="00222968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1BE3BCA7" w14:textId="77777777" w:rsidR="00AE12A6" w:rsidRPr="00BF11F0" w:rsidRDefault="00AE12A6" w:rsidP="00222968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0AC90194" w14:textId="77777777" w:rsidR="00AE12A6" w:rsidRDefault="00AE12A6" w:rsidP="00222968">
            <w:pPr>
              <w:ind w:right="425"/>
              <w:rPr>
                <w:sz w:val="22"/>
              </w:rPr>
            </w:pPr>
          </w:p>
        </w:tc>
      </w:tr>
    </w:tbl>
    <w:p w14:paraId="3F077598" w14:textId="77777777" w:rsidR="00AE12A6" w:rsidRPr="00FB1B4F" w:rsidRDefault="00AE12A6" w:rsidP="00AE12A6">
      <w:pPr>
        <w:widowControl w:val="0"/>
        <w:ind w:right="1"/>
        <w:jc w:val="both"/>
        <w:rPr>
          <w:b/>
          <w:sz w:val="20"/>
        </w:rPr>
      </w:pPr>
    </w:p>
    <w:p w14:paraId="1C3725F5" w14:textId="77777777" w:rsidR="00AE12A6" w:rsidRPr="00FB1B4F" w:rsidRDefault="00AE12A6" w:rsidP="00AE12A6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AB7E466" w14:textId="77777777" w:rsidR="00AE12A6" w:rsidRPr="00FB1B4F" w:rsidRDefault="00AE12A6" w:rsidP="00AE12A6">
      <w:pPr>
        <w:widowControl w:val="0"/>
        <w:ind w:right="1"/>
        <w:jc w:val="both"/>
        <w:rPr>
          <w:b/>
          <w:sz w:val="18"/>
        </w:rPr>
      </w:pPr>
    </w:p>
    <w:p w14:paraId="4BC1DFF7" w14:textId="77777777" w:rsidR="00AE12A6" w:rsidRDefault="00AE12A6" w:rsidP="00AE12A6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67B9E86F" w14:textId="4C65843E" w:rsidR="00AE12A6" w:rsidRDefault="00AE12A6" w:rsidP="00AE12A6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="0085249A">
        <w:t>14</w:t>
      </w:r>
      <w:r>
        <w:t xml:space="preserve"> dni od daty podpisania umowy </w:t>
      </w:r>
    </w:p>
    <w:p w14:paraId="57386526" w14:textId="77777777" w:rsidR="0085249A" w:rsidRDefault="00AE12A6" w:rsidP="0085249A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85249A">
        <w:t>…………………………..</w:t>
      </w:r>
      <w:r>
        <w:t xml:space="preserve"> miesięcy</w:t>
      </w:r>
      <w:r w:rsidR="0085249A" w:rsidRPr="005320E7">
        <w:rPr>
          <w:i/>
        </w:rPr>
        <w:t>(</w:t>
      </w:r>
      <w:r w:rsidR="0085249A" w:rsidRPr="000978CB">
        <w:rPr>
          <w:i/>
          <w:highlight w:val="yellow"/>
        </w:rPr>
        <w:t>kryterium oceny ofert</w:t>
      </w:r>
      <w:r w:rsidR="0085249A" w:rsidRPr="005320E7">
        <w:rPr>
          <w:i/>
        </w:rPr>
        <w:t>)</w:t>
      </w:r>
    </w:p>
    <w:p w14:paraId="23611807" w14:textId="77777777" w:rsidR="00AE12A6" w:rsidRPr="00FE545C" w:rsidRDefault="00AE12A6" w:rsidP="00AE12A6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EE393BE" w14:textId="77777777" w:rsidR="00AE12A6" w:rsidRPr="00FE545C" w:rsidRDefault="00AE12A6" w:rsidP="00AE12A6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BA7B9A3" w14:textId="77777777" w:rsidR="00AE12A6" w:rsidRDefault="00AE12A6" w:rsidP="00AE12A6">
      <w:pPr>
        <w:jc w:val="both"/>
        <w:rPr>
          <w:sz w:val="18"/>
          <w:szCs w:val="18"/>
        </w:rPr>
      </w:pPr>
    </w:p>
    <w:p w14:paraId="4C898558" w14:textId="77777777" w:rsidR="00AE12A6" w:rsidRDefault="00AE12A6" w:rsidP="00AE12A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2CD66B8" w14:textId="77777777" w:rsidR="00AE12A6" w:rsidRPr="00730EFE" w:rsidRDefault="00AE12A6" w:rsidP="00AE12A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CEA944F" w14:textId="77777777" w:rsidR="00AE12A6" w:rsidRPr="001D671E" w:rsidRDefault="00AE12A6" w:rsidP="00AE12A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E487104" w14:textId="77777777" w:rsidR="00AE12A6" w:rsidRDefault="00AE12A6" w:rsidP="00AE12A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C2489E1" w14:textId="77777777" w:rsidR="00AE12A6" w:rsidRDefault="00AE12A6" w:rsidP="00AE12A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CA7E5E" w14:textId="77777777" w:rsidR="00AE12A6" w:rsidRDefault="00AE12A6" w:rsidP="00AE12A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5E98EB" w14:textId="77777777" w:rsidR="00AE12A6" w:rsidRPr="001D671E" w:rsidRDefault="00AE12A6" w:rsidP="00AE12A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E12A6" w:rsidRPr="00FE545C" w14:paraId="0DA8D488" w14:textId="77777777" w:rsidTr="002229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D2EC3" w14:textId="77777777" w:rsidR="00AE12A6" w:rsidRPr="00FE545C" w:rsidRDefault="00AE12A6" w:rsidP="002229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7BBF2" w14:textId="77777777" w:rsidR="00AE12A6" w:rsidRPr="00FE545C" w:rsidRDefault="00AE12A6" w:rsidP="002229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111E2DF" w14:textId="77777777" w:rsidR="00AE12A6" w:rsidRPr="00FE545C" w:rsidRDefault="00AE12A6" w:rsidP="002229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94213" w14:textId="77777777" w:rsidR="00AE12A6" w:rsidRPr="00FE545C" w:rsidRDefault="00AE12A6" w:rsidP="002229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E12A6" w:rsidRPr="00FE545C" w14:paraId="31812129" w14:textId="77777777" w:rsidTr="002229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E222D" w14:textId="77777777" w:rsidR="00AE12A6" w:rsidRPr="00FE545C" w:rsidRDefault="00AE12A6" w:rsidP="002229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1D7BC" w14:textId="77777777" w:rsidR="00AE12A6" w:rsidRPr="00FE545C" w:rsidRDefault="00AE12A6" w:rsidP="002229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E3AC3" w14:textId="77777777" w:rsidR="00AE12A6" w:rsidRPr="00FE545C" w:rsidRDefault="00AE12A6" w:rsidP="002229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E12A6" w:rsidRPr="00FE545C" w14:paraId="05BDB86A" w14:textId="77777777" w:rsidTr="002229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1DEF6" w14:textId="77777777" w:rsidR="00AE12A6" w:rsidRPr="00FE545C" w:rsidRDefault="00AE12A6" w:rsidP="002229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35EA2" w14:textId="77777777" w:rsidR="00AE12A6" w:rsidRPr="00FE545C" w:rsidRDefault="00AE12A6" w:rsidP="002229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22977" w14:textId="77777777" w:rsidR="00AE12A6" w:rsidRPr="00FE545C" w:rsidRDefault="00AE12A6" w:rsidP="002229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A58697D" w14:textId="77777777" w:rsidR="00AE12A6" w:rsidRDefault="00AE12A6" w:rsidP="00AE12A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CD3B5FB" w14:textId="77777777" w:rsidR="00AE12A6" w:rsidRPr="00D638CC" w:rsidRDefault="00AE12A6" w:rsidP="00AE12A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0F9224B" w14:textId="77777777" w:rsidR="00AE12A6" w:rsidRPr="002F276A" w:rsidRDefault="00AE12A6" w:rsidP="00AE12A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0A5755B" w14:textId="77777777" w:rsidR="00AE12A6" w:rsidRPr="002F276A" w:rsidRDefault="00AE12A6" w:rsidP="00AE12A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694034B" w14:textId="77777777" w:rsidR="00AE12A6" w:rsidRPr="002F276A" w:rsidRDefault="00AE12A6" w:rsidP="00AE12A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74F28EA" w14:textId="77777777" w:rsidR="00AE12A6" w:rsidRPr="002F276A" w:rsidRDefault="00AE12A6" w:rsidP="00AE12A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2E17C96" w14:textId="77777777" w:rsidR="00AE12A6" w:rsidRPr="002F276A" w:rsidRDefault="00AE12A6" w:rsidP="00AE12A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F756FB1" w14:textId="77777777" w:rsidR="00AE12A6" w:rsidRDefault="00AE12A6" w:rsidP="00AE12A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674AB409" w14:textId="77777777" w:rsidR="00AE12A6" w:rsidRDefault="00AE12A6" w:rsidP="00AE12A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7E9BC33" w14:textId="77777777" w:rsidR="00AE12A6" w:rsidRDefault="00AE12A6" w:rsidP="00AE12A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CE5BED4" w14:textId="77777777" w:rsidR="00AE12A6" w:rsidRDefault="00AE12A6" w:rsidP="00AE12A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4D69DBD" w14:textId="77777777" w:rsidR="00AE12A6" w:rsidRDefault="00AE12A6" w:rsidP="00AE12A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86E2385" w14:textId="77777777" w:rsidR="00AE12A6" w:rsidRDefault="00AE12A6" w:rsidP="00AE12A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4556036" w14:textId="77777777" w:rsidR="00AE12A6" w:rsidRDefault="00AE12A6" w:rsidP="00AE12A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A58C89D" w14:textId="77777777" w:rsidR="00AE12A6" w:rsidRPr="000B45FE" w:rsidRDefault="00AE12A6" w:rsidP="00AE12A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B151670" w14:textId="77777777" w:rsidR="00AE12A6" w:rsidRDefault="00AE12A6" w:rsidP="00AE12A6">
      <w:pPr>
        <w:jc w:val="both"/>
        <w:rPr>
          <w:sz w:val="22"/>
          <w:szCs w:val="22"/>
        </w:rPr>
      </w:pPr>
    </w:p>
    <w:p w14:paraId="330A93A4" w14:textId="77777777" w:rsidR="00AE12A6" w:rsidRPr="00423B06" w:rsidRDefault="00AE12A6" w:rsidP="00AE12A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7CEC2F6" w14:textId="77777777" w:rsidR="00AE12A6" w:rsidRDefault="00AE12A6" w:rsidP="00AE12A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21A1CAE" w14:textId="77777777" w:rsidR="00AE12A6" w:rsidRPr="001C0490" w:rsidRDefault="00AE12A6" w:rsidP="00AE12A6"/>
    <w:p w14:paraId="0ECAF35D" w14:textId="77777777" w:rsidR="00AE12A6" w:rsidRPr="000C54C8" w:rsidRDefault="00AE12A6" w:rsidP="00AE12A6"/>
    <w:p w14:paraId="3EFE2099" w14:textId="77777777" w:rsidR="00FE545C" w:rsidRPr="004F4682" w:rsidRDefault="00FE545C" w:rsidP="004F4682"/>
    <w:sectPr w:rsidR="00FE545C" w:rsidRPr="004F46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62436" w14:textId="77777777" w:rsidR="00CF6A03" w:rsidRDefault="00CF6A03">
      <w:r>
        <w:separator/>
      </w:r>
    </w:p>
  </w:endnote>
  <w:endnote w:type="continuationSeparator" w:id="0">
    <w:p w14:paraId="6718DB49" w14:textId="77777777" w:rsidR="00CF6A03" w:rsidRDefault="00CF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E704B" w14:textId="77777777" w:rsidR="00456E1F" w:rsidRDefault="00456E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6AF3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E8F0" w14:textId="77777777" w:rsidR="00456E1F" w:rsidRDefault="00456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82853" w14:textId="77777777" w:rsidR="00CF6A03" w:rsidRDefault="00CF6A03">
      <w:r>
        <w:separator/>
      </w:r>
    </w:p>
  </w:footnote>
  <w:footnote w:type="continuationSeparator" w:id="0">
    <w:p w14:paraId="434958F6" w14:textId="77777777" w:rsidR="00CF6A03" w:rsidRDefault="00CF6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AFFAC" w14:textId="77777777" w:rsidR="00456E1F" w:rsidRDefault="00456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3A4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406FA" w14:textId="77777777" w:rsidR="00456E1F" w:rsidRDefault="00456E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31561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44176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920939">
    <w:abstractNumId w:val="0"/>
  </w:num>
  <w:num w:numId="4" w16cid:durableId="130797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A0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6E1F"/>
    <w:rsid w:val="004B7300"/>
    <w:rsid w:val="004C6753"/>
    <w:rsid w:val="004F4682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249A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12A6"/>
    <w:rsid w:val="00B774DC"/>
    <w:rsid w:val="00C969A6"/>
    <w:rsid w:val="00CA7D36"/>
    <w:rsid w:val="00CF6A03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3383AE"/>
  <w15:chartTrackingRefBased/>
  <w15:docId w15:val="{4EFCCA0A-638D-40A6-939A-5E2CC38F3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2A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490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2023-05-19T12:33:00Z</dcterms:created>
  <dcterms:modified xsi:type="dcterms:W3CDTF">2023-05-19T12:37:00Z</dcterms:modified>
</cp:coreProperties>
</file>