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80D9B" w14:textId="57F4E481" w:rsidR="00517569" w:rsidRPr="00E50F4B" w:rsidRDefault="00517569" w:rsidP="00517569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302</w:t>
      </w:r>
      <w:r w:rsidRPr="00E50F4B">
        <w:rPr>
          <w:rFonts w:ascii="Verdana" w:hAnsi="Verdana"/>
          <w:b/>
          <w:sz w:val="16"/>
          <w:szCs w:val="16"/>
        </w:rPr>
        <w:t>/2</w:t>
      </w:r>
      <w:r>
        <w:rPr>
          <w:rFonts w:ascii="Verdana" w:hAnsi="Verdana"/>
          <w:b/>
          <w:sz w:val="16"/>
          <w:szCs w:val="16"/>
        </w:rPr>
        <w:t>3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20FEB6AC" w14:textId="77777777" w:rsidR="00517569" w:rsidRPr="00E50F4B" w:rsidRDefault="00517569" w:rsidP="00517569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66B2A346" w14:textId="77777777" w:rsidR="00517569" w:rsidRPr="00E50F4B" w:rsidRDefault="00517569" w:rsidP="0051756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6E2E9682" w14:textId="77777777" w:rsidR="00517569" w:rsidRPr="00E50F4B" w:rsidRDefault="00517569" w:rsidP="0051756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0C50F084" w14:textId="77777777" w:rsidR="00517569" w:rsidRPr="00E50F4B" w:rsidRDefault="00517569" w:rsidP="0051756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1827B206" w14:textId="77777777" w:rsidR="00517569" w:rsidRPr="00E50F4B" w:rsidRDefault="00517569" w:rsidP="00517569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45E56141" w14:textId="77777777" w:rsidR="00517569" w:rsidRPr="00E50F4B" w:rsidRDefault="00517569" w:rsidP="00517569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0BD0C29F" w14:textId="77777777" w:rsidR="00517569" w:rsidRPr="00E50F4B" w:rsidRDefault="00517569" w:rsidP="00517569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62C71697" w14:textId="77777777" w:rsidR="00517569" w:rsidRPr="00E50F4B" w:rsidRDefault="00517569" w:rsidP="00517569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0ABA8DFA" w14:textId="77777777" w:rsidR="00517569" w:rsidRPr="00E50F4B" w:rsidRDefault="00517569" w:rsidP="00517569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31E5719C" w14:textId="77777777" w:rsidR="00517569" w:rsidRPr="00E50F4B" w:rsidRDefault="00517569" w:rsidP="00517569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4A443394" w14:textId="77777777" w:rsidR="00517569" w:rsidRPr="00E50F4B" w:rsidRDefault="00517569" w:rsidP="00517569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357BA0AA" w14:textId="77777777" w:rsidR="00517569" w:rsidRPr="00E50F4B" w:rsidRDefault="00517569" w:rsidP="00517569">
      <w:pPr>
        <w:spacing w:line="254" w:lineRule="auto"/>
        <w:rPr>
          <w:rFonts w:ascii="Arial" w:hAnsi="Arial" w:cs="Arial"/>
        </w:rPr>
      </w:pPr>
    </w:p>
    <w:p w14:paraId="62CF62D0" w14:textId="77777777" w:rsidR="00517569" w:rsidRPr="00E50F4B" w:rsidRDefault="00517569" w:rsidP="00517569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490EA339" w14:textId="77777777" w:rsidR="00517569" w:rsidRPr="00E50F4B" w:rsidRDefault="00517569" w:rsidP="00517569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51989D7E" w14:textId="77777777" w:rsidR="00517569" w:rsidRPr="00E50F4B" w:rsidRDefault="00517569" w:rsidP="00517569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Prawo zamówień publicznych (dalej jako: ustawa Pzp)</w:t>
      </w:r>
    </w:p>
    <w:p w14:paraId="66DED82B" w14:textId="77777777" w:rsidR="00517569" w:rsidRPr="00E50F4B" w:rsidRDefault="00517569" w:rsidP="00517569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E17CAF5" w14:textId="652CBF81" w:rsidR="00517569" w:rsidRPr="00E50F4B" w:rsidRDefault="00517569" w:rsidP="00517569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510182" w:rsidRPr="0085249A">
        <w:rPr>
          <w:b/>
        </w:rPr>
        <w:t>Dostawa 3 szt. projektorów z uchwytami oraz 3 szt. ekranów elektrycznych na potrzeby WEAIiIB</w:t>
      </w:r>
      <w:r>
        <w:rPr>
          <w:b/>
        </w:rPr>
        <w:t>, znak sprawy: KC-zp.272-</w:t>
      </w:r>
      <w:r w:rsidR="00510182">
        <w:rPr>
          <w:b/>
        </w:rPr>
        <w:t>302</w:t>
      </w:r>
      <w:r>
        <w:rPr>
          <w:b/>
        </w:rPr>
        <w:t>/2</w:t>
      </w:r>
      <w:r w:rsidR="00510182">
        <w:rPr>
          <w:b/>
        </w:rPr>
        <w:t>3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41D1CA9B" w14:textId="77777777" w:rsidR="00517569" w:rsidRPr="00E50F4B" w:rsidRDefault="00517569" w:rsidP="00517569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8567F97" w14:textId="77777777" w:rsidR="00517569" w:rsidRPr="00E50F4B" w:rsidRDefault="00517569" w:rsidP="0051756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1969912F" w14:textId="77777777" w:rsidR="00517569" w:rsidRPr="008D61B1" w:rsidRDefault="00517569" w:rsidP="0051756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>ustawy Pzp.</w:t>
      </w:r>
    </w:p>
    <w:p w14:paraId="01F37CF0" w14:textId="77777777" w:rsidR="00517569" w:rsidRPr="00E50F4B" w:rsidRDefault="00517569" w:rsidP="0051756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750CB3E3" w14:textId="77777777" w:rsidR="00517569" w:rsidRPr="00E50F4B" w:rsidRDefault="00517569" w:rsidP="0051756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35E0E39" w14:textId="77777777" w:rsidR="00517569" w:rsidRDefault="00517569" w:rsidP="0051756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A544366" w14:textId="77777777" w:rsidR="00517569" w:rsidRDefault="00517569" w:rsidP="0051756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DAA7DB8" w14:textId="77777777" w:rsidR="00517569" w:rsidRPr="008D61B1" w:rsidRDefault="00517569" w:rsidP="00517569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30A5B145" w14:textId="77777777" w:rsidR="00517569" w:rsidRPr="00E50F4B" w:rsidRDefault="00517569" w:rsidP="0051756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5F8E6B19" w14:textId="77777777" w:rsidR="00517569" w:rsidRPr="00E50F4B" w:rsidRDefault="00517569" w:rsidP="0051756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5AF7F69" w14:textId="77777777" w:rsidR="00517569" w:rsidRPr="00E50F4B" w:rsidRDefault="00517569" w:rsidP="0051756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8B7DD79" w14:textId="77777777" w:rsidR="00517569" w:rsidRPr="00E50F4B" w:rsidRDefault="00517569" w:rsidP="0051756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0B84E62" w14:textId="77777777" w:rsidR="00517569" w:rsidRPr="00E50F4B" w:rsidRDefault="00517569" w:rsidP="0051756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69A4073A" w14:textId="77777777" w:rsidR="00517569" w:rsidRPr="00E50F4B" w:rsidRDefault="00517569" w:rsidP="0051756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54B61F33" w14:textId="77777777" w:rsidR="00517569" w:rsidRPr="00E50F4B" w:rsidRDefault="00517569" w:rsidP="0051756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9D7CD47" w14:textId="77777777" w:rsidR="00517569" w:rsidRPr="00E50F4B" w:rsidRDefault="00517569" w:rsidP="0051756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6EB1043" w14:textId="77777777" w:rsidR="00517569" w:rsidRPr="00E50F4B" w:rsidRDefault="00517569" w:rsidP="00517569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52DB8A4B" w14:textId="77777777" w:rsidR="00517569" w:rsidRPr="00E50F4B" w:rsidRDefault="00517569" w:rsidP="00517569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4B5542AD" w14:textId="77777777" w:rsidR="00517569" w:rsidRPr="00E50F4B" w:rsidRDefault="00517569" w:rsidP="00517569"/>
    <w:p w14:paraId="20EBC21D" w14:textId="77777777" w:rsidR="00517569" w:rsidRPr="00E50F4B" w:rsidRDefault="00517569" w:rsidP="00517569"/>
    <w:p w14:paraId="0F828F28" w14:textId="77777777" w:rsidR="00517569" w:rsidRDefault="00517569" w:rsidP="00517569"/>
    <w:p w14:paraId="1EBAA2FC" w14:textId="77777777" w:rsidR="00517569" w:rsidRPr="00411A1B" w:rsidRDefault="00517569" w:rsidP="00517569"/>
    <w:p w14:paraId="790B72E3" w14:textId="77777777" w:rsidR="00517569" w:rsidRPr="00232D1D" w:rsidRDefault="00517569" w:rsidP="00517569"/>
    <w:p w14:paraId="47436A65" w14:textId="77777777" w:rsidR="00517569" w:rsidRPr="00F43600" w:rsidRDefault="00517569" w:rsidP="00517569"/>
    <w:p w14:paraId="1B383FD6" w14:textId="74E80B57" w:rsidR="005103B9" w:rsidRPr="00517569" w:rsidRDefault="005103B9" w:rsidP="00517569"/>
    <w:sectPr w:rsidR="005103B9" w:rsidRPr="0051756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973D8" w14:textId="77777777" w:rsidR="0006722D" w:rsidRDefault="0006722D" w:rsidP="0038231F">
      <w:pPr>
        <w:spacing w:after="0" w:line="240" w:lineRule="auto"/>
      </w:pPr>
      <w:r>
        <w:separator/>
      </w:r>
    </w:p>
  </w:endnote>
  <w:endnote w:type="continuationSeparator" w:id="0">
    <w:p w14:paraId="120AA477" w14:textId="77777777" w:rsidR="0006722D" w:rsidRDefault="000672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E74CD" w14:textId="77777777" w:rsidR="00A4577F" w:rsidRDefault="00A457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EF21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E2A6BE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A48FB" w14:textId="77777777" w:rsidR="00A4577F" w:rsidRDefault="00A457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74228" w14:textId="77777777" w:rsidR="0006722D" w:rsidRDefault="0006722D" w:rsidP="0038231F">
      <w:pPr>
        <w:spacing w:after="0" w:line="240" w:lineRule="auto"/>
      </w:pPr>
      <w:r>
        <w:separator/>
      </w:r>
    </w:p>
  </w:footnote>
  <w:footnote w:type="continuationSeparator" w:id="0">
    <w:p w14:paraId="56033E34" w14:textId="77777777" w:rsidR="0006722D" w:rsidRDefault="0006722D" w:rsidP="0038231F">
      <w:pPr>
        <w:spacing w:after="0" w:line="240" w:lineRule="auto"/>
      </w:pPr>
      <w:r>
        <w:continuationSeparator/>
      </w:r>
    </w:p>
  </w:footnote>
  <w:footnote w:id="1">
    <w:p w14:paraId="00558F52" w14:textId="77777777" w:rsidR="00517569" w:rsidRPr="0024624C" w:rsidRDefault="00517569" w:rsidP="0051756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6D67DC1B" w14:textId="77777777" w:rsidR="00517569" w:rsidRPr="008D4C56" w:rsidRDefault="00517569" w:rsidP="00517569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128CE" w14:textId="77777777" w:rsidR="00A4577F" w:rsidRDefault="00A457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2A14B" w14:textId="77777777" w:rsidR="00A4577F" w:rsidRDefault="00A457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097D0" w14:textId="77777777" w:rsidR="00A4577F" w:rsidRDefault="00A457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87271">
    <w:abstractNumId w:val="7"/>
  </w:num>
  <w:num w:numId="2" w16cid:durableId="1987973830">
    <w:abstractNumId w:val="0"/>
  </w:num>
  <w:num w:numId="3" w16cid:durableId="1801193068">
    <w:abstractNumId w:val="6"/>
  </w:num>
  <w:num w:numId="4" w16cid:durableId="2126396">
    <w:abstractNumId w:val="9"/>
  </w:num>
  <w:num w:numId="5" w16cid:durableId="704259864">
    <w:abstractNumId w:val="8"/>
  </w:num>
  <w:num w:numId="6" w16cid:durableId="56829651">
    <w:abstractNumId w:val="5"/>
  </w:num>
  <w:num w:numId="7" w16cid:durableId="529297535">
    <w:abstractNumId w:val="1"/>
  </w:num>
  <w:num w:numId="8" w16cid:durableId="342978397">
    <w:abstractNumId w:val="3"/>
  </w:num>
  <w:num w:numId="9" w16cid:durableId="546330972">
    <w:abstractNumId w:val="2"/>
  </w:num>
  <w:num w:numId="10" w16cid:durableId="1502623752">
    <w:abstractNumId w:val="4"/>
  </w:num>
  <w:num w:numId="11" w16cid:durableId="11913375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22D"/>
    <w:rsid w:val="00023477"/>
    <w:rsid w:val="000247FF"/>
    <w:rsid w:val="00025C8D"/>
    <w:rsid w:val="000303EE"/>
    <w:rsid w:val="0006722D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182"/>
    <w:rsid w:val="005103B9"/>
    <w:rsid w:val="0051756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577F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07EE68"/>
  <w15:chartTrackingRefBased/>
  <w15:docId w15:val="{9FD1C89B-F170-4210-82DD-E972AE37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756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2023-05-19T12:38:00Z</dcterms:created>
  <dcterms:modified xsi:type="dcterms:W3CDTF">2023-05-19T12:39:00Z</dcterms:modified>
</cp:coreProperties>
</file>