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06926" w14:textId="38004A2B" w:rsidR="00863D6A" w:rsidRDefault="00863D6A" w:rsidP="00863D6A">
      <w:pPr>
        <w:tabs>
          <w:tab w:val="left" w:pos="694"/>
          <w:tab w:val="right" w:pos="9000"/>
        </w:tabs>
        <w:jc w:val="center"/>
      </w:pPr>
    </w:p>
    <w:p w14:paraId="1DAEA867" w14:textId="77777777" w:rsidR="00863D6A" w:rsidRDefault="00863D6A" w:rsidP="00863D6A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14:paraId="507F49D7" w14:textId="030CEDED" w:rsidR="00863D6A" w:rsidRPr="001F5526" w:rsidRDefault="00A916D1" w:rsidP="00863D6A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03F6D" wp14:editId="4CB2D11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A6C29" w14:textId="77777777" w:rsidR="00863D6A" w:rsidRDefault="00863D6A" w:rsidP="00863D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D03F6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mE1GN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BBA6C29" w14:textId="77777777" w:rsidR="00863D6A" w:rsidRDefault="00863D6A" w:rsidP="00863D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408F74" w14:textId="77777777" w:rsidR="00863D6A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DCC2085" w14:textId="77777777" w:rsidR="00863D6A" w:rsidRPr="00D94EE0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 DO REALIZACJI ZAMÓWIENIA </w:t>
      </w:r>
    </w:p>
    <w:p w14:paraId="2B085DD1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</w:p>
    <w:p w14:paraId="7B03EA0C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036C75E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08B487A" w14:textId="0BDDFABD" w:rsidR="00863D6A" w:rsidRDefault="00863D6A" w:rsidP="00863D6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A916D1" w:rsidRPr="00A916D1">
        <w:rPr>
          <w:b/>
          <w:sz w:val="22"/>
          <w:szCs w:val="22"/>
        </w:rPr>
        <w:t xml:space="preserve">Przeprowadzenie audytu ustawowego dla projektu "Nowy model </w:t>
      </w:r>
      <w:proofErr w:type="spellStart"/>
      <w:r w:rsidR="00A916D1" w:rsidRPr="00A916D1">
        <w:rPr>
          <w:b/>
          <w:sz w:val="22"/>
          <w:szCs w:val="22"/>
        </w:rPr>
        <w:t>sejsmogeologiczny</w:t>
      </w:r>
      <w:proofErr w:type="spellEnd"/>
      <w:r w:rsidR="00A916D1" w:rsidRPr="00A916D1">
        <w:rPr>
          <w:b/>
          <w:sz w:val="22"/>
          <w:szCs w:val="22"/>
        </w:rPr>
        <w:t xml:space="preserve"> 3D testujący perspektywy odkrycia niekonwencjonalnych złóż węglowodorów w miocenie zapadliska </w:t>
      </w:r>
      <w:proofErr w:type="spellStart"/>
      <w:r w:rsidR="00A916D1" w:rsidRPr="00A916D1">
        <w:rPr>
          <w:b/>
          <w:sz w:val="22"/>
          <w:szCs w:val="22"/>
        </w:rPr>
        <w:t>przedkarpackiego</w:t>
      </w:r>
      <w:proofErr w:type="spellEnd"/>
      <w:r w:rsidR="00A916D1" w:rsidRPr="00A916D1">
        <w:rPr>
          <w:b/>
          <w:sz w:val="22"/>
          <w:szCs w:val="22"/>
        </w:rPr>
        <w:t>", prowadzonego w ramach Programu Operacyjnego Inteligentny Rozwój 2014-2020 współfinansowanego ze środków Europejskiego Funduszu Rozwoju Regionalnego -  Kc-zp.272-254/23</w:t>
      </w:r>
    </w:p>
    <w:p w14:paraId="6A68364D" w14:textId="77777777"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63D6A" w:rsidRPr="001606F7" w14:paraId="4A706863" w14:textId="77777777" w:rsidTr="004D0FB7">
        <w:trPr>
          <w:trHeight w:val="210"/>
        </w:trPr>
        <w:tc>
          <w:tcPr>
            <w:tcW w:w="1701" w:type="dxa"/>
            <w:vAlign w:val="center"/>
          </w:tcPr>
          <w:p w14:paraId="3AF81AD7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14:paraId="5B2A6F0A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14:paraId="05F2B0AC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863D6A" w:rsidRPr="001606F7" w14:paraId="40C74C46" w14:textId="77777777" w:rsidTr="004D0FB7">
        <w:trPr>
          <w:trHeight w:val="1842"/>
        </w:trPr>
        <w:tc>
          <w:tcPr>
            <w:tcW w:w="1701" w:type="dxa"/>
          </w:tcPr>
          <w:p w14:paraId="556176C1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14:paraId="1715AD52" w14:textId="77777777" w:rsidR="00863D6A" w:rsidRDefault="00863D6A" w:rsidP="004D0FB7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EA16B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EA16B8">
              <w:rPr>
                <w:sz w:val="22"/>
                <w:szCs w:val="22"/>
              </w:rPr>
              <w:tab/>
              <w:t>Ma obywatelstwo państwa członkowskiego Unii Europejskiej lub innego państwa, którego obywatelom, na podstawie umów międzynarodowych lub przepisów prawa wspólnotowego, przysługuje prawo podjęcia zatrudnienia na terytorium Rzeczypospolitej Polskiej</w:t>
            </w:r>
            <w:r>
              <w:rPr>
                <w:sz w:val="22"/>
                <w:szCs w:val="22"/>
              </w:rPr>
              <w:t xml:space="preserve"> - 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35A6E926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5F4B1FC9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600F38B6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2/ Posiada</w:t>
            </w:r>
            <w:r w:rsidRPr="00AC5E4B">
              <w:rPr>
                <w:sz w:val="22"/>
                <w:szCs w:val="22"/>
              </w:rPr>
              <w:t xml:space="preserve"> pełną zdolność do czynności prawnych oraz korzysta z pełni praw publicznych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42FF7E07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5E929933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3/ N</w:t>
            </w:r>
            <w:r w:rsidRPr="00AC5E4B">
              <w:rPr>
                <w:sz w:val="22"/>
                <w:szCs w:val="22"/>
              </w:rPr>
              <w:t xml:space="preserve">ie </w:t>
            </w:r>
            <w:r>
              <w:rPr>
                <w:sz w:val="22"/>
                <w:szCs w:val="22"/>
              </w:rPr>
              <w:t xml:space="preserve">jest </w:t>
            </w:r>
            <w:r w:rsidRPr="00AC5E4B">
              <w:rPr>
                <w:sz w:val="22"/>
                <w:szCs w:val="22"/>
              </w:rPr>
              <w:t>karan</w:t>
            </w:r>
            <w:r>
              <w:rPr>
                <w:sz w:val="22"/>
                <w:szCs w:val="22"/>
              </w:rPr>
              <w:t>a</w:t>
            </w:r>
            <w:r w:rsidRPr="00AC5E4B">
              <w:rPr>
                <w:sz w:val="22"/>
                <w:szCs w:val="22"/>
              </w:rPr>
              <w:t xml:space="preserve"> za umyślne przestępstwo lub umyślne przestępstwo skarbowe</w:t>
            </w:r>
            <w:r>
              <w:rPr>
                <w:sz w:val="22"/>
                <w:szCs w:val="22"/>
              </w:rPr>
              <w:t xml:space="preserve"> - 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390C1E62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0F65BD0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4/ P</w:t>
            </w:r>
            <w:r w:rsidRPr="00AC5E4B">
              <w:rPr>
                <w:sz w:val="22"/>
                <w:szCs w:val="22"/>
              </w:rPr>
              <w:t>osiada wyższe wykształcenie</w:t>
            </w:r>
            <w:r>
              <w:rPr>
                <w:sz w:val="22"/>
                <w:szCs w:val="22"/>
              </w:rPr>
              <w:t xml:space="preserve"> -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262CF59C" w14:textId="77777777"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5D71A3F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nazwę Uczelni, kierunek: 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……………………………………………………………</w:t>
            </w:r>
          </w:p>
          <w:p w14:paraId="48169BAF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65F5647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5/ P</w:t>
            </w:r>
            <w:r w:rsidRPr="00AC5E4B">
              <w:rPr>
                <w:sz w:val="22"/>
                <w:szCs w:val="22"/>
              </w:rPr>
              <w:t>osiada kwalifikacje zawodowe do przeprowadzenia audytu</w:t>
            </w:r>
          </w:p>
          <w:p w14:paraId="327DA322" w14:textId="649EEAF6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a/posiada certyfikat taki jak</w:t>
            </w:r>
            <w:r w:rsidR="00C01CE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CIA lub CGAP lub CISA lub ACCA lub CFE lub CCSA lub CFSA lub CFA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18E811D1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……………………………….</w:t>
            </w:r>
          </w:p>
          <w:p w14:paraId="1A0036D3" w14:textId="77777777"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14:paraId="15440376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b/ </w:t>
            </w:r>
            <w:r w:rsidRPr="00AC5E4B">
              <w:rPr>
                <w:sz w:val="22"/>
                <w:szCs w:val="22"/>
              </w:rPr>
              <w:t>złożony, w latach 2003-2006, z wynikiem pozytywnym egzamin na audytora wewnętrznego przed Komisją Egzaminacyjną powołaną przez Ministra Finansów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6D45924B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rok 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210A2B94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14:paraId="1E3688A3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c/ posiada </w:t>
            </w:r>
            <w:r w:rsidRPr="00AC5E4B">
              <w:rPr>
                <w:sz w:val="22"/>
                <w:szCs w:val="22"/>
              </w:rPr>
              <w:t>uprawnienia biegłego rewidenta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2D248DB6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14:paraId="6E5D574E" w14:textId="77777777" w:rsidR="00863D6A" w:rsidRP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d/ posiada dwuletnią </w:t>
            </w:r>
            <w:r w:rsidRPr="00AC5E4B">
              <w:rPr>
                <w:sz w:val="22"/>
                <w:szCs w:val="22"/>
              </w:rPr>
              <w:t>praktyk</w:t>
            </w:r>
            <w:r>
              <w:rPr>
                <w:sz w:val="22"/>
                <w:szCs w:val="22"/>
              </w:rPr>
              <w:t>ę**</w:t>
            </w:r>
            <w:r w:rsidRPr="00AC5E4B">
              <w:rPr>
                <w:sz w:val="22"/>
                <w:szCs w:val="22"/>
              </w:rPr>
              <w:t xml:space="preserve"> w zakresie audytu wewnętrznego i legitymu</w:t>
            </w:r>
            <w:r>
              <w:rPr>
                <w:sz w:val="22"/>
                <w:szCs w:val="22"/>
              </w:rPr>
              <w:t>je</w:t>
            </w:r>
            <w:r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</w:t>
            </w:r>
            <w:r>
              <w:rPr>
                <w:sz w:val="22"/>
                <w:szCs w:val="22"/>
              </w:rPr>
              <w:t xml:space="preserve"> - </w:t>
            </w:r>
            <w:r w:rsidRPr="00AC5E4B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0DEB4386" w14:textId="77777777" w:rsidR="00863D6A" w:rsidRPr="001606F7" w:rsidRDefault="00863D6A" w:rsidP="004D0FB7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863D6A">
              <w:rPr>
                <w:color w:val="000000"/>
                <w:sz w:val="22"/>
                <w:highlight w:val="yellow"/>
              </w:rPr>
              <w:t>……………………………………………………………</w:t>
            </w:r>
          </w:p>
        </w:tc>
        <w:tc>
          <w:tcPr>
            <w:tcW w:w="2268" w:type="dxa"/>
          </w:tcPr>
          <w:p w14:paraId="158A2CA5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0DF7BEC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8A1FF99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9D77BF5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ABB24A5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879A215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D4BFF29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888138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AD1F319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367D0F0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4C56788E" w14:textId="361E7A6E" w:rsidR="00C01CE0" w:rsidRPr="00C01CE0" w:rsidRDefault="00C01CE0" w:rsidP="00C01C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 </w:t>
      </w:r>
      <w:r w:rsidR="00886AAF" w:rsidRPr="00886AAF">
        <w:rPr>
          <w:sz w:val="22"/>
          <w:szCs w:val="22"/>
        </w:rPr>
        <w:t>niepotrzebne skreślić</w:t>
      </w:r>
    </w:p>
    <w:p w14:paraId="38C5DF0A" w14:textId="3FA8DDEC" w:rsidR="00863D6A" w:rsidRPr="003F2731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14:paraId="1A0A52A9" w14:textId="77777777"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14:paraId="4667FA58" w14:textId="77777777" w:rsidR="00850225" w:rsidRPr="00850225" w:rsidRDefault="00850225" w:rsidP="00850225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850225">
        <w:rPr>
          <w:sz w:val="22"/>
          <w:szCs w:val="22"/>
        </w:rPr>
        <w:t xml:space="preserve">- realizacją czynności w zakresie audytu gospodarowania środkami pochodzącymi </w:t>
      </w:r>
    </w:p>
    <w:p w14:paraId="1DFBD6CA" w14:textId="77777777" w:rsidR="00850225" w:rsidRPr="00850225" w:rsidRDefault="00850225" w:rsidP="00850225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850225">
        <w:rPr>
          <w:sz w:val="22"/>
          <w:szCs w:val="22"/>
        </w:rPr>
        <w:t xml:space="preserve">z budżetu Unii Europejskiej oraz niepodlegającymi zwrotowi środkami z pomocy udzielanej przez państwa członkowskie Europejskiego Porozumienia o Wolnym Handlu (EFTA), o którym mowa w ustawie z dnia 16 listopada 2016 r. o Krajowej Administracji Skarbowej (Dz. U. z 2023 r. poz. 615 z </w:t>
      </w:r>
      <w:proofErr w:type="spellStart"/>
      <w:r w:rsidRPr="00850225">
        <w:rPr>
          <w:sz w:val="22"/>
          <w:szCs w:val="22"/>
        </w:rPr>
        <w:t>późn</w:t>
      </w:r>
      <w:proofErr w:type="spellEnd"/>
      <w:r w:rsidRPr="00850225">
        <w:rPr>
          <w:sz w:val="22"/>
          <w:szCs w:val="22"/>
        </w:rPr>
        <w:t>. zm.);</w:t>
      </w:r>
    </w:p>
    <w:p w14:paraId="244D8767" w14:textId="616BCE89" w:rsidR="00863D6A" w:rsidRDefault="00850225" w:rsidP="00850225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850225">
        <w:rPr>
          <w:sz w:val="22"/>
          <w:szCs w:val="22"/>
        </w:rPr>
        <w:t xml:space="preserve">- nadzorowaniem lub wykonywaniem czynności kontrolnych, o których mowa w ustawie z dnia 23 grudnia 1994 r. o Najwyższej Izbie Kontroli (Dz. U. z 2022 r. poz. 623 z </w:t>
      </w:r>
      <w:proofErr w:type="spellStart"/>
      <w:r w:rsidRPr="00850225">
        <w:rPr>
          <w:sz w:val="22"/>
          <w:szCs w:val="22"/>
        </w:rPr>
        <w:t>późn</w:t>
      </w:r>
      <w:proofErr w:type="spellEnd"/>
      <w:r w:rsidRPr="00850225">
        <w:rPr>
          <w:sz w:val="22"/>
          <w:szCs w:val="22"/>
        </w:rPr>
        <w:t>. zm.).</w:t>
      </w:r>
      <w:bookmarkStart w:id="0" w:name="_GoBack"/>
      <w:bookmarkEnd w:id="0"/>
    </w:p>
    <w:p w14:paraId="4D504725" w14:textId="77777777" w:rsidR="00863D6A" w:rsidRDefault="00863D6A" w:rsidP="00863D6A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14:paraId="1BC63048" w14:textId="77777777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1D370BD5" w14:textId="77777777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3CD9D67" w14:textId="77777777" w:rsidR="00863D6A" w:rsidRDefault="00863D6A" w:rsidP="00863D6A"/>
    <w:p w14:paraId="621C6D01" w14:textId="77777777" w:rsidR="00863D6A" w:rsidRPr="00D94EE0" w:rsidRDefault="00863D6A" w:rsidP="00863D6A"/>
    <w:p w14:paraId="778EB17A" w14:textId="77777777" w:rsidR="00F55B12" w:rsidRPr="00863D6A" w:rsidRDefault="00F55B12" w:rsidP="00863D6A"/>
    <w:sectPr w:rsidR="00F55B12" w:rsidRPr="00863D6A" w:rsidSect="00F32F05">
      <w:headerReference w:type="firs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F9037" w14:textId="77777777" w:rsidR="00030EB9" w:rsidRDefault="00030EB9">
      <w:r>
        <w:separator/>
      </w:r>
    </w:p>
  </w:endnote>
  <w:endnote w:type="continuationSeparator" w:id="0">
    <w:p w14:paraId="076A1434" w14:textId="77777777" w:rsidR="00030EB9" w:rsidRDefault="0003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F5D96" w14:textId="77777777" w:rsidR="00030EB9" w:rsidRDefault="00030EB9">
      <w:r>
        <w:separator/>
      </w:r>
    </w:p>
  </w:footnote>
  <w:footnote w:type="continuationSeparator" w:id="0">
    <w:p w14:paraId="290C37DC" w14:textId="77777777" w:rsidR="00030EB9" w:rsidRDefault="00030EB9">
      <w:r>
        <w:continuationSeparator/>
      </w:r>
    </w:p>
  </w:footnote>
  <w:footnote w:id="1">
    <w:p w14:paraId="29CBAE3E" w14:textId="77777777" w:rsidR="00863D6A" w:rsidRDefault="00863D6A" w:rsidP="00863D6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4BFAD" w14:textId="7CC1EC24" w:rsidR="00F32F05" w:rsidRDefault="00F32F05" w:rsidP="00F32F05"/>
  <w:p w14:paraId="229947A5" w14:textId="684F20AC" w:rsidR="00B00ED5" w:rsidRDefault="0037625E" w:rsidP="0037625E">
    <w:pPr>
      <w:pStyle w:val="Nagwek"/>
      <w:jc w:val="center"/>
    </w:pPr>
    <w:r>
      <w:rPr>
        <w:noProof/>
      </w:rPr>
      <w:drawing>
        <wp:inline distT="0" distB="0" distL="0" distR="0" wp14:anchorId="3EA55634" wp14:editId="67E8DC0F">
          <wp:extent cx="5760720" cy="588010"/>
          <wp:effectExtent l="0" t="0" r="0" b="2540"/>
          <wp:docPr id="3" name="Obraz 3" descr="C:\Users\Domi\AppData\Local\Temp\Temp1_belka_POIR_PL.zip\belka_POIR_PL\belka POIR_p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Domi\AppData\Local\Temp\Temp1_belka_POIR_PL.zip\belka_POIR_PL\belka POIR_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40408"/>
    <w:multiLevelType w:val="hybridMultilevel"/>
    <w:tmpl w:val="A3F46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65"/>
    <w:rsid w:val="00030EB9"/>
    <w:rsid w:val="002328A0"/>
    <w:rsid w:val="002A7F51"/>
    <w:rsid w:val="0037625E"/>
    <w:rsid w:val="00527F15"/>
    <w:rsid w:val="00786D40"/>
    <w:rsid w:val="007D26E8"/>
    <w:rsid w:val="00850225"/>
    <w:rsid w:val="008539D0"/>
    <w:rsid w:val="00863D6A"/>
    <w:rsid w:val="00886AAF"/>
    <w:rsid w:val="008E4A55"/>
    <w:rsid w:val="008E66F9"/>
    <w:rsid w:val="009E4F5D"/>
    <w:rsid w:val="00A82F65"/>
    <w:rsid w:val="00A916D1"/>
    <w:rsid w:val="00B00ED5"/>
    <w:rsid w:val="00B33027"/>
    <w:rsid w:val="00C01CE0"/>
    <w:rsid w:val="00C303B2"/>
    <w:rsid w:val="00F04CB8"/>
    <w:rsid w:val="00F21267"/>
    <w:rsid w:val="00F32F05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BC0DDD7"/>
  <w15:chartTrackingRefBased/>
  <w15:docId w15:val="{A1CF7109-BF88-4A2C-BD3F-C595BBF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3D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ED5"/>
  </w:style>
  <w:style w:type="paragraph" w:styleId="Tekstprzypisudolnego">
    <w:name w:val="footnote text"/>
    <w:basedOn w:val="Normalny"/>
    <w:link w:val="TekstprzypisudolnegoZnak"/>
    <w:semiHidden/>
    <w:unhideWhenUsed/>
    <w:rsid w:val="00863D6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3D6A"/>
  </w:style>
  <w:style w:type="character" w:styleId="Odwoanieprzypisudolnego">
    <w:name w:val="footnote reference"/>
    <w:semiHidden/>
    <w:unhideWhenUsed/>
    <w:rsid w:val="00863D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2023-03-22T12:29:00Z</cp:lastPrinted>
  <dcterms:created xsi:type="dcterms:W3CDTF">2023-05-16T10:19:00Z</dcterms:created>
  <dcterms:modified xsi:type="dcterms:W3CDTF">2023-05-16T10:19:00Z</dcterms:modified>
</cp:coreProperties>
</file>